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D270A" w14:textId="2A714F22" w:rsidR="004954F8" w:rsidRDefault="004954F8" w:rsidP="004B00A0">
      <w:pPr>
        <w:rPr>
          <w:rFonts w:ascii="Trebuchet MS" w:hAnsi="Trebuchet MS" w:cs="Tahoma"/>
          <w:b/>
          <w:sz w:val="28"/>
          <w:szCs w:val="28"/>
        </w:rPr>
        <w:sectPr w:rsidR="004954F8" w:rsidSect="003C1CA6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  <w:bookmarkStart w:id="0" w:name="_Hlk43192609"/>
    </w:p>
    <w:bookmarkEnd w:id="0"/>
    <w:p w14:paraId="1F73B23D" w14:textId="77777777" w:rsidR="00D04DC8" w:rsidRPr="00D04DC8" w:rsidRDefault="00D04DC8" w:rsidP="00D04DC8">
      <w:pPr>
        <w:spacing w:after="160" w:line="259" w:lineRule="auto"/>
        <w:jc w:val="center"/>
        <w:rPr>
          <w:rFonts w:ascii="Trebuchet MS" w:eastAsia="Calibri" w:hAnsi="Trebuchet MS"/>
          <w:b/>
          <w:sz w:val="20"/>
          <w:szCs w:val="20"/>
          <w:lang w:eastAsia="en-US"/>
        </w:rPr>
      </w:pPr>
      <w:r w:rsidRPr="00D04DC8">
        <w:rPr>
          <w:rFonts w:ascii="Trebuchet MS" w:eastAsia="Calibri" w:hAnsi="Trebuchet MS"/>
          <w:b/>
          <w:sz w:val="20"/>
          <w:szCs w:val="20"/>
          <w:lang w:eastAsia="en-US"/>
        </w:rPr>
        <w:t>Wolontariat w Muzeum Śląskim</w:t>
      </w:r>
    </w:p>
    <w:p w14:paraId="3489A0BB" w14:textId="77777777" w:rsidR="00D04DC8" w:rsidRPr="00D04DC8" w:rsidRDefault="00D04DC8" w:rsidP="00D04DC8">
      <w:pPr>
        <w:spacing w:after="160" w:line="259" w:lineRule="auto"/>
        <w:jc w:val="center"/>
        <w:rPr>
          <w:rFonts w:ascii="Trebuchet MS" w:eastAsia="Calibri" w:hAnsi="Trebuchet MS"/>
          <w:b/>
          <w:sz w:val="20"/>
          <w:szCs w:val="20"/>
          <w:lang w:eastAsia="en-US"/>
        </w:rPr>
      </w:pPr>
      <w:r w:rsidRPr="00D04DC8">
        <w:rPr>
          <w:rFonts w:ascii="Trebuchet MS" w:eastAsia="Calibri" w:hAnsi="Trebuchet MS"/>
          <w:b/>
          <w:sz w:val="20"/>
          <w:szCs w:val="20"/>
          <w:lang w:eastAsia="en-US"/>
        </w:rPr>
        <w:t>Formularz rekrutacyjny</w:t>
      </w:r>
    </w:p>
    <w:tbl>
      <w:tblPr>
        <w:tblStyle w:val="Tabela-Siatka"/>
        <w:tblpPr w:leftFromText="141" w:rightFromText="141" w:vertAnchor="text" w:horzAnchor="margin" w:tblpY="261"/>
        <w:tblW w:w="0" w:type="auto"/>
        <w:tblLook w:val="04A0" w:firstRow="1" w:lastRow="0" w:firstColumn="1" w:lastColumn="0" w:noHBand="0" w:noVBand="1"/>
      </w:tblPr>
      <w:tblGrid>
        <w:gridCol w:w="4532"/>
        <w:gridCol w:w="4530"/>
      </w:tblGrid>
      <w:tr w:rsidR="00D04DC8" w:rsidRPr="00D04DC8" w14:paraId="5A3A36E5" w14:textId="77777777" w:rsidTr="00D04DC8">
        <w:trPr>
          <w:trHeight w:val="284"/>
        </w:trPr>
        <w:tc>
          <w:tcPr>
            <w:tcW w:w="9062" w:type="dxa"/>
            <w:gridSpan w:val="2"/>
            <w:vAlign w:val="center"/>
          </w:tcPr>
          <w:p w14:paraId="22C77E04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Imię i nazwisko</w:t>
            </w:r>
          </w:p>
        </w:tc>
      </w:tr>
      <w:tr w:rsidR="00D04DC8" w:rsidRPr="00D04DC8" w14:paraId="16FFAB43" w14:textId="77777777" w:rsidTr="00D04DC8">
        <w:trPr>
          <w:trHeight w:val="471"/>
        </w:trPr>
        <w:tc>
          <w:tcPr>
            <w:tcW w:w="9062" w:type="dxa"/>
            <w:gridSpan w:val="2"/>
            <w:vAlign w:val="center"/>
          </w:tcPr>
          <w:p w14:paraId="0658C80F" w14:textId="77777777" w:rsidR="00D04DC8" w:rsidRPr="00D04DC8" w:rsidRDefault="00D04DC8" w:rsidP="00D04DC8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D04DC8" w:rsidRPr="00D04DC8" w14:paraId="39AF561F" w14:textId="77777777" w:rsidTr="00D04DC8">
        <w:trPr>
          <w:trHeight w:val="284"/>
        </w:trPr>
        <w:tc>
          <w:tcPr>
            <w:tcW w:w="9062" w:type="dxa"/>
            <w:gridSpan w:val="2"/>
            <w:vAlign w:val="center"/>
          </w:tcPr>
          <w:p w14:paraId="6959EB93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 xml:space="preserve">Data urodzenia </w:t>
            </w:r>
          </w:p>
        </w:tc>
      </w:tr>
      <w:tr w:rsidR="00D04DC8" w:rsidRPr="00D04DC8" w14:paraId="6F6E8BA0" w14:textId="77777777" w:rsidTr="00D04DC8">
        <w:trPr>
          <w:trHeight w:val="309"/>
        </w:trPr>
        <w:tc>
          <w:tcPr>
            <w:tcW w:w="9062" w:type="dxa"/>
            <w:gridSpan w:val="2"/>
            <w:vAlign w:val="center"/>
          </w:tcPr>
          <w:p w14:paraId="1687B66F" w14:textId="77777777" w:rsidR="00D04DC8" w:rsidRPr="00D04DC8" w:rsidRDefault="00D04DC8" w:rsidP="00D04DC8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D04DC8" w:rsidRPr="00D04DC8" w14:paraId="74904728" w14:textId="77777777" w:rsidTr="00D04DC8">
        <w:trPr>
          <w:trHeight w:val="284"/>
        </w:trPr>
        <w:tc>
          <w:tcPr>
            <w:tcW w:w="9062" w:type="dxa"/>
            <w:gridSpan w:val="2"/>
            <w:vAlign w:val="center"/>
          </w:tcPr>
          <w:p w14:paraId="7EEF6804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Adres zamieszkania</w:t>
            </w:r>
          </w:p>
          <w:p w14:paraId="41765B10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(ulica, nr domu/nr mieszkania, kod pocztowy, miasto)</w:t>
            </w:r>
          </w:p>
        </w:tc>
      </w:tr>
      <w:tr w:rsidR="00D04DC8" w:rsidRPr="00D04DC8" w14:paraId="434B3C14" w14:textId="77777777" w:rsidTr="00D04DC8">
        <w:trPr>
          <w:trHeight w:val="508"/>
        </w:trPr>
        <w:tc>
          <w:tcPr>
            <w:tcW w:w="9062" w:type="dxa"/>
            <w:gridSpan w:val="2"/>
            <w:vAlign w:val="center"/>
          </w:tcPr>
          <w:p w14:paraId="5E06BB45" w14:textId="77777777" w:rsidR="00D04DC8" w:rsidRPr="00D04DC8" w:rsidRDefault="00D04DC8" w:rsidP="00D04DC8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D04DC8" w:rsidRPr="00D04DC8" w14:paraId="5BDFE75F" w14:textId="77777777" w:rsidTr="00D04DC8">
        <w:trPr>
          <w:trHeight w:val="284"/>
        </w:trPr>
        <w:tc>
          <w:tcPr>
            <w:tcW w:w="9062" w:type="dxa"/>
            <w:gridSpan w:val="2"/>
            <w:vAlign w:val="center"/>
          </w:tcPr>
          <w:p w14:paraId="384CA854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Wykształcenie</w:t>
            </w:r>
          </w:p>
          <w:p w14:paraId="6FE268EB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(</w:t>
            </w:r>
            <w:r w:rsidRPr="00D04DC8">
              <w:rPr>
                <w:rFonts w:ascii="Trebuchet MS" w:hAnsi="Trebuchet MS"/>
                <w:sz w:val="20"/>
                <w:szCs w:val="20"/>
              </w:rPr>
              <w:t xml:space="preserve">wybór: </w:t>
            </w: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podstawowe, średnie, wyższe licencjackie, wyższe magisterskie)</w:t>
            </w:r>
          </w:p>
        </w:tc>
      </w:tr>
      <w:tr w:rsidR="00D04DC8" w:rsidRPr="00D04DC8" w14:paraId="68F85E86" w14:textId="77777777" w:rsidTr="00D04DC8">
        <w:trPr>
          <w:trHeight w:val="377"/>
        </w:trPr>
        <w:tc>
          <w:tcPr>
            <w:tcW w:w="9062" w:type="dxa"/>
            <w:gridSpan w:val="2"/>
            <w:vAlign w:val="center"/>
          </w:tcPr>
          <w:p w14:paraId="37BC05D9" w14:textId="77777777" w:rsidR="00D04DC8" w:rsidRPr="00D04DC8" w:rsidRDefault="00D04DC8" w:rsidP="00D04DC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4339239C" w14:textId="77777777" w:rsidR="00D04DC8" w:rsidRPr="00D04DC8" w:rsidRDefault="00D04DC8" w:rsidP="00D04DC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0217DFFB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D04DC8" w:rsidRPr="00D04DC8" w14:paraId="448B12B7" w14:textId="77777777" w:rsidTr="00D04DC8">
        <w:trPr>
          <w:trHeight w:val="284"/>
        </w:trPr>
        <w:tc>
          <w:tcPr>
            <w:tcW w:w="9062" w:type="dxa"/>
            <w:gridSpan w:val="2"/>
            <w:vAlign w:val="center"/>
          </w:tcPr>
          <w:p w14:paraId="1B4F1952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Profil szkoły/ kierunek studiów</w:t>
            </w:r>
          </w:p>
        </w:tc>
      </w:tr>
      <w:tr w:rsidR="00D04DC8" w:rsidRPr="00D04DC8" w14:paraId="7C7CA06D" w14:textId="77777777" w:rsidTr="00D04DC8">
        <w:trPr>
          <w:trHeight w:val="284"/>
        </w:trPr>
        <w:tc>
          <w:tcPr>
            <w:tcW w:w="9062" w:type="dxa"/>
            <w:gridSpan w:val="2"/>
            <w:vAlign w:val="center"/>
          </w:tcPr>
          <w:p w14:paraId="2659CB9A" w14:textId="77777777" w:rsidR="00D04DC8" w:rsidRPr="00D04DC8" w:rsidRDefault="00D04DC8" w:rsidP="00D04DC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5DE4939B" w14:textId="77777777" w:rsidR="00D04DC8" w:rsidRPr="00D04DC8" w:rsidRDefault="00D04DC8" w:rsidP="00D04DC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24FF9826" w14:textId="77777777" w:rsidR="00D04DC8" w:rsidRPr="00D04DC8" w:rsidRDefault="00D04DC8" w:rsidP="00D04DC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D04DC8" w:rsidRPr="00D04DC8" w14:paraId="2C59B686" w14:textId="77777777" w:rsidTr="00D04DC8">
        <w:trPr>
          <w:trHeight w:val="284"/>
        </w:trPr>
        <w:tc>
          <w:tcPr>
            <w:tcW w:w="9062" w:type="dxa"/>
            <w:gridSpan w:val="2"/>
            <w:vAlign w:val="center"/>
          </w:tcPr>
          <w:p w14:paraId="54235F65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 xml:space="preserve">Doświadczenie </w:t>
            </w:r>
          </w:p>
          <w:p w14:paraId="6C0F91D0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(zawodowe oraz związane z wolontariatem)</w:t>
            </w:r>
          </w:p>
        </w:tc>
      </w:tr>
      <w:tr w:rsidR="00D04DC8" w:rsidRPr="00D04DC8" w14:paraId="07DD4B7E" w14:textId="77777777" w:rsidTr="00D04DC8">
        <w:trPr>
          <w:trHeight w:val="284"/>
        </w:trPr>
        <w:tc>
          <w:tcPr>
            <w:tcW w:w="9062" w:type="dxa"/>
            <w:gridSpan w:val="2"/>
            <w:vAlign w:val="center"/>
          </w:tcPr>
          <w:p w14:paraId="08BC0421" w14:textId="77777777" w:rsidR="00D04DC8" w:rsidRPr="00D04DC8" w:rsidRDefault="00D04DC8" w:rsidP="00D04DC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2FF72A79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  <w:p w14:paraId="38253E8C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D04DC8" w:rsidRPr="00D04DC8" w14:paraId="274DF29D" w14:textId="77777777" w:rsidTr="00D04DC8">
        <w:trPr>
          <w:trHeight w:val="284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4FA5D0F4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Zainteresowania</w:t>
            </w:r>
          </w:p>
        </w:tc>
      </w:tr>
      <w:tr w:rsidR="00D04DC8" w:rsidRPr="00D04DC8" w14:paraId="73ACF45E" w14:textId="77777777" w:rsidTr="00D04DC8">
        <w:trPr>
          <w:trHeight w:val="795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74613FEF" w14:textId="77777777" w:rsidR="00D04DC8" w:rsidRPr="00D04DC8" w:rsidRDefault="00D04DC8" w:rsidP="00D04DC8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  <w:p w14:paraId="51DE97ED" w14:textId="77777777" w:rsidR="00D04DC8" w:rsidRPr="00D04DC8" w:rsidRDefault="00D04DC8" w:rsidP="00D04DC8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  <w:p w14:paraId="637752B6" w14:textId="77777777" w:rsidR="00D04DC8" w:rsidRPr="00D04DC8" w:rsidRDefault="00D04DC8" w:rsidP="00D04DC8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</w:tc>
      </w:tr>
      <w:tr w:rsidR="00D04DC8" w:rsidRPr="00D04DC8" w14:paraId="08589E1E" w14:textId="77777777" w:rsidTr="00D04DC8">
        <w:trPr>
          <w:trHeight w:val="20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4D27BBB3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Dlaczego chcesz zostać wolontariuszem w Muzeum Śląskim ? Co sprawia Ci największą przyjemność w wolontariacie?</w:t>
            </w:r>
          </w:p>
        </w:tc>
      </w:tr>
      <w:tr w:rsidR="00D04DC8" w:rsidRPr="00D04DC8" w14:paraId="5B5C3CE6" w14:textId="77777777" w:rsidTr="00D04DC8">
        <w:trPr>
          <w:trHeight w:val="843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4AB6A171" w14:textId="77777777" w:rsidR="00D04DC8" w:rsidRPr="00D04DC8" w:rsidRDefault="00D04DC8" w:rsidP="00D04DC8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</w:tc>
      </w:tr>
      <w:tr w:rsidR="00D04DC8" w:rsidRPr="00D04DC8" w14:paraId="18FB1E03" w14:textId="77777777" w:rsidTr="00D04DC8">
        <w:trPr>
          <w:trHeight w:val="284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7C991D04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Dane kontaktowe</w:t>
            </w:r>
          </w:p>
        </w:tc>
      </w:tr>
      <w:tr w:rsidR="00D04DC8" w:rsidRPr="00D04DC8" w14:paraId="186B2634" w14:textId="77777777" w:rsidTr="00D04DC8">
        <w:trPr>
          <w:trHeight w:val="284"/>
        </w:trPr>
        <w:tc>
          <w:tcPr>
            <w:tcW w:w="4532" w:type="dxa"/>
            <w:shd w:val="clear" w:color="auto" w:fill="auto"/>
            <w:vAlign w:val="center"/>
          </w:tcPr>
          <w:p w14:paraId="74BB20CB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sz w:val="20"/>
                <w:szCs w:val="20"/>
              </w:rPr>
              <w:t>Numer telefonu:</w:t>
            </w:r>
          </w:p>
        </w:tc>
        <w:tc>
          <w:tcPr>
            <w:tcW w:w="4530" w:type="dxa"/>
            <w:shd w:val="clear" w:color="auto" w:fill="auto"/>
            <w:vAlign w:val="center"/>
          </w:tcPr>
          <w:p w14:paraId="49E6056E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sz w:val="20"/>
                <w:szCs w:val="20"/>
              </w:rPr>
              <w:t>Adres e-mail:</w:t>
            </w:r>
          </w:p>
        </w:tc>
      </w:tr>
      <w:tr w:rsidR="00D04DC8" w:rsidRPr="00D04DC8" w14:paraId="6F84BC1B" w14:textId="77777777" w:rsidTr="00D04DC8">
        <w:trPr>
          <w:trHeight w:val="427"/>
        </w:trPr>
        <w:tc>
          <w:tcPr>
            <w:tcW w:w="4532" w:type="dxa"/>
            <w:shd w:val="clear" w:color="auto" w:fill="auto"/>
            <w:vAlign w:val="center"/>
          </w:tcPr>
          <w:p w14:paraId="61A5592D" w14:textId="77777777" w:rsidR="00D04DC8" w:rsidRPr="00D04DC8" w:rsidRDefault="00D04DC8" w:rsidP="00D04DC8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  <w:p w14:paraId="1F5B0DB5" w14:textId="77777777" w:rsidR="00D04DC8" w:rsidRPr="00D04DC8" w:rsidRDefault="00D04DC8" w:rsidP="00D04DC8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vAlign w:val="center"/>
          </w:tcPr>
          <w:p w14:paraId="0329A3FC" w14:textId="77777777" w:rsidR="00D04DC8" w:rsidRPr="00D04DC8" w:rsidRDefault="00D04DC8" w:rsidP="00D04DC8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</w:tbl>
    <w:p w14:paraId="1EE80638" w14:textId="77777777" w:rsidR="00D04DC8" w:rsidRPr="00D04DC8" w:rsidRDefault="00D04DC8" w:rsidP="00D04DC8">
      <w:pPr>
        <w:spacing w:after="160" w:line="259" w:lineRule="auto"/>
        <w:jc w:val="center"/>
        <w:rPr>
          <w:rFonts w:ascii="Trebuchet MS" w:eastAsia="Calibri" w:hAnsi="Trebuchet MS"/>
          <w:color w:val="99CC00"/>
          <w:sz w:val="20"/>
          <w:szCs w:val="20"/>
          <w:lang w:eastAsia="en-US"/>
        </w:rPr>
      </w:pPr>
      <w:r w:rsidRPr="00D04DC8">
        <w:rPr>
          <w:rFonts w:ascii="Trebuchet MS" w:eastAsia="Calibri" w:hAnsi="Trebuchet MS"/>
          <w:color w:val="99CC00"/>
          <w:sz w:val="20"/>
          <w:szCs w:val="20"/>
          <w:lang w:eastAsia="en-US"/>
        </w:rPr>
        <w:t>Wypełnij i prześlij na adres: wolontariat@muzeumslaskie.pl</w:t>
      </w:r>
    </w:p>
    <w:p w14:paraId="4643557B" w14:textId="77777777" w:rsidR="00D04DC8" w:rsidRPr="00D04DC8" w:rsidRDefault="00D04DC8" w:rsidP="00D04DC8">
      <w:pPr>
        <w:spacing w:after="160" w:line="259" w:lineRule="auto"/>
        <w:rPr>
          <w:rFonts w:ascii="Trebuchet MS" w:eastAsia="Calibri" w:hAnsi="Trebuchet MS"/>
          <w:sz w:val="20"/>
          <w:szCs w:val="20"/>
          <w:lang w:eastAsia="en-US"/>
        </w:rPr>
      </w:pPr>
    </w:p>
    <w:p w14:paraId="268D2670" w14:textId="6F6D3650" w:rsidR="004954F8" w:rsidRPr="00D04DC8" w:rsidRDefault="00D04DC8" w:rsidP="00D04DC8">
      <w:pPr>
        <w:spacing w:after="160" w:line="276" w:lineRule="auto"/>
        <w:jc w:val="both"/>
        <w:rPr>
          <w:rFonts w:ascii="Trebuchet MS" w:eastAsia="Calibri" w:hAnsi="Trebuchet MS"/>
          <w:sz w:val="16"/>
          <w:szCs w:val="16"/>
          <w:lang w:eastAsia="en-US"/>
        </w:rPr>
      </w:pPr>
      <w:r w:rsidRPr="00D04DC8">
        <w:rPr>
          <w:rFonts w:ascii="Trebuchet MS" w:eastAsia="Calibri" w:hAnsi="Trebuchet MS"/>
          <w:sz w:val="16"/>
          <w:szCs w:val="16"/>
          <w:lang w:eastAsia="en-US"/>
        </w:rPr>
        <w:t>Klauzule informacyjne RODO  dla potrzeb wolontariatu zostały umieszczone na stronie internetowej Muzeum Śląskiego, tj. www.muzeumslaskie.pl, pod zakładką „Wolontariat”</w:t>
      </w:r>
    </w:p>
    <w:sectPr w:rsidR="004954F8" w:rsidRPr="00D04DC8" w:rsidSect="003C1CA6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EA95" w14:textId="77777777" w:rsidR="003C1CA6" w:rsidRDefault="003C1CA6">
      <w:r>
        <w:separator/>
      </w:r>
    </w:p>
  </w:endnote>
  <w:endnote w:type="continuationSeparator" w:id="0">
    <w:p w14:paraId="42104BDD" w14:textId="77777777" w:rsidR="003C1CA6" w:rsidRDefault="003C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415EA" w14:textId="77777777" w:rsidR="003C1CA6" w:rsidRDefault="003C1CA6">
      <w:r>
        <w:separator/>
      </w:r>
    </w:p>
  </w:footnote>
  <w:footnote w:type="continuationSeparator" w:id="0">
    <w:p w14:paraId="4F1A7838" w14:textId="77777777" w:rsidR="003C1CA6" w:rsidRDefault="003C1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4DC8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3CB1C059" w:rsidR="00C2345C" w:rsidRPr="00AD0E00" w:rsidRDefault="00CB3FBF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72C1FCAC" wp14:editId="2BB9CF8E">
          <wp:simplePos x="0" y="0"/>
          <wp:positionH relativeFrom="margin">
            <wp:posOffset>-899160</wp:posOffset>
          </wp:positionH>
          <wp:positionV relativeFrom="paragraph">
            <wp:posOffset>-270510</wp:posOffset>
          </wp:positionV>
          <wp:extent cx="7560000" cy="10695600"/>
          <wp:effectExtent l="0" t="0" r="3175" b="0"/>
          <wp:wrapNone/>
          <wp:docPr id="125105409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3751">
    <w:abstractNumId w:val="9"/>
  </w:num>
  <w:num w:numId="2" w16cid:durableId="1116414289">
    <w:abstractNumId w:val="5"/>
  </w:num>
  <w:num w:numId="3" w16cid:durableId="1995716740">
    <w:abstractNumId w:val="1"/>
  </w:num>
  <w:num w:numId="4" w16cid:durableId="1956213638">
    <w:abstractNumId w:val="6"/>
  </w:num>
  <w:num w:numId="5" w16cid:durableId="1554662035">
    <w:abstractNumId w:val="3"/>
  </w:num>
  <w:num w:numId="6" w16cid:durableId="46878960">
    <w:abstractNumId w:val="7"/>
  </w:num>
  <w:num w:numId="7" w16cid:durableId="1230457241">
    <w:abstractNumId w:val="0"/>
  </w:num>
  <w:num w:numId="8" w16cid:durableId="1049690415">
    <w:abstractNumId w:val="14"/>
  </w:num>
  <w:num w:numId="9" w16cid:durableId="1869368046">
    <w:abstractNumId w:val="10"/>
  </w:num>
  <w:num w:numId="10" w16cid:durableId="1723140877">
    <w:abstractNumId w:val="2"/>
  </w:num>
  <w:num w:numId="11" w16cid:durableId="273901555">
    <w:abstractNumId w:val="8"/>
  </w:num>
  <w:num w:numId="12" w16cid:durableId="1998343518">
    <w:abstractNumId w:val="12"/>
  </w:num>
  <w:num w:numId="13" w16cid:durableId="266810625">
    <w:abstractNumId w:val="15"/>
  </w:num>
  <w:num w:numId="14" w16cid:durableId="1427919722">
    <w:abstractNumId w:val="4"/>
  </w:num>
  <w:num w:numId="15" w16cid:durableId="497695580">
    <w:abstractNumId w:val="13"/>
  </w:num>
  <w:num w:numId="16" w16cid:durableId="17084131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75594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1CA6"/>
    <w:rsid w:val="003C271E"/>
    <w:rsid w:val="003C4E24"/>
    <w:rsid w:val="003C5085"/>
    <w:rsid w:val="003C53EF"/>
    <w:rsid w:val="003E73B2"/>
    <w:rsid w:val="003F2D30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5725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29F6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4CA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B7309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4AF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3912"/>
    <w:rsid w:val="00A54213"/>
    <w:rsid w:val="00A5614A"/>
    <w:rsid w:val="00A61A60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3FBF"/>
    <w:rsid w:val="00CB4367"/>
    <w:rsid w:val="00CC548A"/>
    <w:rsid w:val="00CE3F95"/>
    <w:rsid w:val="00CE5160"/>
    <w:rsid w:val="00CF012B"/>
    <w:rsid w:val="00CF122B"/>
    <w:rsid w:val="00CF1A60"/>
    <w:rsid w:val="00CF4D9F"/>
    <w:rsid w:val="00CF5ACF"/>
    <w:rsid w:val="00CF5D27"/>
    <w:rsid w:val="00D01D7A"/>
    <w:rsid w:val="00D02506"/>
    <w:rsid w:val="00D04DC8"/>
    <w:rsid w:val="00D06260"/>
    <w:rsid w:val="00D11506"/>
    <w:rsid w:val="00D134E5"/>
    <w:rsid w:val="00D22CD9"/>
    <w:rsid w:val="00D2311E"/>
    <w:rsid w:val="00D26C90"/>
    <w:rsid w:val="00D30733"/>
    <w:rsid w:val="00D35035"/>
    <w:rsid w:val="00D36425"/>
    <w:rsid w:val="00D4251E"/>
    <w:rsid w:val="00D436F7"/>
    <w:rsid w:val="00D43FEE"/>
    <w:rsid w:val="00D469D7"/>
    <w:rsid w:val="00D47287"/>
    <w:rsid w:val="00D561C3"/>
    <w:rsid w:val="00D61885"/>
    <w:rsid w:val="00D67C74"/>
    <w:rsid w:val="00D72E9A"/>
    <w:rsid w:val="00D74989"/>
    <w:rsid w:val="00D85A29"/>
    <w:rsid w:val="00D85A3A"/>
    <w:rsid w:val="00D93937"/>
    <w:rsid w:val="00D9404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1534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85A45"/>
    <w:rsid w:val="00F969E6"/>
    <w:rsid w:val="00FA0729"/>
    <w:rsid w:val="00FA2F99"/>
    <w:rsid w:val="00FA5314"/>
    <w:rsid w:val="00FA5576"/>
    <w:rsid w:val="00FA6E44"/>
    <w:rsid w:val="00FB0C33"/>
    <w:rsid w:val="00FB0DFC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47</TotalTime>
  <Pages>1</Pages>
  <Words>84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Dorota Pietrzniak</cp:lastModifiedBy>
  <cp:revision>25</cp:revision>
  <cp:lastPrinted>2015-01-14T10:23:00Z</cp:lastPrinted>
  <dcterms:created xsi:type="dcterms:W3CDTF">2020-06-16T07:34:00Z</dcterms:created>
  <dcterms:modified xsi:type="dcterms:W3CDTF">2024-03-06T08:18:00Z</dcterms:modified>
</cp:coreProperties>
</file>