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D270A" w14:textId="2A714F22" w:rsidR="004954F8" w:rsidRDefault="004954F8" w:rsidP="004B00A0">
      <w:pPr>
        <w:rPr>
          <w:rFonts w:ascii="Trebuchet MS" w:hAnsi="Trebuchet MS" w:cs="Tahoma"/>
          <w:b/>
          <w:sz w:val="28"/>
          <w:szCs w:val="28"/>
        </w:rPr>
        <w:sectPr w:rsidR="004954F8" w:rsidSect="003C1CA6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  <w:bookmarkStart w:id="0" w:name="_Hlk43192609"/>
    </w:p>
    <w:bookmarkEnd w:id="0"/>
    <w:p w14:paraId="2D4C1929" w14:textId="77777777" w:rsidR="00880991" w:rsidRDefault="00880991" w:rsidP="00880991">
      <w:pPr>
        <w:spacing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</w:p>
    <w:p w14:paraId="64A3DCE2" w14:textId="66F05725" w:rsidR="00880991" w:rsidRDefault="00880991" w:rsidP="00880991">
      <w:pPr>
        <w:spacing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POROZUMIENIE</w:t>
      </w:r>
    </w:p>
    <w:p w14:paraId="7D5DBB8A" w14:textId="77777777" w:rsidR="00880991" w:rsidRDefault="00880991" w:rsidP="00880991">
      <w:pPr>
        <w:spacing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O WYKONYWANIU ŚWIADCZEŃ WOLONTARYSTYCZNYCH</w:t>
      </w:r>
    </w:p>
    <w:p w14:paraId="2731B967" w14:textId="77777777" w:rsidR="00880991" w:rsidRDefault="00880991" w:rsidP="00880991">
      <w:pPr>
        <w:spacing w:line="276" w:lineRule="auto"/>
        <w:jc w:val="center"/>
        <w:rPr>
          <w:rFonts w:ascii="Trebuchet MS" w:hAnsi="Trebuchet MS" w:cs="Arial"/>
          <w:color w:val="000000"/>
          <w:sz w:val="20"/>
          <w:szCs w:val="20"/>
        </w:rPr>
      </w:pPr>
    </w:p>
    <w:p w14:paraId="77E17ADE" w14:textId="77777777" w:rsidR="00880991" w:rsidRDefault="00880991" w:rsidP="00880991">
      <w:pPr>
        <w:spacing w:line="276" w:lineRule="auto"/>
        <w:jc w:val="center"/>
        <w:rPr>
          <w:rFonts w:ascii="Trebuchet MS" w:hAnsi="Trebuchet MS" w:cs="Arial"/>
          <w:color w:val="000000"/>
          <w:sz w:val="20"/>
          <w:szCs w:val="20"/>
        </w:rPr>
      </w:pPr>
    </w:p>
    <w:p w14:paraId="0FF09D7D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1CD67DBC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zawarte w dniu …………………………</w:t>
      </w:r>
      <w:r>
        <w:rPr>
          <w:rFonts w:ascii="Trebuchet MS" w:hAnsi="Trebuchet MS" w:cs="Tahoma"/>
          <w:sz w:val="20"/>
          <w:szCs w:val="20"/>
        </w:rPr>
        <w:t xml:space="preserve">roku </w:t>
      </w:r>
      <w:r>
        <w:rPr>
          <w:rFonts w:ascii="Trebuchet MS" w:hAnsi="Trebuchet MS" w:cs="Arial"/>
          <w:color w:val="000000"/>
          <w:sz w:val="20"/>
          <w:szCs w:val="20"/>
        </w:rPr>
        <w:t>w Katowicach pomiędzy :</w:t>
      </w:r>
    </w:p>
    <w:p w14:paraId="6BA2470C" w14:textId="77777777" w:rsidR="00880991" w:rsidRDefault="00880991" w:rsidP="00880991">
      <w:pPr>
        <w:autoSpaceDE w:val="0"/>
        <w:autoSpaceDN w:val="0"/>
        <w:adjustRightInd w:val="0"/>
        <w:spacing w:line="276" w:lineRule="auto"/>
        <w:rPr>
          <w:rFonts w:ascii="Trebuchet MS" w:hAnsi="Trebuchet MS"/>
          <w:b/>
          <w:sz w:val="20"/>
        </w:rPr>
      </w:pPr>
    </w:p>
    <w:p w14:paraId="4B8C8893" w14:textId="77777777" w:rsidR="00880991" w:rsidRDefault="00880991" w:rsidP="00880991">
      <w:pPr>
        <w:autoSpaceDE w:val="0"/>
        <w:autoSpaceDN w:val="0"/>
        <w:adjustRightInd w:val="0"/>
        <w:spacing w:line="276" w:lineRule="auto"/>
        <w:jc w:val="both"/>
        <w:rPr>
          <w:rFonts w:ascii="Trebuchet MS" w:hAnsi="Trebuchet MS"/>
          <w:color w:val="000000"/>
          <w:sz w:val="20"/>
        </w:rPr>
      </w:pPr>
      <w:r>
        <w:rPr>
          <w:rFonts w:ascii="Trebuchet MS" w:hAnsi="Trebuchet MS"/>
          <w:b/>
          <w:sz w:val="20"/>
        </w:rPr>
        <w:t xml:space="preserve">Muzeum Śląskim </w:t>
      </w:r>
      <w:r>
        <w:rPr>
          <w:rFonts w:ascii="Trebuchet MS" w:hAnsi="Trebuchet MS"/>
          <w:sz w:val="20"/>
        </w:rPr>
        <w:t>wpisanym do rejestru instytucji kultury prowadzonego przez Województwo Śląskie pod numerem RIK-M/12/99, wpisanym do Państwowego Rejestru Muzeów pod numerem DM-IV/PRM/86/06, o numerze NIP: 634-23-11-686, numerze REGON: 001094121, reprezentowanym przez:</w:t>
      </w:r>
    </w:p>
    <w:p w14:paraId="69605AEC" w14:textId="77777777" w:rsidR="00880991" w:rsidRDefault="00880991" w:rsidP="00880991">
      <w:p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b/>
          <w:sz w:val="20"/>
          <w:szCs w:val="20"/>
        </w:rPr>
        <w:t>…………………………………..</w:t>
      </w:r>
      <w:r>
        <w:rPr>
          <w:rFonts w:ascii="Trebuchet MS" w:hAnsi="Trebuchet MS"/>
          <w:b/>
          <w:bCs/>
          <w:sz w:val="20"/>
          <w:szCs w:val="20"/>
        </w:rPr>
        <w:t>– Dyrektora Muzeum</w:t>
      </w:r>
    </w:p>
    <w:p w14:paraId="308D02AD" w14:textId="77777777" w:rsidR="00880991" w:rsidRDefault="00880991" w:rsidP="00880991">
      <w:pPr>
        <w:spacing w:line="276" w:lineRule="auto"/>
        <w:jc w:val="both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 xml:space="preserve">przy kontrasygnacie </w:t>
      </w:r>
      <w:r>
        <w:rPr>
          <w:rFonts w:ascii="Trebuchet MS" w:hAnsi="Trebuchet MS"/>
          <w:b/>
          <w:sz w:val="20"/>
          <w:szCs w:val="20"/>
        </w:rPr>
        <w:t xml:space="preserve">……………………………… - </w:t>
      </w:r>
      <w:r>
        <w:rPr>
          <w:rFonts w:ascii="Trebuchet MS" w:hAnsi="Trebuchet MS"/>
          <w:sz w:val="20"/>
          <w:szCs w:val="20"/>
        </w:rPr>
        <w:t>Głównego Księgowego</w:t>
      </w:r>
    </w:p>
    <w:p w14:paraId="2CAC72C0" w14:textId="77777777" w:rsidR="00880991" w:rsidRDefault="00880991" w:rsidP="00880991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</w:p>
    <w:p w14:paraId="6EBB09A9" w14:textId="77777777" w:rsidR="00880991" w:rsidRDefault="00880991" w:rsidP="00880991">
      <w:pPr>
        <w:spacing w:line="276" w:lineRule="auto"/>
        <w:jc w:val="both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 xml:space="preserve">zwanym dalej w treści Porozumienia </w:t>
      </w:r>
      <w:r>
        <w:rPr>
          <w:rFonts w:ascii="Trebuchet MS" w:hAnsi="Trebuchet MS" w:cs="Tahoma"/>
          <w:b/>
          <w:sz w:val="20"/>
          <w:szCs w:val="20"/>
        </w:rPr>
        <w:t>Korzystającym</w:t>
      </w:r>
    </w:p>
    <w:p w14:paraId="186E9767" w14:textId="77777777" w:rsidR="00880991" w:rsidRDefault="00880991" w:rsidP="00880991">
      <w:pPr>
        <w:spacing w:line="276" w:lineRule="auto"/>
        <w:rPr>
          <w:rFonts w:ascii="Trebuchet MS" w:hAnsi="Trebuchet MS" w:cs="Tahoma"/>
          <w:sz w:val="20"/>
          <w:szCs w:val="20"/>
        </w:rPr>
      </w:pPr>
    </w:p>
    <w:p w14:paraId="65B2F965" w14:textId="77777777" w:rsidR="00880991" w:rsidRDefault="00880991" w:rsidP="00880991">
      <w:pPr>
        <w:spacing w:line="276" w:lineRule="auto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a</w:t>
      </w:r>
    </w:p>
    <w:p w14:paraId="1E1693A0" w14:textId="77777777" w:rsidR="00880991" w:rsidRDefault="00880991" w:rsidP="00880991">
      <w:pPr>
        <w:spacing w:line="276" w:lineRule="auto"/>
        <w:rPr>
          <w:rFonts w:ascii="Trebuchet MS" w:hAnsi="Trebuchet MS" w:cs="Tahoma"/>
          <w:sz w:val="20"/>
          <w:szCs w:val="20"/>
        </w:rPr>
      </w:pPr>
      <w:r>
        <w:rPr>
          <w:rFonts w:ascii="Trebuchet MS" w:hAnsi="Trebuchet MS" w:cs="Tahoma"/>
          <w:sz w:val="20"/>
          <w:szCs w:val="20"/>
        </w:rPr>
        <w:t>(Imię i Nazwisko) ……………………………………………………………………………………………………………………………………</w:t>
      </w:r>
    </w:p>
    <w:p w14:paraId="632A253C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Nr PESEL:…………………………………………………………………………………………………………………………………………………</w:t>
      </w:r>
    </w:p>
    <w:p w14:paraId="62E34CE8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sz w:val="20"/>
          <w:szCs w:val="20"/>
        </w:rPr>
        <w:t>Zam. (adres) ……………………………………………………………………………………………………………………………………………</w:t>
      </w:r>
    </w:p>
    <w:p w14:paraId="450A3F84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35337FA0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zwanym w treści Porozumienia </w:t>
      </w:r>
      <w:r>
        <w:rPr>
          <w:rFonts w:ascii="Trebuchet MS" w:hAnsi="Trebuchet MS" w:cs="Arial"/>
          <w:b/>
          <w:color w:val="000000"/>
          <w:sz w:val="20"/>
          <w:szCs w:val="20"/>
        </w:rPr>
        <w:t xml:space="preserve">Wolontariuszem, </w:t>
      </w:r>
      <w:r>
        <w:rPr>
          <w:rFonts w:ascii="Trebuchet MS" w:hAnsi="Trebuchet MS" w:cs="Arial"/>
          <w:color w:val="000000"/>
          <w:sz w:val="20"/>
          <w:szCs w:val="20"/>
        </w:rPr>
        <w:t>o następującej treści:</w:t>
      </w:r>
    </w:p>
    <w:p w14:paraId="13B3DA58" w14:textId="77777777" w:rsidR="00880991" w:rsidRDefault="00880991" w:rsidP="00880991">
      <w:pPr>
        <w:spacing w:line="276" w:lineRule="auto"/>
      </w:pPr>
    </w:p>
    <w:p w14:paraId="1F3EE925" w14:textId="77777777" w:rsidR="00880991" w:rsidRDefault="00880991" w:rsidP="00880991">
      <w:pPr>
        <w:spacing w:line="276" w:lineRule="auto"/>
      </w:pPr>
    </w:p>
    <w:p w14:paraId="02B14D55" w14:textId="77777777" w:rsidR="00880991" w:rsidRDefault="00880991" w:rsidP="00880991">
      <w:pPr>
        <w:spacing w:line="276" w:lineRule="auto"/>
        <w:jc w:val="center"/>
        <w:rPr>
          <w:rFonts w:ascii="Trebuchet MS" w:hAnsi="Trebuchet MS"/>
          <w:b/>
          <w:bCs/>
          <w:sz w:val="20"/>
          <w:szCs w:val="20"/>
        </w:rPr>
      </w:pPr>
    </w:p>
    <w:p w14:paraId="75CC24CD" w14:textId="47FE528A" w:rsidR="00880991" w:rsidRDefault="00880991" w:rsidP="00880991">
      <w:pPr>
        <w:spacing w:line="276" w:lineRule="auto"/>
        <w:jc w:val="center"/>
        <w:rPr>
          <w:rFonts w:ascii="Trebuchet MS" w:hAnsi="Trebuchet MS"/>
          <w:b/>
          <w:bCs/>
          <w:sz w:val="20"/>
          <w:szCs w:val="20"/>
        </w:rPr>
      </w:pPr>
      <w:r>
        <w:rPr>
          <w:rFonts w:ascii="Trebuchet MS" w:hAnsi="Trebuchet MS"/>
          <w:b/>
          <w:bCs/>
          <w:sz w:val="20"/>
          <w:szCs w:val="20"/>
        </w:rPr>
        <w:t>Wstęp</w:t>
      </w:r>
    </w:p>
    <w:p w14:paraId="33ACCD93" w14:textId="77777777" w:rsidR="00880991" w:rsidRDefault="00880991" w:rsidP="00880991">
      <w:pPr>
        <w:spacing w:line="276" w:lineRule="auto"/>
        <w:jc w:val="center"/>
        <w:rPr>
          <w:rFonts w:ascii="Trebuchet MS" w:hAnsi="Trebuchet MS"/>
          <w:b/>
          <w:bCs/>
          <w:sz w:val="20"/>
          <w:szCs w:val="20"/>
        </w:rPr>
      </w:pPr>
    </w:p>
    <w:p w14:paraId="0757590C" w14:textId="77777777" w:rsidR="00880991" w:rsidRDefault="00880991" w:rsidP="00880991">
      <w:pPr>
        <w:numPr>
          <w:ilvl w:val="0"/>
          <w:numId w:val="17"/>
        </w:numPr>
        <w:spacing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b/>
          <w:color w:val="000000"/>
          <w:sz w:val="20"/>
          <w:szCs w:val="20"/>
        </w:rPr>
        <w:t xml:space="preserve">Korzystający </w:t>
      </w:r>
      <w:r>
        <w:rPr>
          <w:rFonts w:ascii="Trebuchet MS" w:eastAsia="Calibri" w:hAnsi="Trebuchet MS" w:cs="Arial"/>
          <w:color w:val="000000"/>
          <w:sz w:val="20"/>
          <w:szCs w:val="20"/>
        </w:rPr>
        <w:t>oświadcza, że jest podmiotem na rzecz którego zgodnie z art. 42 ust. 1 Ustawy o działalności pożytku publicznego i o wolontariacie z dnia 24 kwietnia 2003 r</w:t>
      </w:r>
      <w:r w:rsidRPr="00037FF6">
        <w:rPr>
          <w:rFonts w:ascii="Trebuchet MS" w:eastAsia="Calibri" w:hAnsi="Trebuchet MS" w:cs="Arial"/>
          <w:color w:val="000000"/>
          <w:sz w:val="20"/>
          <w:szCs w:val="20"/>
        </w:rPr>
        <w:t xml:space="preserve">., tj. z dnia 9 lutego 2023 r. (Dz.U. z 2023 r., poz. 571) z </w:t>
      </w:r>
      <w:proofErr w:type="spellStart"/>
      <w:r w:rsidRPr="00037FF6">
        <w:rPr>
          <w:rFonts w:ascii="Trebuchet MS" w:eastAsia="Calibri" w:hAnsi="Trebuchet MS" w:cs="Arial"/>
          <w:color w:val="000000"/>
          <w:sz w:val="20"/>
          <w:szCs w:val="20"/>
        </w:rPr>
        <w:t>późn</w:t>
      </w:r>
      <w:proofErr w:type="spellEnd"/>
      <w:r w:rsidRPr="00037FF6">
        <w:rPr>
          <w:rFonts w:ascii="Trebuchet MS" w:eastAsia="Calibri" w:hAnsi="Trebuchet MS" w:cs="Arial"/>
          <w:color w:val="000000"/>
          <w:sz w:val="20"/>
          <w:szCs w:val="20"/>
        </w:rPr>
        <w:t>. zm. mogą być wykonywane świadczeni</w:t>
      </w: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a przez wolontariuszy. </w:t>
      </w:r>
    </w:p>
    <w:p w14:paraId="3CFFD044" w14:textId="77777777" w:rsidR="00880991" w:rsidRDefault="00880991" w:rsidP="00880991">
      <w:pPr>
        <w:numPr>
          <w:ilvl w:val="0"/>
          <w:numId w:val="17"/>
        </w:numPr>
        <w:spacing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b/>
          <w:color w:val="000000"/>
          <w:sz w:val="20"/>
          <w:szCs w:val="20"/>
        </w:rPr>
        <w:t xml:space="preserve">Wolontariusz </w:t>
      </w:r>
      <w:r>
        <w:rPr>
          <w:rFonts w:ascii="Trebuchet MS" w:eastAsia="Calibri" w:hAnsi="Trebuchet MS" w:cs="Arial"/>
          <w:color w:val="000000"/>
          <w:sz w:val="20"/>
          <w:szCs w:val="20"/>
        </w:rPr>
        <w:t>oświadcza, że posiada kwalifikacje niezbędne do wykonywania powierzonych niżej czynności.</w:t>
      </w:r>
    </w:p>
    <w:p w14:paraId="3CE58F4E" w14:textId="77777777" w:rsidR="00880991" w:rsidRDefault="00880991" w:rsidP="00880991">
      <w:pPr>
        <w:numPr>
          <w:ilvl w:val="0"/>
          <w:numId w:val="17"/>
        </w:numPr>
        <w:spacing w:line="276" w:lineRule="auto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Mając na względzie ideę wolontariatu, u podstaw której stoi </w:t>
      </w:r>
      <w:r>
        <w:rPr>
          <w:rFonts w:ascii="Trebuchet MS" w:eastAsia="Calibri" w:hAnsi="Trebuchet MS" w:cs="Arial"/>
          <w:b/>
          <w:color w:val="000000"/>
          <w:sz w:val="20"/>
          <w:szCs w:val="20"/>
        </w:rPr>
        <w:t>dobrowolne</w:t>
      </w: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, </w:t>
      </w:r>
      <w:r>
        <w:rPr>
          <w:rFonts w:ascii="Trebuchet MS" w:eastAsia="Calibri" w:hAnsi="Trebuchet MS" w:cs="Arial"/>
          <w:b/>
          <w:color w:val="000000"/>
          <w:sz w:val="20"/>
          <w:szCs w:val="20"/>
        </w:rPr>
        <w:t>bezpłatne</w:t>
      </w: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 wykonywanie czynności, a także biorąc pod uwagę </w:t>
      </w:r>
      <w:r>
        <w:rPr>
          <w:rFonts w:ascii="Trebuchet MS" w:eastAsia="Calibri" w:hAnsi="Trebuchet MS" w:cs="Arial"/>
          <w:b/>
          <w:color w:val="000000"/>
          <w:sz w:val="20"/>
          <w:szCs w:val="20"/>
        </w:rPr>
        <w:t xml:space="preserve">charytatywny, pomocniczy i uzupełniający </w:t>
      </w:r>
      <w:r>
        <w:rPr>
          <w:rFonts w:ascii="Trebuchet MS" w:eastAsia="Calibri" w:hAnsi="Trebuchet MS" w:cs="Arial"/>
          <w:color w:val="000000"/>
          <w:sz w:val="20"/>
          <w:szCs w:val="20"/>
        </w:rPr>
        <w:t>charakter wykonywanych przez wolontariuszy świadczeń Strony niniejszego Porozumienia uzgadniają, co następuje:</w:t>
      </w:r>
    </w:p>
    <w:p w14:paraId="4DB76B91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7468CF5F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37E467B6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499920D9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10A6776A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lastRenderedPageBreak/>
        <w:t>§ 1</w:t>
      </w:r>
    </w:p>
    <w:p w14:paraId="5D3FD9E6" w14:textId="77777777" w:rsidR="00880991" w:rsidRDefault="00880991" w:rsidP="00880991">
      <w:pPr>
        <w:numPr>
          <w:ilvl w:val="0"/>
          <w:numId w:val="18"/>
        </w:num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iCs/>
          <w:color w:val="000000"/>
          <w:sz w:val="20"/>
          <w:szCs w:val="20"/>
        </w:rPr>
        <w:t>Zgodnie z indywidualnymi uzgodnieniami pomiędzy Korzystającym a Wolontariuszem</w:t>
      </w:r>
      <w:r>
        <w:rPr>
          <w:rFonts w:ascii="Trebuchet MS" w:hAnsi="Trebuchet MS" w:cs="Arial"/>
          <w:i/>
          <w:color w:val="000000"/>
          <w:sz w:val="20"/>
          <w:szCs w:val="20"/>
        </w:rPr>
        <w:t>,</w:t>
      </w:r>
      <w:r>
        <w:rPr>
          <w:rFonts w:ascii="Trebuchet MS" w:hAnsi="Trebuchet MS" w:cs="Arial"/>
          <w:color w:val="000000"/>
          <w:sz w:val="20"/>
          <w:szCs w:val="20"/>
        </w:rPr>
        <w:t xml:space="preserve"> Korzystający powierza wykonanie Wolontariuszowi, a Wolontariusz dobrowolnie zobowiązuje się do wykonywania na rzecz Korzystającego następujących czynności:</w:t>
      </w:r>
      <w:bookmarkStart w:id="1" w:name="_Hlk33000033"/>
    </w:p>
    <w:p w14:paraId="759735D3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bookmarkEnd w:id="1"/>
    <w:p w14:paraId="44F8E7B9" w14:textId="77777777" w:rsidR="00880991" w:rsidRDefault="00880991" w:rsidP="00880991">
      <w:pPr>
        <w:spacing w:line="276" w:lineRule="auto"/>
        <w:ind w:left="348" w:firstLine="12"/>
        <w:jc w:val="both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a.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>……………………………………………………………………………………………………………………………………………………</w:t>
      </w:r>
    </w:p>
    <w:p w14:paraId="1BDE78A7" w14:textId="77777777" w:rsidR="00880991" w:rsidRDefault="00880991" w:rsidP="00880991">
      <w:pPr>
        <w:spacing w:line="276" w:lineRule="auto"/>
        <w:ind w:left="348" w:firstLine="12"/>
        <w:jc w:val="both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b.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>……………………………………………………………………………………………………………………………………………………</w:t>
      </w:r>
    </w:p>
    <w:p w14:paraId="40C76D58" w14:textId="77777777" w:rsidR="00880991" w:rsidRDefault="00880991" w:rsidP="00880991">
      <w:pPr>
        <w:spacing w:line="276" w:lineRule="auto"/>
        <w:ind w:left="348" w:firstLine="12"/>
        <w:jc w:val="both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c.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>……………………………………………………………………………………………………………………………………………………</w:t>
      </w:r>
    </w:p>
    <w:p w14:paraId="3DBA982B" w14:textId="77777777" w:rsidR="00880991" w:rsidRDefault="00880991" w:rsidP="00880991">
      <w:pPr>
        <w:spacing w:line="276" w:lineRule="auto"/>
        <w:ind w:left="348" w:firstLine="12"/>
        <w:jc w:val="both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d.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>……………………………………………………………………………………………………………………………………………………</w:t>
      </w:r>
    </w:p>
    <w:p w14:paraId="3A6C833C" w14:textId="77777777" w:rsidR="00880991" w:rsidRDefault="00880991" w:rsidP="00880991">
      <w:pPr>
        <w:spacing w:line="276" w:lineRule="auto"/>
        <w:ind w:left="348" w:firstLine="12"/>
        <w:jc w:val="both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e.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>……………………………………………………………………………………………………………………………………………………</w:t>
      </w:r>
    </w:p>
    <w:p w14:paraId="6FF377ED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6B6D29CB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6A4CA4D9" w14:textId="77777777" w:rsidR="00880991" w:rsidRDefault="00880991" w:rsidP="00880991">
      <w:pPr>
        <w:spacing w:after="240" w:line="276" w:lineRule="auto"/>
        <w:ind w:firstLine="12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2</w:t>
      </w:r>
    </w:p>
    <w:p w14:paraId="195D0C73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Niniejsze porozumienie zawarte zostaje na czas … miesięcy od ………………………. do ……………………… </w:t>
      </w:r>
    </w:p>
    <w:p w14:paraId="21B355AC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70D962C8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77EA5C4E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3</w:t>
      </w:r>
    </w:p>
    <w:p w14:paraId="74E41EB5" w14:textId="77777777" w:rsidR="00880991" w:rsidRDefault="00880991" w:rsidP="00880991">
      <w:pPr>
        <w:numPr>
          <w:ilvl w:val="0"/>
          <w:numId w:val="19"/>
        </w:num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Strony Porozumienia uzgadniają, że czynności określone w § 1 będą wykonywane w obecności koordynatora Wolontariatu lub innych pracowników Muzeum Śląskiego wskazanych przez koordynatora, wyjątek stanowią czynności wykonywane na rzecz Redakcji Wolontariatu o charakterze zdalnym, wtedy Wolontariusz zobowiązany jest informować koordynatora Wolontariatu o wynikach swojej pracy na bieżąco.</w:t>
      </w:r>
    </w:p>
    <w:p w14:paraId="6E7B080D" w14:textId="77777777" w:rsidR="00880991" w:rsidRDefault="00880991" w:rsidP="00880991">
      <w:pPr>
        <w:numPr>
          <w:ilvl w:val="0"/>
          <w:numId w:val="19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Miejscem wykonywania czynności będzie siedziba Muzeum Śląskiego oraz inne miejsca wskazane przez koordynatora Wolontariatu. </w:t>
      </w:r>
    </w:p>
    <w:p w14:paraId="00F0D622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1111EEB4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3253901F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4</w:t>
      </w:r>
    </w:p>
    <w:p w14:paraId="4ACCD0D3" w14:textId="77777777" w:rsidR="00880991" w:rsidRDefault="00880991" w:rsidP="00880991">
      <w:pPr>
        <w:numPr>
          <w:ilvl w:val="0"/>
          <w:numId w:val="20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Z uwagi na charakter i ideę wolontariatu:</w:t>
      </w:r>
    </w:p>
    <w:p w14:paraId="2E7412A5" w14:textId="77777777" w:rsidR="00880991" w:rsidRDefault="00880991" w:rsidP="00880991">
      <w:pPr>
        <w:numPr>
          <w:ilvl w:val="1"/>
          <w:numId w:val="20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Wolontariusz jest obowiązany wykonywać uzgodnione czynności osobiście,</w:t>
      </w:r>
    </w:p>
    <w:p w14:paraId="35FC19F6" w14:textId="77777777" w:rsidR="00880991" w:rsidRDefault="00880991" w:rsidP="00880991">
      <w:pPr>
        <w:numPr>
          <w:ilvl w:val="1"/>
          <w:numId w:val="20"/>
        </w:numPr>
        <w:spacing w:line="276" w:lineRule="auto"/>
        <w:contextualSpacing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Wolontariusz za swoje czynności nie otrzyma wynagrodzenia.</w:t>
      </w:r>
    </w:p>
    <w:p w14:paraId="237CB9ED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12D80597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02F57E7C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5</w:t>
      </w:r>
    </w:p>
    <w:p w14:paraId="1F02162B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b/>
          <w:bCs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Korzystający zobowiązuje się zapewnić Wolontariuszowi bezpieczne i higieniczne warunki wykonywania przez niego świadczeń, wyjątek stanowią czynności wykonywane na rzecz Redakcji Wolontariatu o charakterze zdalnym, wtedy Wolontariusz zapewnia Korzystającego o bezpiecznych i higienicznych warunkach w miejscu wykonywania przez niego świadczeń oraz bierze za nie pełną odpowiedzialność. </w:t>
      </w:r>
      <w:r w:rsidRPr="004B436E">
        <w:rPr>
          <w:rFonts w:ascii="Trebuchet MS" w:hAnsi="Trebuchet MS" w:cs="Arial"/>
          <w:color w:val="000000"/>
          <w:sz w:val="20"/>
          <w:szCs w:val="20"/>
        </w:rPr>
        <w:t>W obu przypadkach Korzystający zapewnia Wolontariuszowi odpowiednie ubezpieczenie.</w:t>
      </w:r>
      <w:r>
        <w:rPr>
          <w:rFonts w:ascii="Trebuchet MS" w:hAnsi="Trebuchet MS" w:cs="Arial"/>
          <w:color w:val="000000"/>
          <w:sz w:val="20"/>
          <w:szCs w:val="20"/>
        </w:rPr>
        <w:t xml:space="preserve"> </w:t>
      </w:r>
      <w:bookmarkStart w:id="2" w:name="_Hlk71283737"/>
      <w:r>
        <w:rPr>
          <w:rFonts w:ascii="Trebuchet MS" w:hAnsi="Trebuchet MS" w:cs="Arial"/>
          <w:color w:val="000000"/>
          <w:sz w:val="20"/>
          <w:szCs w:val="20"/>
        </w:rPr>
        <w:t>W zależności od rodzaju wykonywanych świadczeń i związanych z nimi zagrożeń, Korzystający zobowiązuje się również do zapewnienia Wolontariuszowi odpowiednich środków ochrony indywidualnej.</w:t>
      </w:r>
      <w:bookmarkEnd w:id="2"/>
    </w:p>
    <w:p w14:paraId="2E192F2A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38213AA3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173329F0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6</w:t>
      </w:r>
    </w:p>
    <w:p w14:paraId="20DCA133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Na podstawie art. 45 ust. 4 ustawy o działalności pożytku publicznego i o wolontariacie z dnia 24 kwietnia 2003 </w:t>
      </w:r>
      <w:r w:rsidRPr="00037FF6">
        <w:rPr>
          <w:rFonts w:ascii="Trebuchet MS" w:hAnsi="Trebuchet MS" w:cs="Arial"/>
          <w:color w:val="000000"/>
          <w:sz w:val="20"/>
          <w:szCs w:val="20"/>
        </w:rPr>
        <w:t xml:space="preserve">r. </w:t>
      </w:r>
      <w:r w:rsidRPr="00037FF6">
        <w:rPr>
          <w:rFonts w:ascii="Trebuchet MS" w:eastAsia="Calibri" w:hAnsi="Trebuchet MS" w:cs="Arial"/>
          <w:color w:val="000000"/>
          <w:sz w:val="20"/>
          <w:szCs w:val="20"/>
        </w:rPr>
        <w:t>tj. z dnia 9 lutego 2023 r. (Dz.U. z 2023 r., poz. 571)</w:t>
      </w: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 z </w:t>
      </w:r>
      <w:proofErr w:type="spellStart"/>
      <w:r>
        <w:rPr>
          <w:rFonts w:ascii="Trebuchet MS" w:eastAsia="Calibri" w:hAnsi="Trebuchet MS" w:cs="Arial"/>
          <w:color w:val="000000"/>
          <w:sz w:val="20"/>
          <w:szCs w:val="20"/>
        </w:rPr>
        <w:t>późn</w:t>
      </w:r>
      <w:proofErr w:type="spellEnd"/>
      <w:r>
        <w:rPr>
          <w:rFonts w:ascii="Trebuchet MS" w:eastAsia="Calibri" w:hAnsi="Trebuchet MS" w:cs="Arial"/>
          <w:color w:val="000000"/>
          <w:sz w:val="20"/>
          <w:szCs w:val="20"/>
        </w:rPr>
        <w:t xml:space="preserve">. zm. </w:t>
      </w:r>
      <w:r>
        <w:rPr>
          <w:rFonts w:ascii="Trebuchet MS" w:hAnsi="Trebuchet MS" w:cs="Arial"/>
          <w:color w:val="000000"/>
          <w:sz w:val="20"/>
          <w:szCs w:val="20"/>
        </w:rPr>
        <w:t xml:space="preserve">Wolontariusz zwalnia w całości Korzystającego ze zwrotu poniesionych wydatków związanych z dojazdem na miejsce wykonywania świadczeń </w:t>
      </w:r>
      <w:proofErr w:type="spellStart"/>
      <w:r>
        <w:rPr>
          <w:rFonts w:ascii="Trebuchet MS" w:hAnsi="Trebuchet MS" w:cs="Arial"/>
          <w:color w:val="000000"/>
          <w:sz w:val="20"/>
          <w:szCs w:val="20"/>
        </w:rPr>
        <w:t>wolontarystycznych</w:t>
      </w:r>
      <w:proofErr w:type="spellEnd"/>
      <w:r>
        <w:rPr>
          <w:rFonts w:ascii="Trebuchet MS" w:hAnsi="Trebuchet MS" w:cs="Arial"/>
          <w:color w:val="000000"/>
          <w:sz w:val="20"/>
          <w:szCs w:val="20"/>
        </w:rPr>
        <w:t xml:space="preserve"> oraz z powrotem.</w:t>
      </w:r>
    </w:p>
    <w:p w14:paraId="4B20E02B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5F8245F7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4744A5C4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lastRenderedPageBreak/>
        <w:t>§ 7</w:t>
      </w:r>
    </w:p>
    <w:p w14:paraId="2F98295E" w14:textId="77777777" w:rsidR="00880991" w:rsidRDefault="00880991" w:rsidP="00880991">
      <w:pPr>
        <w:numPr>
          <w:ilvl w:val="0"/>
          <w:numId w:val="21"/>
        </w:numPr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Porozumienie może być rozwiązane przez każdą ze Stron z zachowaniem 7-dniowego okresu wypowiedzenia.</w:t>
      </w:r>
    </w:p>
    <w:p w14:paraId="7B77DAD4" w14:textId="77777777" w:rsidR="00880991" w:rsidRDefault="00880991" w:rsidP="00880991">
      <w:pPr>
        <w:numPr>
          <w:ilvl w:val="0"/>
          <w:numId w:val="21"/>
        </w:numPr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Porozumienie może być rozwiązane przez każdą ze Stron bez wypowiedzenia z ważnych przyczyn, w szczególności z powodu naruszenia jakiegokolwiek postanowienia niniejszego Porozumienia.</w:t>
      </w:r>
    </w:p>
    <w:p w14:paraId="4012F57F" w14:textId="77777777" w:rsidR="00880991" w:rsidRDefault="00880991" w:rsidP="00880991">
      <w:pPr>
        <w:numPr>
          <w:ilvl w:val="0"/>
          <w:numId w:val="21"/>
        </w:numPr>
        <w:spacing w:line="276" w:lineRule="auto"/>
        <w:ind w:left="357" w:hanging="357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Wszelkie zmiany Porozumienia będą dokonywane w formie pisemnej pod rygorem nieważności.</w:t>
      </w:r>
    </w:p>
    <w:p w14:paraId="3260D3FE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09219EE3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</w:p>
    <w:p w14:paraId="47B17C5B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8</w:t>
      </w:r>
    </w:p>
    <w:p w14:paraId="7EFC9B07" w14:textId="77777777" w:rsidR="00880991" w:rsidRDefault="00880991" w:rsidP="00880991">
      <w:pPr>
        <w:numPr>
          <w:ilvl w:val="0"/>
          <w:numId w:val="22"/>
        </w:numPr>
        <w:tabs>
          <w:tab w:val="num" w:pos="426"/>
        </w:tabs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b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Wolontariusz oświadcza, że zapoznał się z Regulaminem Wolontariatu w Muzeum Śląskim w Katowicach, który ma zastosowanie w sprawach nieuregulowanych niniejszym Porozumieniem. </w:t>
      </w:r>
    </w:p>
    <w:p w14:paraId="3BD451EE" w14:textId="77777777" w:rsidR="00880991" w:rsidRDefault="00880991" w:rsidP="00880991">
      <w:pPr>
        <w:numPr>
          <w:ilvl w:val="0"/>
          <w:numId w:val="22"/>
        </w:numPr>
        <w:tabs>
          <w:tab w:val="num" w:pos="426"/>
        </w:tabs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 xml:space="preserve">Wolontariusz zobowiązuje się do zachowania w tajemnicy wszelkich informacji pozyskanych w trakcie realizacji postanowień Porozumienia. </w:t>
      </w:r>
    </w:p>
    <w:p w14:paraId="5B57F100" w14:textId="77777777" w:rsidR="00880991" w:rsidRDefault="00880991" w:rsidP="00880991">
      <w:pPr>
        <w:numPr>
          <w:ilvl w:val="0"/>
          <w:numId w:val="22"/>
        </w:numPr>
        <w:tabs>
          <w:tab w:val="num" w:pos="426"/>
        </w:tabs>
        <w:spacing w:line="276" w:lineRule="auto"/>
        <w:ind w:left="357" w:hanging="357"/>
        <w:contextualSpacing/>
        <w:jc w:val="both"/>
        <w:rPr>
          <w:rFonts w:ascii="Trebuchet MS" w:eastAsia="Calibri" w:hAnsi="Trebuchet MS" w:cs="Arial"/>
          <w:color w:val="000000"/>
          <w:sz w:val="20"/>
          <w:szCs w:val="20"/>
        </w:rPr>
      </w:pPr>
      <w:r>
        <w:rPr>
          <w:rFonts w:ascii="Trebuchet MS" w:eastAsia="Calibri" w:hAnsi="Trebuchet MS" w:cs="Arial"/>
          <w:color w:val="000000"/>
          <w:sz w:val="20"/>
          <w:szCs w:val="20"/>
        </w:rPr>
        <w:t>Za wyrządzone szkody strony odpowiadają na zasadach określonych w Kodeksie Cywilnym.</w:t>
      </w:r>
    </w:p>
    <w:p w14:paraId="57C56929" w14:textId="77777777" w:rsidR="00880991" w:rsidRDefault="00880991" w:rsidP="00880991">
      <w:pPr>
        <w:numPr>
          <w:ilvl w:val="0"/>
          <w:numId w:val="22"/>
        </w:numPr>
        <w:spacing w:line="276" w:lineRule="auto"/>
        <w:ind w:left="357" w:hanging="357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Wolontariusz może w terminie do 2 lat od wygaśnięcia Porozumienia domagać się wydania przez Korzystającego pisemnego zaświadczenia o wykonaniu świadczeń przez Wolontariusza. Zaświadczenie to na wniosek Wolontariusza zawierać będzie informację o zakresie wykonywanych świadczeń.  </w:t>
      </w:r>
    </w:p>
    <w:p w14:paraId="4B6033C5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485BC3DD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44AED94B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9</w:t>
      </w:r>
    </w:p>
    <w:p w14:paraId="02D2EC17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W sprawach nieuregulowanych przepisami Ustawy o działalności pożytku publicznego i o wolontariacie, niniejszym </w:t>
      </w:r>
      <w:r>
        <w:rPr>
          <w:rFonts w:ascii="Trebuchet MS" w:hAnsi="Trebuchet MS" w:cs="Arial"/>
          <w:sz w:val="20"/>
          <w:szCs w:val="20"/>
        </w:rPr>
        <w:t xml:space="preserve">Porozumieniem </w:t>
      </w:r>
      <w:proofErr w:type="spellStart"/>
      <w:r>
        <w:rPr>
          <w:rFonts w:ascii="Trebuchet MS" w:hAnsi="Trebuchet MS" w:cs="Arial"/>
          <w:sz w:val="20"/>
          <w:szCs w:val="20"/>
        </w:rPr>
        <w:t>wolontariackim</w:t>
      </w:r>
      <w:proofErr w:type="spellEnd"/>
      <w:r>
        <w:rPr>
          <w:rFonts w:ascii="Trebuchet MS" w:hAnsi="Trebuchet MS" w:cs="Arial"/>
          <w:sz w:val="20"/>
          <w:szCs w:val="20"/>
        </w:rPr>
        <w:t xml:space="preserve"> lub Regulaminem Wolontariatu w Muzeum Śląskim w Katowicach, o którym mowa w § 8 ust. 1 Porozumienia, zastosowanie będą miały odpowiednie </w:t>
      </w:r>
      <w:r>
        <w:rPr>
          <w:rFonts w:ascii="Trebuchet MS" w:hAnsi="Trebuchet MS" w:cs="Arial"/>
          <w:color w:val="000000"/>
          <w:sz w:val="20"/>
          <w:szCs w:val="20"/>
        </w:rPr>
        <w:t>przepisy Kodeksu Cywilnego.</w:t>
      </w:r>
    </w:p>
    <w:p w14:paraId="70B7D9A9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579DE70F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58262826" w14:textId="77777777" w:rsidR="00880991" w:rsidRDefault="00880991" w:rsidP="00880991">
      <w:pPr>
        <w:spacing w:after="12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10</w:t>
      </w:r>
    </w:p>
    <w:p w14:paraId="4ADF1F08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Ewentualne spory mogące wyniknąć z niniejszego Porozumienia podlegają rozpoznaniu przez sąd właściwy dla siedziby Korzystającego.</w:t>
      </w:r>
    </w:p>
    <w:p w14:paraId="6CB65EF4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64342389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b/>
          <w:color w:val="000000"/>
          <w:sz w:val="20"/>
          <w:szCs w:val="20"/>
        </w:rPr>
      </w:pPr>
    </w:p>
    <w:p w14:paraId="2B65A9CF" w14:textId="77777777" w:rsidR="00880991" w:rsidRDefault="00880991" w:rsidP="00880991">
      <w:pPr>
        <w:spacing w:after="240" w:line="276" w:lineRule="auto"/>
        <w:jc w:val="center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>§ 11</w:t>
      </w:r>
    </w:p>
    <w:p w14:paraId="763024B7" w14:textId="77777777" w:rsidR="00880991" w:rsidRDefault="00880991" w:rsidP="00880991">
      <w:pPr>
        <w:spacing w:line="276" w:lineRule="auto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Porozumienie sporządzono </w:t>
      </w:r>
      <w:r w:rsidRPr="00037FF6">
        <w:rPr>
          <w:rFonts w:ascii="Trebuchet MS" w:hAnsi="Trebuchet MS" w:cs="Arial"/>
          <w:color w:val="000000"/>
          <w:sz w:val="20"/>
          <w:szCs w:val="20"/>
        </w:rPr>
        <w:t>w dwóch jednobrzmiących egzemplarzach, po</w:t>
      </w:r>
      <w:r>
        <w:rPr>
          <w:rFonts w:ascii="Trebuchet MS" w:hAnsi="Trebuchet MS" w:cs="Arial"/>
          <w:color w:val="000000"/>
          <w:sz w:val="20"/>
          <w:szCs w:val="20"/>
        </w:rPr>
        <w:t xml:space="preserve"> jednym dla każdej ze Stron.</w:t>
      </w:r>
    </w:p>
    <w:p w14:paraId="2FFD7B5D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36FA3619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12BE2891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08E2E3A2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2A72746E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03E96B0B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  <w:r>
        <w:rPr>
          <w:rFonts w:ascii="Trebuchet MS" w:hAnsi="Trebuchet MS" w:cs="Arial"/>
          <w:b/>
          <w:color w:val="000000"/>
          <w:sz w:val="20"/>
          <w:szCs w:val="20"/>
        </w:rPr>
        <w:t xml:space="preserve">     Wolontariusz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 xml:space="preserve">   </w:t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</w:r>
      <w:r>
        <w:rPr>
          <w:rFonts w:ascii="Trebuchet MS" w:hAnsi="Trebuchet MS" w:cs="Arial"/>
          <w:b/>
          <w:color w:val="000000"/>
          <w:sz w:val="20"/>
          <w:szCs w:val="20"/>
        </w:rPr>
        <w:tab/>
        <w:t>Korzystający</w:t>
      </w:r>
    </w:p>
    <w:p w14:paraId="2CBC38A0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4BD50B5F" w14:textId="77777777" w:rsidR="00880991" w:rsidRDefault="00880991" w:rsidP="00880991">
      <w:pPr>
        <w:spacing w:line="276" w:lineRule="auto"/>
        <w:rPr>
          <w:rFonts w:ascii="Trebuchet MS" w:hAnsi="Trebuchet MS" w:cs="Arial"/>
          <w:b/>
          <w:color w:val="000000"/>
          <w:sz w:val="20"/>
          <w:szCs w:val="20"/>
        </w:rPr>
      </w:pPr>
    </w:p>
    <w:p w14:paraId="47220CA9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>………………………………………………</w:t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</w:r>
      <w:r>
        <w:rPr>
          <w:rFonts w:ascii="Trebuchet MS" w:hAnsi="Trebuchet MS" w:cs="Arial"/>
          <w:color w:val="000000"/>
          <w:sz w:val="20"/>
          <w:szCs w:val="20"/>
        </w:rPr>
        <w:tab/>
        <w:t>………………………………………………</w:t>
      </w:r>
    </w:p>
    <w:p w14:paraId="004C7E60" w14:textId="77777777" w:rsidR="00880991" w:rsidRDefault="00880991" w:rsidP="00880991">
      <w:pPr>
        <w:spacing w:line="276" w:lineRule="auto"/>
        <w:rPr>
          <w:rFonts w:ascii="Trebuchet MS" w:hAnsi="Trebuchet MS" w:cs="Arial"/>
          <w:color w:val="000000"/>
          <w:sz w:val="20"/>
          <w:szCs w:val="20"/>
        </w:rPr>
      </w:pPr>
    </w:p>
    <w:p w14:paraId="1198C739" w14:textId="77777777" w:rsidR="00880991" w:rsidRDefault="00880991" w:rsidP="00880991">
      <w:pPr>
        <w:spacing w:line="276" w:lineRule="auto"/>
        <w:jc w:val="right"/>
        <w:rPr>
          <w:rFonts w:ascii="Trebuchet MS" w:hAnsi="Trebuchet MS"/>
          <w:b/>
          <w:bCs/>
          <w:sz w:val="20"/>
        </w:rPr>
      </w:pPr>
      <w:r>
        <w:rPr>
          <w:rFonts w:ascii="Trebuchet MS" w:hAnsi="Trebuchet MS" w:cs="Arial"/>
          <w:b/>
          <w:bCs/>
          <w:color w:val="000000"/>
          <w:sz w:val="20"/>
          <w:szCs w:val="20"/>
        </w:rPr>
        <w:t xml:space="preserve">Przy kontrasygnacie </w:t>
      </w:r>
      <w:r>
        <w:rPr>
          <w:rFonts w:ascii="Trebuchet MS" w:hAnsi="Trebuchet MS"/>
          <w:b/>
          <w:bCs/>
          <w:sz w:val="20"/>
        </w:rPr>
        <w:t>Głównego Księgowego</w:t>
      </w:r>
    </w:p>
    <w:p w14:paraId="2D1F9ED7" w14:textId="77777777" w:rsidR="00880991" w:rsidRDefault="00880991" w:rsidP="00880991">
      <w:pPr>
        <w:spacing w:line="276" w:lineRule="auto"/>
        <w:jc w:val="right"/>
        <w:rPr>
          <w:rFonts w:ascii="Trebuchet MS" w:hAnsi="Trebuchet MS"/>
          <w:sz w:val="20"/>
        </w:rPr>
      </w:pPr>
    </w:p>
    <w:p w14:paraId="4E262C83" w14:textId="18A62C95" w:rsidR="004954F8" w:rsidRPr="00B413B5" w:rsidRDefault="00880991" w:rsidP="00880991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color w:val="000000"/>
          <w:sz w:val="20"/>
          <w:szCs w:val="20"/>
        </w:rPr>
        <w:t xml:space="preserve">                                                                                                         …….</w:t>
      </w:r>
      <w:r>
        <w:rPr>
          <w:rFonts w:ascii="Trebuchet MS" w:hAnsi="Trebuchet MS" w:cs="Arial"/>
          <w:color w:val="000000"/>
          <w:sz w:val="20"/>
          <w:szCs w:val="20"/>
        </w:rPr>
        <w:t>…………………………………………</w:t>
      </w:r>
    </w:p>
    <w:p w14:paraId="29868332" w14:textId="77777777" w:rsidR="004954F8" w:rsidRPr="00B413B5" w:rsidRDefault="004954F8" w:rsidP="004954F8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</w:p>
    <w:p w14:paraId="2863D455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6012EA61" w14:textId="77777777" w:rsidR="006B7309" w:rsidRPr="00B413B5" w:rsidRDefault="006B7309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p w14:paraId="268D2670" w14:textId="77777777" w:rsidR="004954F8" w:rsidRPr="00B413B5" w:rsidRDefault="004954F8" w:rsidP="004954F8">
      <w:pPr>
        <w:spacing w:line="276" w:lineRule="auto"/>
        <w:rPr>
          <w:rFonts w:ascii="Trebuchet MS" w:hAnsi="Trebuchet MS" w:cs="Arial"/>
          <w:sz w:val="20"/>
          <w:szCs w:val="20"/>
        </w:rPr>
      </w:pPr>
    </w:p>
    <w:sectPr w:rsidR="004954F8" w:rsidRPr="00B413B5" w:rsidSect="003C1CA6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C6EA95" w14:textId="77777777" w:rsidR="003C1CA6" w:rsidRDefault="003C1CA6">
      <w:r>
        <w:separator/>
      </w:r>
    </w:p>
  </w:endnote>
  <w:endnote w:type="continuationSeparator" w:id="0">
    <w:p w14:paraId="42104BDD" w14:textId="77777777" w:rsidR="003C1CA6" w:rsidRDefault="003C1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95964" w14:textId="77777777" w:rsidR="00C2345C" w:rsidRDefault="00C2345C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C2345C" w:rsidRDefault="00C2345C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D0205" w14:textId="77777777" w:rsidR="00C2345C" w:rsidRPr="000203FD" w:rsidRDefault="00C2345C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 w:rsidR="00A06F5A"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C2345C" w:rsidRDefault="00C2345C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415EA" w14:textId="77777777" w:rsidR="003C1CA6" w:rsidRDefault="003C1CA6">
      <w:r>
        <w:separator/>
      </w:r>
    </w:p>
  </w:footnote>
  <w:footnote w:type="continuationSeparator" w:id="0">
    <w:p w14:paraId="4F1A7838" w14:textId="77777777" w:rsidR="003C1CA6" w:rsidRDefault="003C1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FBA4D" w14:textId="77777777" w:rsidR="00C2345C" w:rsidRDefault="00F4429C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0991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1782" w14:textId="3CB1C059" w:rsidR="00C2345C" w:rsidRPr="00AD0E00" w:rsidRDefault="00CB3FBF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72C1FCAC" wp14:editId="2BB9CF8E">
          <wp:simplePos x="0" y="0"/>
          <wp:positionH relativeFrom="margin">
            <wp:posOffset>-899160</wp:posOffset>
          </wp:positionH>
          <wp:positionV relativeFrom="paragraph">
            <wp:posOffset>-270510</wp:posOffset>
          </wp:positionV>
          <wp:extent cx="7560000" cy="10695600"/>
          <wp:effectExtent l="0" t="0" r="3175" b="0"/>
          <wp:wrapNone/>
          <wp:docPr id="125105409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F6C6" w14:textId="77777777" w:rsidR="00EF172D" w:rsidRDefault="00EF1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111E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4679" w:hanging="360"/>
      </w:pPr>
    </w:lvl>
    <w:lvl w:ilvl="1" w:tplc="04150019" w:tentative="1">
      <w:start w:val="1"/>
      <w:numFmt w:val="lowerLetter"/>
      <w:lvlText w:val="%2."/>
      <w:lvlJc w:val="left"/>
      <w:pPr>
        <w:ind w:left="5399" w:hanging="360"/>
      </w:pPr>
    </w:lvl>
    <w:lvl w:ilvl="2" w:tplc="0415001B" w:tentative="1">
      <w:start w:val="1"/>
      <w:numFmt w:val="lowerRoman"/>
      <w:lvlText w:val="%3."/>
      <w:lvlJc w:val="right"/>
      <w:pPr>
        <w:ind w:left="6119" w:hanging="180"/>
      </w:pPr>
    </w:lvl>
    <w:lvl w:ilvl="3" w:tplc="0415000F" w:tentative="1">
      <w:start w:val="1"/>
      <w:numFmt w:val="decimal"/>
      <w:lvlText w:val="%4."/>
      <w:lvlJc w:val="left"/>
      <w:pPr>
        <w:ind w:left="6839" w:hanging="360"/>
      </w:pPr>
    </w:lvl>
    <w:lvl w:ilvl="4" w:tplc="04150019" w:tentative="1">
      <w:start w:val="1"/>
      <w:numFmt w:val="lowerLetter"/>
      <w:lvlText w:val="%5."/>
      <w:lvlJc w:val="left"/>
      <w:pPr>
        <w:ind w:left="7559" w:hanging="360"/>
      </w:pPr>
    </w:lvl>
    <w:lvl w:ilvl="5" w:tplc="0415001B" w:tentative="1">
      <w:start w:val="1"/>
      <w:numFmt w:val="lowerRoman"/>
      <w:lvlText w:val="%6."/>
      <w:lvlJc w:val="right"/>
      <w:pPr>
        <w:ind w:left="8279" w:hanging="180"/>
      </w:pPr>
    </w:lvl>
    <w:lvl w:ilvl="6" w:tplc="0415000F" w:tentative="1">
      <w:start w:val="1"/>
      <w:numFmt w:val="decimal"/>
      <w:lvlText w:val="%7."/>
      <w:lvlJc w:val="left"/>
      <w:pPr>
        <w:ind w:left="8999" w:hanging="360"/>
      </w:pPr>
    </w:lvl>
    <w:lvl w:ilvl="7" w:tplc="04150019" w:tentative="1">
      <w:start w:val="1"/>
      <w:numFmt w:val="lowerLetter"/>
      <w:lvlText w:val="%8."/>
      <w:lvlJc w:val="left"/>
      <w:pPr>
        <w:ind w:left="9719" w:hanging="360"/>
      </w:pPr>
    </w:lvl>
    <w:lvl w:ilvl="8" w:tplc="0415001B" w:tentative="1">
      <w:start w:val="1"/>
      <w:numFmt w:val="lowerRoman"/>
      <w:lvlText w:val="%9."/>
      <w:lvlJc w:val="right"/>
      <w:pPr>
        <w:ind w:left="10439" w:hanging="180"/>
      </w:pPr>
    </w:lvl>
  </w:abstractNum>
  <w:abstractNum w:abstractNumId="1" w15:restartNumberingAfterBreak="0">
    <w:nsid w:val="038775AC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83782B"/>
    <w:multiLevelType w:val="hybridMultilevel"/>
    <w:tmpl w:val="BA7C9B88"/>
    <w:lvl w:ilvl="0" w:tplc="51D6EB56">
      <w:start w:val="1"/>
      <w:numFmt w:val="decimal"/>
      <w:lvlText w:val="%1."/>
      <w:lvlJc w:val="left"/>
      <w:pPr>
        <w:ind w:left="372" w:hanging="372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DE1C67"/>
    <w:multiLevelType w:val="hybridMultilevel"/>
    <w:tmpl w:val="924E35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A648C"/>
    <w:multiLevelType w:val="hybridMultilevel"/>
    <w:tmpl w:val="52BE9C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B360C3F"/>
    <w:multiLevelType w:val="hybridMultilevel"/>
    <w:tmpl w:val="42B8EB1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6AE2EA86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E532FC"/>
    <w:multiLevelType w:val="hybridMultilevel"/>
    <w:tmpl w:val="38A44CC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A3300F"/>
    <w:multiLevelType w:val="hybridMultilevel"/>
    <w:tmpl w:val="66AADD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32A417A"/>
    <w:multiLevelType w:val="hybridMultilevel"/>
    <w:tmpl w:val="67EC4C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F03EC0"/>
    <w:multiLevelType w:val="hybridMultilevel"/>
    <w:tmpl w:val="3482CF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CFC748D"/>
    <w:multiLevelType w:val="hybridMultilevel"/>
    <w:tmpl w:val="9DC2C69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C70E0D"/>
    <w:multiLevelType w:val="hybridMultilevel"/>
    <w:tmpl w:val="7590876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1B7A4F"/>
    <w:multiLevelType w:val="hybridMultilevel"/>
    <w:tmpl w:val="FAE6FD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947E40"/>
    <w:multiLevelType w:val="hybridMultilevel"/>
    <w:tmpl w:val="92228E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A631B5"/>
    <w:multiLevelType w:val="hybridMultilevel"/>
    <w:tmpl w:val="BF94118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8B3091"/>
    <w:multiLevelType w:val="hybridMultilevel"/>
    <w:tmpl w:val="2BA60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E27B55"/>
    <w:multiLevelType w:val="hybridMultilevel"/>
    <w:tmpl w:val="E586CBB2"/>
    <w:lvl w:ilvl="0" w:tplc="200E07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340E9E"/>
    <w:multiLevelType w:val="hybridMultilevel"/>
    <w:tmpl w:val="D366A0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D124F3B"/>
    <w:multiLevelType w:val="hybridMultilevel"/>
    <w:tmpl w:val="722A22DE"/>
    <w:lvl w:ilvl="0" w:tplc="BF14D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D351C2"/>
    <w:multiLevelType w:val="hybridMultilevel"/>
    <w:tmpl w:val="9724B1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30191A"/>
    <w:multiLevelType w:val="hybridMultilevel"/>
    <w:tmpl w:val="69DA576C"/>
    <w:lvl w:ilvl="0" w:tplc="52F635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5403751">
    <w:abstractNumId w:val="13"/>
  </w:num>
  <w:num w:numId="2" w16cid:durableId="1116414289">
    <w:abstractNumId w:val="7"/>
  </w:num>
  <w:num w:numId="3" w16cid:durableId="1995716740">
    <w:abstractNumId w:val="1"/>
  </w:num>
  <w:num w:numId="4" w16cid:durableId="1956213638">
    <w:abstractNumId w:val="9"/>
  </w:num>
  <w:num w:numId="5" w16cid:durableId="1554662035">
    <w:abstractNumId w:val="4"/>
  </w:num>
  <w:num w:numId="6" w16cid:durableId="46878960">
    <w:abstractNumId w:val="10"/>
  </w:num>
  <w:num w:numId="7" w16cid:durableId="1230457241">
    <w:abstractNumId w:val="0"/>
  </w:num>
  <w:num w:numId="8" w16cid:durableId="1049690415">
    <w:abstractNumId w:val="20"/>
  </w:num>
  <w:num w:numId="9" w16cid:durableId="1869368046">
    <w:abstractNumId w:val="14"/>
  </w:num>
  <w:num w:numId="10" w16cid:durableId="1723140877">
    <w:abstractNumId w:val="3"/>
  </w:num>
  <w:num w:numId="11" w16cid:durableId="273901555">
    <w:abstractNumId w:val="12"/>
  </w:num>
  <w:num w:numId="12" w16cid:durableId="1998343518">
    <w:abstractNumId w:val="17"/>
  </w:num>
  <w:num w:numId="13" w16cid:durableId="266810625">
    <w:abstractNumId w:val="21"/>
  </w:num>
  <w:num w:numId="14" w16cid:durableId="1427919722">
    <w:abstractNumId w:val="6"/>
  </w:num>
  <w:num w:numId="15" w16cid:durableId="497695580">
    <w:abstractNumId w:val="19"/>
  </w:num>
  <w:num w:numId="16" w16cid:durableId="1708413191">
    <w:abstractNumId w:val="16"/>
  </w:num>
  <w:num w:numId="17" w16cid:durableId="17513890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433468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9521271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0779025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9076036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7657269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073AD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75594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E7E9B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1115"/>
    <w:rsid w:val="001334B3"/>
    <w:rsid w:val="00134C07"/>
    <w:rsid w:val="0013624A"/>
    <w:rsid w:val="00144D94"/>
    <w:rsid w:val="0014794B"/>
    <w:rsid w:val="0017222C"/>
    <w:rsid w:val="00181003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E03FF"/>
    <w:rsid w:val="001E68B1"/>
    <w:rsid w:val="001F3E5A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20FC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91EF3"/>
    <w:rsid w:val="00293BE4"/>
    <w:rsid w:val="002A096E"/>
    <w:rsid w:val="002A2453"/>
    <w:rsid w:val="002B357E"/>
    <w:rsid w:val="002B5478"/>
    <w:rsid w:val="002C00A4"/>
    <w:rsid w:val="002D34A3"/>
    <w:rsid w:val="002E0634"/>
    <w:rsid w:val="002E1CE9"/>
    <w:rsid w:val="002E3669"/>
    <w:rsid w:val="002F024B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780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B2F"/>
    <w:rsid w:val="003B41D6"/>
    <w:rsid w:val="003B4815"/>
    <w:rsid w:val="003C1CA6"/>
    <w:rsid w:val="003C271E"/>
    <w:rsid w:val="003C4E24"/>
    <w:rsid w:val="003C5085"/>
    <w:rsid w:val="003C53EF"/>
    <w:rsid w:val="003E73B2"/>
    <w:rsid w:val="003F2D30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4F8"/>
    <w:rsid w:val="00495AAE"/>
    <w:rsid w:val="00496183"/>
    <w:rsid w:val="004961FC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5725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547A"/>
    <w:rsid w:val="004F62AA"/>
    <w:rsid w:val="004F6E17"/>
    <w:rsid w:val="005015D4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3A22"/>
    <w:rsid w:val="0055440F"/>
    <w:rsid w:val="00554E7B"/>
    <w:rsid w:val="00560000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668A"/>
    <w:rsid w:val="005C0ADE"/>
    <w:rsid w:val="005C3221"/>
    <w:rsid w:val="005C5FDA"/>
    <w:rsid w:val="005D7648"/>
    <w:rsid w:val="005D7B4B"/>
    <w:rsid w:val="005E204A"/>
    <w:rsid w:val="005E29F6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4CA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B51B1"/>
    <w:rsid w:val="006B5587"/>
    <w:rsid w:val="006B7309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0991"/>
    <w:rsid w:val="00881622"/>
    <w:rsid w:val="00882678"/>
    <w:rsid w:val="00884C0C"/>
    <w:rsid w:val="008913BF"/>
    <w:rsid w:val="008974F6"/>
    <w:rsid w:val="008A0454"/>
    <w:rsid w:val="008A14AF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A669E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3912"/>
    <w:rsid w:val="00A54213"/>
    <w:rsid w:val="00A5614A"/>
    <w:rsid w:val="00A61A60"/>
    <w:rsid w:val="00A736FB"/>
    <w:rsid w:val="00A80A2E"/>
    <w:rsid w:val="00A874E6"/>
    <w:rsid w:val="00A9063E"/>
    <w:rsid w:val="00A9443D"/>
    <w:rsid w:val="00A96F6C"/>
    <w:rsid w:val="00AA1594"/>
    <w:rsid w:val="00AA734D"/>
    <w:rsid w:val="00AA7DD9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327A"/>
    <w:rsid w:val="00CA3A74"/>
    <w:rsid w:val="00CA5026"/>
    <w:rsid w:val="00CA5F81"/>
    <w:rsid w:val="00CA639E"/>
    <w:rsid w:val="00CB09AE"/>
    <w:rsid w:val="00CB3FBF"/>
    <w:rsid w:val="00CB4367"/>
    <w:rsid w:val="00CC548A"/>
    <w:rsid w:val="00CE3F95"/>
    <w:rsid w:val="00CE5160"/>
    <w:rsid w:val="00CF012B"/>
    <w:rsid w:val="00CF122B"/>
    <w:rsid w:val="00CF1A60"/>
    <w:rsid w:val="00CF4D9F"/>
    <w:rsid w:val="00CF5ACF"/>
    <w:rsid w:val="00CF5D27"/>
    <w:rsid w:val="00D01D7A"/>
    <w:rsid w:val="00D02506"/>
    <w:rsid w:val="00D06260"/>
    <w:rsid w:val="00D11506"/>
    <w:rsid w:val="00D134E5"/>
    <w:rsid w:val="00D22CD9"/>
    <w:rsid w:val="00D2311E"/>
    <w:rsid w:val="00D26C90"/>
    <w:rsid w:val="00D30733"/>
    <w:rsid w:val="00D35035"/>
    <w:rsid w:val="00D36425"/>
    <w:rsid w:val="00D4251E"/>
    <w:rsid w:val="00D436F7"/>
    <w:rsid w:val="00D43FEE"/>
    <w:rsid w:val="00D469D7"/>
    <w:rsid w:val="00D47287"/>
    <w:rsid w:val="00D561C3"/>
    <w:rsid w:val="00D61885"/>
    <w:rsid w:val="00D67C74"/>
    <w:rsid w:val="00D72E9A"/>
    <w:rsid w:val="00D74989"/>
    <w:rsid w:val="00D85A29"/>
    <w:rsid w:val="00D85A3A"/>
    <w:rsid w:val="00D93937"/>
    <w:rsid w:val="00D9404A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1534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28A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D54C6"/>
    <w:rsid w:val="00EE0420"/>
    <w:rsid w:val="00EE0F07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85A45"/>
    <w:rsid w:val="00F969E6"/>
    <w:rsid w:val="00FA0729"/>
    <w:rsid w:val="00FA2F99"/>
    <w:rsid w:val="00FA5314"/>
    <w:rsid w:val="00FA5576"/>
    <w:rsid w:val="00FA6E44"/>
    <w:rsid w:val="00FB0C33"/>
    <w:rsid w:val="00FB0DFC"/>
    <w:rsid w:val="00FB1FC5"/>
    <w:rsid w:val="00FB6720"/>
    <w:rsid w:val="00FB712F"/>
    <w:rsid w:val="00FC169D"/>
    <w:rsid w:val="00FC205E"/>
    <w:rsid w:val="00FC26EA"/>
    <w:rsid w:val="00FC339B"/>
    <w:rsid w:val="00FC41AF"/>
    <w:rsid w:val="00FC4494"/>
    <w:rsid w:val="00FC5ACC"/>
    <w:rsid w:val="00FC71EB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basedOn w:val="Normalny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paragraph" w:customStyle="1" w:styleId="MHZPsygnatura">
    <w:name w:val="MHZP_sygnatura"/>
    <w:basedOn w:val="Normalny"/>
    <w:link w:val="MHZPsygnaturaZnak"/>
    <w:qFormat/>
    <w:rsid w:val="002620FC"/>
    <w:pPr>
      <w:spacing w:after="200"/>
    </w:pPr>
    <w:rPr>
      <w:rFonts w:ascii="Calibri" w:eastAsia="Calibri" w:hAnsi="Calibri"/>
      <w:color w:val="A6A6A6"/>
      <w:sz w:val="20"/>
      <w:szCs w:val="22"/>
      <w:lang w:eastAsia="en-US"/>
    </w:rPr>
  </w:style>
  <w:style w:type="character" w:customStyle="1" w:styleId="MHZPsygnaturaZnak">
    <w:name w:val="MHZP_sygnatura Znak"/>
    <w:basedOn w:val="Domylnaczcionkaakapitu"/>
    <w:link w:val="MHZPsygnatura"/>
    <w:rsid w:val="002620FC"/>
    <w:rPr>
      <w:rFonts w:ascii="Calibri" w:eastAsia="Calibri" w:hAnsi="Calibri"/>
      <w:color w:val="A6A6A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49</TotalTime>
  <Pages>3</Pages>
  <Words>671</Words>
  <Characters>5039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Dorota Pietrzniak</cp:lastModifiedBy>
  <cp:revision>25</cp:revision>
  <cp:lastPrinted>2015-01-14T10:23:00Z</cp:lastPrinted>
  <dcterms:created xsi:type="dcterms:W3CDTF">2020-06-16T07:34:00Z</dcterms:created>
  <dcterms:modified xsi:type="dcterms:W3CDTF">2024-03-06T08:12:00Z</dcterms:modified>
</cp:coreProperties>
</file>