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Siatka"/>
        <w:tblW w:w="0" w:type="auto"/>
        <w:jc w:val="right"/>
        <w:tblLook w:val="01E0" w:firstRow="1" w:lastRow="1" w:firstColumn="1" w:lastColumn="1" w:noHBand="0" w:noVBand="0"/>
      </w:tblPr>
      <w:tblGrid>
        <w:gridCol w:w="4555"/>
      </w:tblGrid>
      <w:tr w:rsidR="004954F8" w:rsidRPr="002266FD" w14:paraId="302FA86D" w14:textId="77777777" w:rsidTr="00850302">
        <w:trPr>
          <w:trHeight w:val="1134"/>
          <w:jc w:val="right"/>
        </w:trPr>
        <w:tc>
          <w:tcPr>
            <w:tcW w:w="4555" w:type="dxa"/>
            <w:tcBorders>
              <w:top w:val="nil"/>
              <w:left w:val="nil"/>
              <w:bottom w:val="nil"/>
              <w:right w:val="nil"/>
            </w:tcBorders>
          </w:tcPr>
          <w:p w14:paraId="49908960" w14:textId="17C87871" w:rsidR="00305B4E" w:rsidRPr="002266FD" w:rsidRDefault="00305B4E" w:rsidP="006939C7">
            <w:pPr>
              <w:spacing w:line="252" w:lineRule="auto"/>
              <w:jc w:val="both"/>
              <w:rPr>
                <w:b/>
                <w:bCs/>
                <w:kern w:val="2"/>
                <w:sz w:val="22"/>
                <w:szCs w:val="22"/>
                <w:lang w:eastAsia="en-US"/>
              </w:rPr>
            </w:pPr>
            <w:bookmarkStart w:id="0" w:name="_Hlk43192609"/>
            <w:r w:rsidRPr="002266FD">
              <w:rPr>
                <w:b/>
                <w:bCs/>
                <w:kern w:val="2"/>
                <w:sz w:val="22"/>
                <w:szCs w:val="22"/>
                <w:lang w:eastAsia="en-US"/>
              </w:rPr>
              <w:t>Załącznik nr 1</w:t>
            </w:r>
            <w:r w:rsidR="00257B37">
              <w:rPr>
                <w:b/>
                <w:bCs/>
                <w:kern w:val="2"/>
                <w:sz w:val="22"/>
                <w:szCs w:val="22"/>
                <w:lang w:eastAsia="en-US"/>
              </w:rPr>
              <w:t>3</w:t>
            </w:r>
            <w:r w:rsidRPr="002266FD">
              <w:rPr>
                <w:b/>
                <w:bCs/>
                <w:kern w:val="2"/>
                <w:sz w:val="22"/>
                <w:szCs w:val="22"/>
                <w:lang w:eastAsia="en-US"/>
              </w:rPr>
              <w:t xml:space="preserve"> do Standardów Ochrony Małoletnich</w:t>
            </w:r>
            <w:r w:rsidR="00BF72C1" w:rsidRPr="002266FD">
              <w:rPr>
                <w:b/>
                <w:bCs/>
                <w:kern w:val="2"/>
                <w:sz w:val="22"/>
                <w:szCs w:val="22"/>
                <w:lang w:eastAsia="en-US"/>
              </w:rPr>
              <w:t xml:space="preserve"> </w:t>
            </w:r>
            <w:r w:rsidR="006939C7">
              <w:rPr>
                <w:b/>
                <w:bCs/>
                <w:kern w:val="2"/>
                <w:sz w:val="22"/>
                <w:szCs w:val="22"/>
                <w:lang w:eastAsia="en-US"/>
              </w:rPr>
              <w:t xml:space="preserve">w </w:t>
            </w:r>
            <w:r w:rsidRPr="002266FD">
              <w:rPr>
                <w:b/>
                <w:bCs/>
                <w:kern w:val="2"/>
                <w:sz w:val="22"/>
                <w:szCs w:val="22"/>
                <w:lang w:eastAsia="en-US"/>
              </w:rPr>
              <w:t xml:space="preserve">Muzeum </w:t>
            </w:r>
            <w:bookmarkStart w:id="1" w:name="_Hlk173314943"/>
            <w:r w:rsidRPr="002266FD">
              <w:rPr>
                <w:b/>
                <w:bCs/>
                <w:kern w:val="2"/>
                <w:sz w:val="22"/>
                <w:szCs w:val="22"/>
                <w:lang w:eastAsia="en-US"/>
              </w:rPr>
              <w:t>Ś</w:t>
            </w:r>
            <w:bookmarkEnd w:id="1"/>
            <w:r w:rsidRPr="002266FD">
              <w:rPr>
                <w:b/>
                <w:bCs/>
                <w:kern w:val="2"/>
                <w:sz w:val="22"/>
                <w:szCs w:val="22"/>
                <w:lang w:eastAsia="en-US"/>
              </w:rPr>
              <w:t>ląski</w:t>
            </w:r>
            <w:r w:rsidR="006939C7">
              <w:rPr>
                <w:b/>
                <w:bCs/>
                <w:kern w:val="2"/>
                <w:sz w:val="22"/>
                <w:szCs w:val="22"/>
                <w:lang w:eastAsia="en-US"/>
              </w:rPr>
              <w:t>m</w:t>
            </w:r>
            <w:r w:rsidRPr="002266FD">
              <w:rPr>
                <w:b/>
                <w:bCs/>
                <w:kern w:val="2"/>
                <w:sz w:val="22"/>
                <w:szCs w:val="22"/>
                <w:lang w:eastAsia="en-US"/>
              </w:rPr>
              <w:t xml:space="preserve"> w Katowicach</w:t>
            </w:r>
          </w:p>
          <w:p w14:paraId="42679A71" w14:textId="77777777" w:rsidR="004954F8" w:rsidRPr="002266FD" w:rsidRDefault="004954F8" w:rsidP="00252926">
            <w:pPr>
              <w:spacing w:line="276" w:lineRule="auto"/>
              <w:rPr>
                <w:sz w:val="20"/>
                <w:szCs w:val="20"/>
              </w:rPr>
            </w:pPr>
          </w:p>
          <w:p w14:paraId="1B9CA756" w14:textId="77777777" w:rsidR="004954F8" w:rsidRPr="002266FD" w:rsidRDefault="004954F8" w:rsidP="00252926">
            <w:pPr>
              <w:spacing w:line="276" w:lineRule="auto"/>
              <w:rPr>
                <w:sz w:val="20"/>
                <w:szCs w:val="20"/>
              </w:rPr>
            </w:pPr>
          </w:p>
          <w:p w14:paraId="63CC5041" w14:textId="77777777" w:rsidR="004954F8" w:rsidRPr="002266FD" w:rsidRDefault="004954F8" w:rsidP="00252926">
            <w:pPr>
              <w:spacing w:line="276" w:lineRule="auto"/>
              <w:rPr>
                <w:sz w:val="20"/>
                <w:szCs w:val="20"/>
              </w:rPr>
            </w:pPr>
          </w:p>
        </w:tc>
      </w:tr>
      <w:tr w:rsidR="004954F8" w:rsidRPr="002266FD" w14:paraId="47DA6495" w14:textId="77777777" w:rsidTr="00850302">
        <w:trPr>
          <w:trHeight w:val="1134"/>
          <w:jc w:val="right"/>
        </w:trPr>
        <w:tc>
          <w:tcPr>
            <w:tcW w:w="4555" w:type="dxa"/>
            <w:tcBorders>
              <w:top w:val="nil"/>
              <w:left w:val="nil"/>
              <w:bottom w:val="nil"/>
              <w:right w:val="nil"/>
            </w:tcBorders>
          </w:tcPr>
          <w:p w14:paraId="6A7C912D" w14:textId="48AF7C8F" w:rsidR="004954F8" w:rsidRPr="002266FD" w:rsidRDefault="004954F8" w:rsidP="00252926">
            <w:pPr>
              <w:spacing w:line="276" w:lineRule="auto"/>
              <w:rPr>
                <w:sz w:val="20"/>
                <w:szCs w:val="20"/>
              </w:rPr>
            </w:pPr>
          </w:p>
        </w:tc>
      </w:tr>
    </w:tbl>
    <w:p w14:paraId="65630098" w14:textId="77777777" w:rsidR="00DC5A86" w:rsidRPr="002266FD" w:rsidRDefault="00DC5A86" w:rsidP="00850302">
      <w:pPr>
        <w:spacing w:line="252" w:lineRule="auto"/>
        <w:jc w:val="center"/>
        <w:rPr>
          <w:b/>
          <w:bCs/>
          <w:kern w:val="2"/>
          <w:sz w:val="28"/>
          <w:szCs w:val="28"/>
          <w:lang w:eastAsia="en-US"/>
        </w:rPr>
      </w:pPr>
    </w:p>
    <w:p w14:paraId="762DE540" w14:textId="77777777" w:rsidR="00DC5A86" w:rsidRPr="002266FD" w:rsidRDefault="00DC5A86" w:rsidP="00850302">
      <w:pPr>
        <w:spacing w:line="252" w:lineRule="auto"/>
        <w:jc w:val="center"/>
        <w:rPr>
          <w:b/>
          <w:bCs/>
          <w:kern w:val="2"/>
          <w:sz w:val="28"/>
          <w:szCs w:val="28"/>
          <w:lang w:eastAsia="en-US"/>
        </w:rPr>
      </w:pPr>
    </w:p>
    <w:p w14:paraId="5416190B" w14:textId="77777777" w:rsidR="00DC5A86" w:rsidRPr="002266FD" w:rsidRDefault="00DC5A86" w:rsidP="00850302">
      <w:pPr>
        <w:spacing w:line="252" w:lineRule="auto"/>
        <w:jc w:val="center"/>
        <w:rPr>
          <w:b/>
          <w:bCs/>
          <w:kern w:val="2"/>
          <w:sz w:val="28"/>
          <w:szCs w:val="28"/>
          <w:lang w:eastAsia="en-US"/>
        </w:rPr>
      </w:pPr>
    </w:p>
    <w:p w14:paraId="11FD1438" w14:textId="77777777" w:rsidR="00DC5A86" w:rsidRPr="002266FD" w:rsidRDefault="00DC5A86" w:rsidP="00850302">
      <w:pPr>
        <w:spacing w:line="252" w:lineRule="auto"/>
        <w:jc w:val="center"/>
        <w:rPr>
          <w:b/>
          <w:bCs/>
          <w:kern w:val="2"/>
          <w:sz w:val="28"/>
          <w:szCs w:val="28"/>
          <w:lang w:eastAsia="en-US"/>
        </w:rPr>
      </w:pPr>
    </w:p>
    <w:p w14:paraId="7A502F93" w14:textId="77777777" w:rsidR="00DC5A86" w:rsidRPr="002266FD" w:rsidRDefault="00DC5A86" w:rsidP="00850302">
      <w:pPr>
        <w:spacing w:line="252" w:lineRule="auto"/>
        <w:jc w:val="center"/>
        <w:rPr>
          <w:b/>
          <w:bCs/>
          <w:kern w:val="2"/>
          <w:sz w:val="28"/>
          <w:szCs w:val="28"/>
          <w:lang w:eastAsia="en-US"/>
        </w:rPr>
      </w:pPr>
    </w:p>
    <w:p w14:paraId="745657A9" w14:textId="77777777" w:rsidR="00DC5A86" w:rsidRPr="002266FD" w:rsidRDefault="00DC5A86" w:rsidP="00850302">
      <w:pPr>
        <w:spacing w:line="252" w:lineRule="auto"/>
        <w:jc w:val="center"/>
        <w:rPr>
          <w:b/>
          <w:bCs/>
          <w:kern w:val="2"/>
          <w:sz w:val="28"/>
          <w:szCs w:val="28"/>
          <w:lang w:eastAsia="en-US"/>
        </w:rPr>
      </w:pPr>
    </w:p>
    <w:p w14:paraId="24311A51" w14:textId="77777777" w:rsidR="00DC5A86" w:rsidRPr="002266FD" w:rsidRDefault="00DC5A86" w:rsidP="00850302">
      <w:pPr>
        <w:spacing w:line="252" w:lineRule="auto"/>
        <w:jc w:val="center"/>
        <w:rPr>
          <w:b/>
          <w:bCs/>
          <w:kern w:val="2"/>
          <w:sz w:val="28"/>
          <w:szCs w:val="28"/>
          <w:lang w:eastAsia="en-US"/>
        </w:rPr>
      </w:pPr>
    </w:p>
    <w:p w14:paraId="2BD30A36" w14:textId="2F6DD92B" w:rsidR="00850302" w:rsidRPr="002266FD" w:rsidRDefault="00850302" w:rsidP="00850302">
      <w:pPr>
        <w:spacing w:line="252" w:lineRule="auto"/>
        <w:jc w:val="center"/>
        <w:rPr>
          <w:b/>
          <w:bCs/>
          <w:kern w:val="2"/>
          <w:sz w:val="28"/>
          <w:szCs w:val="28"/>
          <w:lang w:eastAsia="en-US"/>
        </w:rPr>
      </w:pPr>
      <w:r w:rsidRPr="002266FD">
        <w:rPr>
          <w:b/>
          <w:bCs/>
          <w:kern w:val="2"/>
          <w:sz w:val="28"/>
          <w:szCs w:val="28"/>
          <w:lang w:eastAsia="en-US"/>
        </w:rPr>
        <w:t>STANDARDY OCHRONY MAŁOLETNICH</w:t>
      </w:r>
    </w:p>
    <w:p w14:paraId="5A3B9208" w14:textId="15E46D19" w:rsidR="00850302" w:rsidRPr="002266FD" w:rsidRDefault="006939C7" w:rsidP="00850302">
      <w:pPr>
        <w:spacing w:line="252" w:lineRule="auto"/>
        <w:jc w:val="center"/>
        <w:rPr>
          <w:b/>
          <w:bCs/>
          <w:kern w:val="2"/>
          <w:sz w:val="28"/>
          <w:szCs w:val="28"/>
          <w:lang w:eastAsia="en-US"/>
        </w:rPr>
      </w:pPr>
      <w:r>
        <w:rPr>
          <w:b/>
          <w:bCs/>
          <w:kern w:val="2"/>
          <w:sz w:val="28"/>
          <w:szCs w:val="28"/>
          <w:lang w:eastAsia="en-US"/>
        </w:rPr>
        <w:t xml:space="preserve">W </w:t>
      </w:r>
      <w:r w:rsidR="00850302" w:rsidRPr="002266FD">
        <w:rPr>
          <w:b/>
          <w:bCs/>
          <w:kern w:val="2"/>
          <w:sz w:val="28"/>
          <w:szCs w:val="28"/>
          <w:lang w:eastAsia="en-US"/>
        </w:rPr>
        <w:t>MUZEUM ŚLĄSKI</w:t>
      </w:r>
      <w:r>
        <w:rPr>
          <w:b/>
          <w:bCs/>
          <w:kern w:val="2"/>
          <w:sz w:val="28"/>
          <w:szCs w:val="28"/>
          <w:lang w:eastAsia="en-US"/>
        </w:rPr>
        <w:t>M</w:t>
      </w:r>
      <w:r w:rsidR="00850302" w:rsidRPr="002266FD">
        <w:rPr>
          <w:b/>
          <w:bCs/>
          <w:kern w:val="2"/>
          <w:sz w:val="28"/>
          <w:szCs w:val="28"/>
          <w:lang w:eastAsia="en-US"/>
        </w:rPr>
        <w:t xml:space="preserve"> W KATOWICACH</w:t>
      </w:r>
    </w:p>
    <w:p w14:paraId="3A5E23A2" w14:textId="77777777" w:rsidR="00850302" w:rsidRPr="002266FD" w:rsidRDefault="00850302" w:rsidP="00850302">
      <w:pPr>
        <w:spacing w:line="252" w:lineRule="auto"/>
        <w:rPr>
          <w:b/>
          <w:bCs/>
          <w:kern w:val="2"/>
          <w:sz w:val="28"/>
          <w:szCs w:val="28"/>
          <w:lang w:eastAsia="en-US"/>
        </w:rPr>
      </w:pPr>
    </w:p>
    <w:p w14:paraId="4889D8D0" w14:textId="77777777" w:rsidR="00850302" w:rsidRPr="002266FD" w:rsidRDefault="00850302" w:rsidP="00850302">
      <w:pPr>
        <w:spacing w:line="252" w:lineRule="auto"/>
        <w:jc w:val="center"/>
        <w:rPr>
          <w:b/>
          <w:bCs/>
          <w:kern w:val="2"/>
          <w:sz w:val="28"/>
          <w:szCs w:val="28"/>
          <w:lang w:eastAsia="en-US"/>
        </w:rPr>
      </w:pPr>
    </w:p>
    <w:p w14:paraId="6B4F9108" w14:textId="77777777" w:rsidR="00850302" w:rsidRPr="002266FD" w:rsidRDefault="00850302" w:rsidP="00850302">
      <w:pPr>
        <w:spacing w:line="252" w:lineRule="auto"/>
        <w:jc w:val="center"/>
        <w:rPr>
          <w:b/>
          <w:bCs/>
          <w:kern w:val="2"/>
          <w:sz w:val="28"/>
          <w:szCs w:val="28"/>
          <w:lang w:eastAsia="en-US"/>
        </w:rPr>
      </w:pPr>
      <w:r w:rsidRPr="002266FD">
        <w:rPr>
          <w:b/>
          <w:bCs/>
          <w:kern w:val="2"/>
          <w:sz w:val="28"/>
          <w:szCs w:val="28"/>
          <w:lang w:eastAsia="en-US"/>
        </w:rPr>
        <w:t xml:space="preserve">- wersja skrócona - </w:t>
      </w:r>
    </w:p>
    <w:p w14:paraId="297D270A" w14:textId="2A714F22" w:rsidR="004954F8" w:rsidRPr="002266FD" w:rsidRDefault="004954F8" w:rsidP="004B00A0">
      <w:pPr>
        <w:rPr>
          <w:b/>
          <w:sz w:val="28"/>
          <w:szCs w:val="28"/>
        </w:rPr>
        <w:sectPr w:rsidR="004954F8" w:rsidRPr="002266FD" w:rsidSect="003C1CA6">
          <w:headerReference w:type="even" r:id="rId7"/>
          <w:footerReference w:type="even" r:id="rId8"/>
          <w:footerReference w:type="default" r:id="rId9"/>
          <w:headerReference w:type="first" r:id="rId10"/>
          <w:pgSz w:w="11906" w:h="16838"/>
          <w:pgMar w:top="2722" w:right="851" w:bottom="2835" w:left="1418" w:header="426" w:footer="709" w:gutter="0"/>
          <w:cols w:space="708"/>
          <w:titlePg/>
          <w:docGrid w:linePitch="360"/>
        </w:sectPr>
      </w:pPr>
    </w:p>
    <w:bookmarkEnd w:id="0"/>
    <w:p w14:paraId="4E262C83" w14:textId="77777777" w:rsidR="004954F8" w:rsidRPr="002266FD" w:rsidRDefault="004954F8" w:rsidP="004954F8">
      <w:pPr>
        <w:spacing w:line="276" w:lineRule="auto"/>
        <w:jc w:val="both"/>
        <w:rPr>
          <w:sz w:val="20"/>
          <w:szCs w:val="20"/>
        </w:rPr>
      </w:pPr>
    </w:p>
    <w:p w14:paraId="29868332" w14:textId="77777777" w:rsidR="004954F8" w:rsidRPr="002266FD" w:rsidRDefault="004954F8" w:rsidP="004954F8">
      <w:pPr>
        <w:spacing w:line="276" w:lineRule="auto"/>
        <w:jc w:val="both"/>
        <w:rPr>
          <w:sz w:val="20"/>
          <w:szCs w:val="20"/>
        </w:rPr>
      </w:pPr>
    </w:p>
    <w:p w14:paraId="2863D455" w14:textId="77777777" w:rsidR="004954F8" w:rsidRPr="002266FD" w:rsidRDefault="004954F8" w:rsidP="004954F8">
      <w:pPr>
        <w:spacing w:line="276" w:lineRule="auto"/>
        <w:rPr>
          <w:sz w:val="20"/>
          <w:szCs w:val="20"/>
        </w:rPr>
      </w:pPr>
    </w:p>
    <w:p w14:paraId="6012EA61" w14:textId="77777777" w:rsidR="006B7309" w:rsidRPr="002266FD" w:rsidRDefault="006B7309" w:rsidP="004954F8">
      <w:pPr>
        <w:spacing w:line="276" w:lineRule="auto"/>
        <w:rPr>
          <w:sz w:val="20"/>
          <w:szCs w:val="20"/>
        </w:rPr>
      </w:pPr>
    </w:p>
    <w:p w14:paraId="268D2670" w14:textId="77777777" w:rsidR="004954F8" w:rsidRPr="002266FD" w:rsidRDefault="004954F8" w:rsidP="004954F8">
      <w:pPr>
        <w:spacing w:line="276" w:lineRule="auto"/>
        <w:rPr>
          <w:sz w:val="20"/>
          <w:szCs w:val="20"/>
        </w:rPr>
      </w:pPr>
    </w:p>
    <w:p w14:paraId="6EDABD8C" w14:textId="77777777" w:rsidR="00850302" w:rsidRPr="002266FD" w:rsidRDefault="00850302" w:rsidP="004954F8">
      <w:pPr>
        <w:spacing w:line="276" w:lineRule="auto"/>
        <w:rPr>
          <w:sz w:val="20"/>
          <w:szCs w:val="20"/>
        </w:rPr>
      </w:pPr>
    </w:p>
    <w:p w14:paraId="0A83BBEA" w14:textId="77777777" w:rsidR="00850302" w:rsidRPr="002266FD" w:rsidRDefault="00850302" w:rsidP="004954F8">
      <w:pPr>
        <w:spacing w:line="276" w:lineRule="auto"/>
        <w:rPr>
          <w:sz w:val="20"/>
          <w:szCs w:val="20"/>
        </w:rPr>
      </w:pPr>
    </w:p>
    <w:p w14:paraId="17EF262A" w14:textId="77777777" w:rsidR="00850302" w:rsidRPr="002266FD" w:rsidRDefault="00850302" w:rsidP="004954F8">
      <w:pPr>
        <w:spacing w:line="276" w:lineRule="auto"/>
        <w:rPr>
          <w:sz w:val="20"/>
          <w:szCs w:val="20"/>
        </w:rPr>
      </w:pPr>
    </w:p>
    <w:p w14:paraId="78454691" w14:textId="77777777" w:rsidR="00850302" w:rsidRPr="002266FD" w:rsidRDefault="00850302" w:rsidP="004954F8">
      <w:pPr>
        <w:spacing w:line="276" w:lineRule="auto"/>
        <w:rPr>
          <w:sz w:val="20"/>
          <w:szCs w:val="20"/>
        </w:rPr>
      </w:pPr>
    </w:p>
    <w:p w14:paraId="6AC219C2" w14:textId="77777777" w:rsidR="00850302" w:rsidRPr="002266FD" w:rsidRDefault="00850302" w:rsidP="004954F8">
      <w:pPr>
        <w:spacing w:line="276" w:lineRule="auto"/>
        <w:rPr>
          <w:sz w:val="20"/>
          <w:szCs w:val="20"/>
        </w:rPr>
      </w:pPr>
    </w:p>
    <w:p w14:paraId="7E382CE8" w14:textId="77777777" w:rsidR="00850302" w:rsidRPr="002266FD" w:rsidRDefault="00850302" w:rsidP="004954F8">
      <w:pPr>
        <w:spacing w:line="276" w:lineRule="auto"/>
        <w:rPr>
          <w:sz w:val="20"/>
          <w:szCs w:val="20"/>
        </w:rPr>
      </w:pPr>
    </w:p>
    <w:p w14:paraId="766226A9" w14:textId="77777777" w:rsidR="00850302" w:rsidRPr="002266FD" w:rsidRDefault="00850302" w:rsidP="004954F8">
      <w:pPr>
        <w:spacing w:line="276" w:lineRule="auto"/>
        <w:rPr>
          <w:sz w:val="20"/>
          <w:szCs w:val="20"/>
        </w:rPr>
      </w:pPr>
    </w:p>
    <w:p w14:paraId="68BF7C16" w14:textId="77777777" w:rsidR="00850302" w:rsidRPr="002266FD" w:rsidRDefault="00850302" w:rsidP="004954F8">
      <w:pPr>
        <w:spacing w:line="276" w:lineRule="auto"/>
        <w:rPr>
          <w:sz w:val="20"/>
          <w:szCs w:val="20"/>
        </w:rPr>
      </w:pPr>
    </w:p>
    <w:p w14:paraId="7A467DB0" w14:textId="77777777" w:rsidR="00850302" w:rsidRPr="002266FD" w:rsidRDefault="00850302" w:rsidP="004954F8">
      <w:pPr>
        <w:spacing w:line="276" w:lineRule="auto"/>
        <w:rPr>
          <w:sz w:val="20"/>
          <w:szCs w:val="20"/>
        </w:rPr>
      </w:pPr>
    </w:p>
    <w:p w14:paraId="20131250" w14:textId="77777777" w:rsidR="00850302" w:rsidRPr="002266FD" w:rsidRDefault="00850302" w:rsidP="004954F8">
      <w:pPr>
        <w:spacing w:line="276" w:lineRule="auto"/>
        <w:rPr>
          <w:sz w:val="20"/>
          <w:szCs w:val="20"/>
        </w:rPr>
      </w:pPr>
    </w:p>
    <w:p w14:paraId="4F5707FA" w14:textId="77777777" w:rsidR="00850302" w:rsidRPr="002266FD" w:rsidRDefault="00850302" w:rsidP="004954F8">
      <w:pPr>
        <w:spacing w:line="276" w:lineRule="auto"/>
        <w:rPr>
          <w:sz w:val="20"/>
          <w:szCs w:val="20"/>
        </w:rPr>
      </w:pPr>
    </w:p>
    <w:p w14:paraId="1FA80B69" w14:textId="77777777" w:rsidR="00850302" w:rsidRPr="002266FD" w:rsidRDefault="00850302" w:rsidP="004954F8">
      <w:pPr>
        <w:spacing w:line="276" w:lineRule="auto"/>
        <w:rPr>
          <w:sz w:val="20"/>
          <w:szCs w:val="20"/>
        </w:rPr>
      </w:pPr>
    </w:p>
    <w:p w14:paraId="1BDE4138" w14:textId="77777777" w:rsidR="00850302" w:rsidRPr="002266FD" w:rsidRDefault="00850302" w:rsidP="00850302">
      <w:pPr>
        <w:spacing w:line="200" w:lineRule="exact"/>
        <w:rPr>
          <w:rFonts w:eastAsia="Trebuchet MS"/>
        </w:rPr>
      </w:pPr>
    </w:p>
    <w:p w14:paraId="3878B44C" w14:textId="77777777" w:rsidR="00850302" w:rsidRPr="002266FD" w:rsidRDefault="00850302" w:rsidP="00850302">
      <w:pPr>
        <w:spacing w:line="0" w:lineRule="atLeast"/>
        <w:jc w:val="center"/>
        <w:rPr>
          <w:b/>
          <w:color w:val="2F5496"/>
          <w:sz w:val="28"/>
          <w:szCs w:val="28"/>
        </w:rPr>
      </w:pPr>
      <w:r w:rsidRPr="002266FD">
        <w:rPr>
          <w:b/>
          <w:color w:val="2F5496"/>
          <w:sz w:val="28"/>
          <w:szCs w:val="28"/>
        </w:rPr>
        <w:lastRenderedPageBreak/>
        <w:t>ROZDZIAŁ I</w:t>
      </w:r>
    </w:p>
    <w:p w14:paraId="09A98EDF" w14:textId="77777777" w:rsidR="00850302" w:rsidRPr="002266FD" w:rsidRDefault="00850302" w:rsidP="00850302">
      <w:pPr>
        <w:spacing w:line="0" w:lineRule="atLeast"/>
        <w:jc w:val="center"/>
        <w:rPr>
          <w:b/>
          <w:color w:val="2F5496"/>
          <w:sz w:val="28"/>
          <w:szCs w:val="28"/>
        </w:rPr>
      </w:pPr>
    </w:p>
    <w:p w14:paraId="48DAAA86" w14:textId="600E927A" w:rsidR="00850302" w:rsidRPr="002266FD" w:rsidRDefault="00850302" w:rsidP="002266FD">
      <w:pPr>
        <w:numPr>
          <w:ilvl w:val="0"/>
          <w:numId w:val="18"/>
        </w:numPr>
        <w:spacing w:after="160" w:line="360" w:lineRule="auto"/>
        <w:contextualSpacing/>
        <w:jc w:val="both"/>
        <w:rPr>
          <w:bCs/>
        </w:rPr>
      </w:pPr>
      <w:r w:rsidRPr="002266FD">
        <w:rPr>
          <w:bCs/>
        </w:rPr>
        <w:t xml:space="preserve">Przemoc i krzywdzenie są niestety bardzo częste i zdarzają się zarówno w rodzinach, szkołach, jak i innych miejscach, w których zdarza Ci się przebywać. Możesz doświadczyć tych zjawisk także w przestrzeni internetowej, np. podczas zajęć, komunikacji z innymi lub gry. </w:t>
      </w:r>
      <w:r w:rsidR="00DC5A86" w:rsidRPr="002266FD">
        <w:rPr>
          <w:bCs/>
        </w:rPr>
        <w:br/>
      </w:r>
      <w:r w:rsidRPr="002266FD">
        <w:rPr>
          <w:bCs/>
        </w:rPr>
        <w:t>Dla nas nadrzędną wartością jest to, żeby zapewnić Ci bezpieczny rozwój, a w tym celu wprowadziliśmy Standardy Ochrony Małoletnich</w:t>
      </w:r>
      <w:r w:rsidR="000002A5" w:rsidRPr="002266FD">
        <w:rPr>
          <w:bCs/>
        </w:rPr>
        <w:t xml:space="preserve"> </w:t>
      </w:r>
      <w:r w:rsidR="006939C7">
        <w:rPr>
          <w:bCs/>
        </w:rPr>
        <w:t xml:space="preserve">w </w:t>
      </w:r>
      <w:r w:rsidR="000002A5" w:rsidRPr="002266FD">
        <w:rPr>
          <w:bCs/>
        </w:rPr>
        <w:t>Muzeum Śląski</w:t>
      </w:r>
      <w:r w:rsidR="006939C7">
        <w:rPr>
          <w:bCs/>
        </w:rPr>
        <w:t>m</w:t>
      </w:r>
      <w:r w:rsidR="000002A5" w:rsidRPr="002266FD">
        <w:rPr>
          <w:bCs/>
        </w:rPr>
        <w:t xml:space="preserve"> w Katowicach (zwane dalej </w:t>
      </w:r>
      <w:r w:rsidR="00966B51" w:rsidRPr="002266FD">
        <w:rPr>
          <w:bCs/>
        </w:rPr>
        <w:t>S</w:t>
      </w:r>
      <w:r w:rsidR="000002A5" w:rsidRPr="002266FD">
        <w:rPr>
          <w:bCs/>
        </w:rPr>
        <w:t>tandardami ochrony małoletnich)</w:t>
      </w:r>
      <w:r w:rsidRPr="002266FD">
        <w:rPr>
          <w:bCs/>
        </w:rPr>
        <w:t xml:space="preserve">, które są dla nas nie tylko obowiązkiem zawartym w ustawie, ale także drogowskazem </w:t>
      </w:r>
      <w:r w:rsidR="000002A5" w:rsidRPr="002266FD">
        <w:rPr>
          <w:bCs/>
        </w:rPr>
        <w:t>w</w:t>
      </w:r>
      <w:r w:rsidR="000E730C">
        <w:rPr>
          <w:bCs/>
        </w:rPr>
        <w:t xml:space="preserve"> </w:t>
      </w:r>
      <w:r w:rsidRPr="002266FD">
        <w:rPr>
          <w:bCs/>
        </w:rPr>
        <w:t>budowani</w:t>
      </w:r>
      <w:r w:rsidR="000002A5" w:rsidRPr="002266FD">
        <w:rPr>
          <w:bCs/>
        </w:rPr>
        <w:t>u</w:t>
      </w:r>
      <w:r w:rsidRPr="002266FD">
        <w:rPr>
          <w:bCs/>
        </w:rPr>
        <w:t xml:space="preserve"> przyjaznej przestrzeni dla Ciebie.</w:t>
      </w:r>
    </w:p>
    <w:p w14:paraId="07CCA249" w14:textId="77777777" w:rsidR="00850302" w:rsidRPr="002266FD" w:rsidRDefault="00850302" w:rsidP="002266FD">
      <w:pPr>
        <w:numPr>
          <w:ilvl w:val="0"/>
          <w:numId w:val="18"/>
        </w:numPr>
        <w:spacing w:after="160" w:line="360" w:lineRule="auto"/>
        <w:contextualSpacing/>
        <w:jc w:val="both"/>
        <w:rPr>
          <w:bCs/>
        </w:rPr>
      </w:pPr>
      <w:r w:rsidRPr="002266FD">
        <w:rPr>
          <w:bCs/>
        </w:rPr>
        <w:t>Twoje bezpieczeństwo jest dla nas najważniejsze.</w:t>
      </w:r>
    </w:p>
    <w:p w14:paraId="507A888F" w14:textId="6196F262" w:rsidR="00850302" w:rsidRPr="002266FD" w:rsidRDefault="00850302" w:rsidP="002266FD">
      <w:pPr>
        <w:numPr>
          <w:ilvl w:val="0"/>
          <w:numId w:val="18"/>
        </w:numPr>
        <w:spacing w:after="160" w:line="360" w:lineRule="auto"/>
        <w:contextualSpacing/>
        <w:jc w:val="both"/>
        <w:rPr>
          <w:bCs/>
        </w:rPr>
      </w:pPr>
      <w:r w:rsidRPr="002266FD">
        <w:rPr>
          <w:bCs/>
        </w:rPr>
        <w:t xml:space="preserve">Jeśli doświadczysz sytuacji, w której ktoś Cię skrzywdzi, upokorzy lub będzie Ci przykro </w:t>
      </w:r>
      <w:r w:rsidR="00966B51" w:rsidRPr="002266FD">
        <w:rPr>
          <w:bCs/>
        </w:rPr>
        <w:t>albo</w:t>
      </w:r>
      <w:r w:rsidRPr="002266FD">
        <w:rPr>
          <w:bCs/>
        </w:rPr>
        <w:t xml:space="preserve"> wiesz, że ktoś inny ma z tym problem, zgłoś to do pracownika Muzeum. Możesz to zrobić także </w:t>
      </w:r>
      <w:r w:rsidR="00966B51" w:rsidRPr="002266FD">
        <w:rPr>
          <w:bCs/>
        </w:rPr>
        <w:t>osobiście,</w:t>
      </w:r>
      <w:r w:rsidR="00BF72C1" w:rsidRPr="002266FD">
        <w:rPr>
          <w:bCs/>
        </w:rPr>
        <w:t xml:space="preserve"> </w:t>
      </w:r>
      <w:r w:rsidR="00966B51" w:rsidRPr="002266FD">
        <w:rPr>
          <w:bCs/>
        </w:rPr>
        <w:t>telefonicznie</w:t>
      </w:r>
      <w:r w:rsidRPr="002266FD">
        <w:rPr>
          <w:bCs/>
        </w:rPr>
        <w:t xml:space="preserve"> lub mailowo. Każde takie zgłoszenie potraktujemy poważnie </w:t>
      </w:r>
      <w:r w:rsidR="00DC5A86" w:rsidRPr="002266FD">
        <w:rPr>
          <w:bCs/>
        </w:rPr>
        <w:br/>
      </w:r>
      <w:r w:rsidRPr="002266FD">
        <w:rPr>
          <w:bCs/>
        </w:rPr>
        <w:t>i przeanalizujemy je.</w:t>
      </w:r>
    </w:p>
    <w:p w14:paraId="07D5BF14" w14:textId="2AF90670" w:rsidR="00850302" w:rsidRPr="002266FD" w:rsidRDefault="00850302" w:rsidP="002266FD">
      <w:pPr>
        <w:numPr>
          <w:ilvl w:val="0"/>
          <w:numId w:val="18"/>
        </w:numPr>
        <w:spacing w:after="160" w:line="360" w:lineRule="auto"/>
        <w:contextualSpacing/>
        <w:jc w:val="both"/>
        <w:rPr>
          <w:bCs/>
        </w:rPr>
      </w:pPr>
      <w:r w:rsidRPr="002266FD">
        <w:rPr>
          <w:bCs/>
        </w:rPr>
        <w:t>W komunikacji z Tobą</w:t>
      </w:r>
      <w:r w:rsidR="00966B51" w:rsidRPr="002266FD">
        <w:rPr>
          <w:bCs/>
        </w:rPr>
        <w:t>,</w:t>
      </w:r>
      <w:r w:rsidRPr="002266FD">
        <w:rPr>
          <w:bCs/>
        </w:rPr>
        <w:t xml:space="preserve"> kierujemy się szacunkiem, wyrozumiałością oraz cierpliwością.</w:t>
      </w:r>
    </w:p>
    <w:p w14:paraId="2E100FAC" w14:textId="7B62A6BF" w:rsidR="00850302" w:rsidRPr="002266FD" w:rsidRDefault="00850302" w:rsidP="002266FD">
      <w:pPr>
        <w:numPr>
          <w:ilvl w:val="0"/>
          <w:numId w:val="18"/>
        </w:numPr>
        <w:spacing w:after="160" w:line="360" w:lineRule="auto"/>
        <w:contextualSpacing/>
        <w:jc w:val="both"/>
        <w:rPr>
          <w:bCs/>
        </w:rPr>
      </w:pPr>
      <w:r w:rsidRPr="002266FD">
        <w:rPr>
          <w:bCs/>
        </w:rPr>
        <w:t xml:space="preserve">Dbamy o Twoją prywatność, dlatego jeśli nie chcesz być na zdjęciach, masz prawo powiedzieć </w:t>
      </w:r>
      <w:r w:rsidR="00966B51" w:rsidRPr="002266FD">
        <w:rPr>
          <w:bCs/>
        </w:rPr>
        <w:t>„</w:t>
      </w:r>
      <w:r w:rsidRPr="002266FD">
        <w:rPr>
          <w:bCs/>
        </w:rPr>
        <w:t>nie</w:t>
      </w:r>
      <w:r w:rsidR="00966B51" w:rsidRPr="002266FD">
        <w:rPr>
          <w:bCs/>
        </w:rPr>
        <w:t>”</w:t>
      </w:r>
      <w:r w:rsidRPr="002266FD">
        <w:rPr>
          <w:bCs/>
        </w:rPr>
        <w:t>.</w:t>
      </w:r>
    </w:p>
    <w:p w14:paraId="3936162C" w14:textId="76DD8BF0" w:rsidR="00850302" w:rsidRPr="002266FD" w:rsidRDefault="00850302" w:rsidP="002266FD">
      <w:pPr>
        <w:numPr>
          <w:ilvl w:val="0"/>
          <w:numId w:val="18"/>
        </w:numPr>
        <w:spacing w:after="160" w:line="360" w:lineRule="auto"/>
        <w:contextualSpacing/>
        <w:jc w:val="both"/>
        <w:rPr>
          <w:bCs/>
        </w:rPr>
      </w:pPr>
      <w:r w:rsidRPr="002266FD">
        <w:rPr>
          <w:bCs/>
        </w:rPr>
        <w:t xml:space="preserve">Masz prawo wiedzieć co robimy, żeby Cię chronić. Zupełna wersja </w:t>
      </w:r>
      <w:r w:rsidR="00966B51" w:rsidRPr="002266FD">
        <w:rPr>
          <w:bCs/>
        </w:rPr>
        <w:t>S</w:t>
      </w:r>
      <w:r w:rsidRPr="002266FD">
        <w:rPr>
          <w:bCs/>
        </w:rPr>
        <w:t>tandardów ochrony małoletnich znajduje się w kancelarii Muzeum.</w:t>
      </w:r>
    </w:p>
    <w:p w14:paraId="6AFD63E8" w14:textId="68EB8880" w:rsidR="00850302" w:rsidRPr="002266FD" w:rsidRDefault="00850302" w:rsidP="002266FD">
      <w:pPr>
        <w:numPr>
          <w:ilvl w:val="0"/>
          <w:numId w:val="18"/>
        </w:numPr>
        <w:spacing w:after="160" w:line="360" w:lineRule="auto"/>
        <w:contextualSpacing/>
        <w:jc w:val="both"/>
        <w:rPr>
          <w:bCs/>
        </w:rPr>
      </w:pPr>
      <w:r w:rsidRPr="002266FD">
        <w:rPr>
          <w:bCs/>
        </w:rPr>
        <w:t>Masz prawo korzystać ze wsparcia, jeśli coś złego się dzieje u Ciebie lub w Twojej rodzinie</w:t>
      </w:r>
      <w:r w:rsidR="00966B51" w:rsidRPr="002266FD">
        <w:rPr>
          <w:bCs/>
        </w:rPr>
        <w:t xml:space="preserve"> albo </w:t>
      </w:r>
      <w:r w:rsidRPr="002266FD">
        <w:rPr>
          <w:bCs/>
        </w:rPr>
        <w:t>otoczeniu</w:t>
      </w:r>
      <w:r w:rsidR="00966B51" w:rsidRPr="002266FD">
        <w:rPr>
          <w:bCs/>
        </w:rPr>
        <w:t>. Z</w:t>
      </w:r>
      <w:r w:rsidRPr="002266FD">
        <w:rPr>
          <w:bCs/>
        </w:rPr>
        <w:t xml:space="preserve">głoś ten fakt pracownikowi Muzeum lub możesz zadzwonić pod </w:t>
      </w:r>
      <w:r w:rsidR="00966B51" w:rsidRPr="002266FD">
        <w:rPr>
          <w:bCs/>
        </w:rPr>
        <w:t>podane poniżej numery telefonu</w:t>
      </w:r>
      <w:r w:rsidRPr="002266FD">
        <w:rPr>
          <w:bCs/>
        </w:rPr>
        <w:t>:</w:t>
      </w:r>
    </w:p>
    <w:p w14:paraId="15EEB7E4" w14:textId="2EE0973A" w:rsidR="00850302" w:rsidRPr="002266FD" w:rsidRDefault="00850302" w:rsidP="002266FD">
      <w:pPr>
        <w:pStyle w:val="Akapitzlist"/>
        <w:numPr>
          <w:ilvl w:val="0"/>
          <w:numId w:val="24"/>
        </w:numPr>
        <w:spacing w:line="360" w:lineRule="auto"/>
        <w:jc w:val="both"/>
        <w:rPr>
          <w:rFonts w:ascii="Times New Roman" w:hAnsi="Times New Roman"/>
          <w:bCs/>
        </w:rPr>
      </w:pPr>
      <w:r w:rsidRPr="002266FD">
        <w:rPr>
          <w:rFonts w:ascii="Times New Roman" w:hAnsi="Times New Roman"/>
          <w:bCs/>
          <w:color w:val="auto"/>
          <w:szCs w:val="24"/>
          <w:lang w:eastAsia="pl-PL"/>
        </w:rPr>
        <w:t>Telefon Zaufania dla Dzieci i Młodzieży Fundacji Dajemy Dzieciom Siłę</w:t>
      </w:r>
      <w:r w:rsidR="00BF72C1" w:rsidRPr="002266FD">
        <w:rPr>
          <w:rFonts w:ascii="Times New Roman" w:hAnsi="Times New Roman"/>
          <w:bCs/>
          <w:color w:val="auto"/>
          <w:szCs w:val="24"/>
          <w:lang w:eastAsia="pl-PL"/>
        </w:rPr>
        <w:t xml:space="preserve"> -</w:t>
      </w:r>
      <w:r w:rsidRPr="002266FD">
        <w:rPr>
          <w:rFonts w:ascii="Times New Roman" w:hAnsi="Times New Roman"/>
          <w:bCs/>
          <w:color w:val="auto"/>
          <w:szCs w:val="24"/>
          <w:lang w:eastAsia="pl-PL"/>
        </w:rPr>
        <w:t xml:space="preserve"> </w:t>
      </w:r>
      <w:r w:rsidRPr="002266FD">
        <w:rPr>
          <w:rFonts w:ascii="Times New Roman" w:hAnsi="Times New Roman"/>
          <w:b/>
          <w:color w:val="002060"/>
          <w:szCs w:val="24"/>
          <w:lang w:eastAsia="pl-PL"/>
        </w:rPr>
        <w:t>116 111</w:t>
      </w:r>
    </w:p>
    <w:p w14:paraId="1574CAC7" w14:textId="79166827" w:rsidR="00DC5A86" w:rsidRPr="002266FD" w:rsidRDefault="00850302" w:rsidP="002266FD">
      <w:pPr>
        <w:pStyle w:val="Akapitzlist"/>
        <w:numPr>
          <w:ilvl w:val="0"/>
          <w:numId w:val="24"/>
        </w:numPr>
        <w:spacing w:line="360" w:lineRule="auto"/>
        <w:jc w:val="both"/>
        <w:rPr>
          <w:rFonts w:ascii="Times New Roman" w:hAnsi="Times New Roman"/>
          <w:bCs/>
        </w:rPr>
      </w:pPr>
      <w:r w:rsidRPr="002266FD">
        <w:rPr>
          <w:rFonts w:ascii="Times New Roman" w:hAnsi="Times New Roman"/>
          <w:bCs/>
          <w:color w:val="auto"/>
          <w:szCs w:val="24"/>
          <w:lang w:eastAsia="pl-PL"/>
        </w:rPr>
        <w:t xml:space="preserve">Telefon Zaufania prowadzonego przez Rzecznika Praw Dziecka </w:t>
      </w:r>
      <w:r w:rsidR="00BF72C1" w:rsidRPr="002266FD">
        <w:rPr>
          <w:rFonts w:ascii="Times New Roman" w:hAnsi="Times New Roman"/>
          <w:bCs/>
          <w:color w:val="auto"/>
          <w:szCs w:val="24"/>
          <w:lang w:eastAsia="pl-PL"/>
        </w:rPr>
        <w:t xml:space="preserve">- </w:t>
      </w:r>
      <w:r w:rsidRPr="002266FD">
        <w:rPr>
          <w:rFonts w:ascii="Times New Roman" w:hAnsi="Times New Roman"/>
          <w:b/>
          <w:color w:val="002060"/>
          <w:szCs w:val="24"/>
          <w:lang w:eastAsia="pl-PL"/>
        </w:rPr>
        <w:t>800-12-12-12</w:t>
      </w:r>
    </w:p>
    <w:p w14:paraId="02115C01" w14:textId="73BEFE88" w:rsidR="00850302" w:rsidRPr="002266FD" w:rsidRDefault="00966B51" w:rsidP="002266FD">
      <w:pPr>
        <w:pStyle w:val="Akapitzlist"/>
        <w:numPr>
          <w:ilvl w:val="0"/>
          <w:numId w:val="24"/>
        </w:numPr>
        <w:spacing w:line="360" w:lineRule="auto"/>
        <w:jc w:val="both"/>
        <w:rPr>
          <w:rFonts w:ascii="Times New Roman" w:hAnsi="Times New Roman"/>
          <w:bCs/>
        </w:rPr>
      </w:pPr>
      <w:r w:rsidRPr="002266FD">
        <w:rPr>
          <w:rFonts w:ascii="Times New Roman" w:hAnsi="Times New Roman"/>
          <w:bCs/>
          <w:color w:val="auto"/>
          <w:szCs w:val="24"/>
          <w:lang w:eastAsia="pl-PL"/>
        </w:rPr>
        <w:t>Antydepresyjny</w:t>
      </w:r>
      <w:r w:rsidR="00850302" w:rsidRPr="002266FD">
        <w:rPr>
          <w:rFonts w:ascii="Times New Roman" w:hAnsi="Times New Roman"/>
          <w:bCs/>
          <w:color w:val="auto"/>
          <w:szCs w:val="24"/>
          <w:lang w:eastAsia="pl-PL"/>
        </w:rPr>
        <w:t xml:space="preserve"> Telefon Forum Przeciw Depresji</w:t>
      </w:r>
      <w:r w:rsidR="00BF72C1" w:rsidRPr="002266FD">
        <w:rPr>
          <w:rFonts w:ascii="Times New Roman" w:hAnsi="Times New Roman"/>
          <w:bCs/>
          <w:color w:val="auto"/>
          <w:szCs w:val="24"/>
          <w:lang w:eastAsia="pl-PL"/>
        </w:rPr>
        <w:t xml:space="preserve"> -</w:t>
      </w:r>
      <w:r w:rsidR="00850302" w:rsidRPr="002266FD">
        <w:rPr>
          <w:rFonts w:ascii="Times New Roman" w:hAnsi="Times New Roman"/>
          <w:bCs/>
          <w:color w:val="auto"/>
          <w:szCs w:val="24"/>
          <w:lang w:eastAsia="pl-PL"/>
        </w:rPr>
        <w:t xml:space="preserve"> </w:t>
      </w:r>
      <w:r w:rsidR="00850302" w:rsidRPr="002266FD">
        <w:rPr>
          <w:rFonts w:ascii="Times New Roman" w:hAnsi="Times New Roman"/>
          <w:b/>
          <w:color w:val="002060"/>
          <w:szCs w:val="24"/>
          <w:lang w:eastAsia="pl-PL"/>
        </w:rPr>
        <w:t>22 594 91 00</w:t>
      </w:r>
    </w:p>
    <w:p w14:paraId="6F035259" w14:textId="2DDE9631" w:rsidR="00850302" w:rsidRPr="002266FD" w:rsidRDefault="00850302" w:rsidP="002266FD">
      <w:pPr>
        <w:pStyle w:val="Akapitzlist"/>
        <w:numPr>
          <w:ilvl w:val="0"/>
          <w:numId w:val="24"/>
        </w:numPr>
        <w:spacing w:line="360" w:lineRule="auto"/>
        <w:jc w:val="both"/>
        <w:rPr>
          <w:rFonts w:ascii="Times New Roman" w:hAnsi="Times New Roman"/>
          <w:bCs/>
        </w:rPr>
      </w:pPr>
      <w:r w:rsidRPr="002266FD">
        <w:rPr>
          <w:rFonts w:ascii="Times New Roman" w:hAnsi="Times New Roman"/>
          <w:bCs/>
          <w:color w:val="auto"/>
          <w:szCs w:val="24"/>
          <w:lang w:eastAsia="pl-PL"/>
        </w:rPr>
        <w:t>Telefoniczn</w:t>
      </w:r>
      <w:r w:rsidR="00966B51" w:rsidRPr="002266FD">
        <w:rPr>
          <w:rFonts w:ascii="Times New Roman" w:hAnsi="Times New Roman"/>
          <w:bCs/>
          <w:color w:val="auto"/>
          <w:szCs w:val="24"/>
          <w:lang w:eastAsia="pl-PL"/>
        </w:rPr>
        <w:t>a</w:t>
      </w:r>
      <w:r w:rsidRPr="002266FD">
        <w:rPr>
          <w:rFonts w:ascii="Times New Roman" w:hAnsi="Times New Roman"/>
          <w:bCs/>
          <w:color w:val="auto"/>
          <w:szCs w:val="24"/>
          <w:lang w:eastAsia="pl-PL"/>
        </w:rPr>
        <w:t xml:space="preserve"> Pierwsz</w:t>
      </w:r>
      <w:r w:rsidR="00966B51" w:rsidRPr="002266FD">
        <w:rPr>
          <w:rFonts w:ascii="Times New Roman" w:hAnsi="Times New Roman"/>
          <w:bCs/>
          <w:color w:val="auto"/>
          <w:szCs w:val="24"/>
          <w:lang w:eastAsia="pl-PL"/>
        </w:rPr>
        <w:t>a</w:t>
      </w:r>
      <w:r w:rsidRPr="002266FD">
        <w:rPr>
          <w:rFonts w:ascii="Times New Roman" w:hAnsi="Times New Roman"/>
          <w:bCs/>
          <w:color w:val="auto"/>
          <w:szCs w:val="24"/>
          <w:lang w:eastAsia="pl-PL"/>
        </w:rPr>
        <w:t xml:space="preserve"> Pomoc Psychologiczn</w:t>
      </w:r>
      <w:r w:rsidR="00966B51" w:rsidRPr="002266FD">
        <w:rPr>
          <w:rFonts w:ascii="Times New Roman" w:hAnsi="Times New Roman"/>
          <w:bCs/>
          <w:color w:val="auto"/>
          <w:szCs w:val="24"/>
          <w:lang w:eastAsia="pl-PL"/>
        </w:rPr>
        <w:t>a</w:t>
      </w:r>
      <w:r w:rsidRPr="002266FD">
        <w:rPr>
          <w:rFonts w:ascii="Times New Roman" w:hAnsi="Times New Roman"/>
          <w:bCs/>
          <w:color w:val="auto"/>
          <w:szCs w:val="24"/>
          <w:lang w:eastAsia="pl-PL"/>
        </w:rPr>
        <w:t xml:space="preserve"> </w:t>
      </w:r>
      <w:r w:rsidR="00BF72C1" w:rsidRPr="002266FD">
        <w:rPr>
          <w:rFonts w:ascii="Times New Roman" w:hAnsi="Times New Roman"/>
          <w:bCs/>
          <w:color w:val="auto"/>
          <w:szCs w:val="24"/>
          <w:lang w:eastAsia="pl-PL"/>
        </w:rPr>
        <w:t xml:space="preserve">- </w:t>
      </w:r>
      <w:r w:rsidRPr="002266FD">
        <w:rPr>
          <w:rFonts w:ascii="Times New Roman" w:hAnsi="Times New Roman"/>
          <w:b/>
          <w:color w:val="002060"/>
          <w:szCs w:val="24"/>
          <w:lang w:eastAsia="pl-PL"/>
        </w:rPr>
        <w:t>22 425 98 48</w:t>
      </w:r>
    </w:p>
    <w:p w14:paraId="6D7B252E" w14:textId="73FA34FC" w:rsidR="00850302" w:rsidRPr="002266FD" w:rsidRDefault="00850302" w:rsidP="002266FD">
      <w:pPr>
        <w:numPr>
          <w:ilvl w:val="0"/>
          <w:numId w:val="18"/>
        </w:numPr>
        <w:spacing w:after="160" w:line="360" w:lineRule="auto"/>
        <w:contextualSpacing/>
        <w:jc w:val="both"/>
        <w:rPr>
          <w:bCs/>
        </w:rPr>
      </w:pPr>
      <w:r w:rsidRPr="002266FD">
        <w:rPr>
          <w:bCs/>
        </w:rPr>
        <w:t xml:space="preserve">Jeśli będziesz obawiać się o swoje zdrowie bądź życie, zadzwoń pod </w:t>
      </w:r>
      <w:r w:rsidRPr="002266FD">
        <w:rPr>
          <w:bCs/>
        </w:rPr>
        <w:br/>
        <w:t>numer alarmowy 112.</w:t>
      </w:r>
    </w:p>
    <w:p w14:paraId="284E486E" w14:textId="2FF7AF43" w:rsidR="00850302" w:rsidRPr="002266FD" w:rsidRDefault="00850302" w:rsidP="002266FD">
      <w:pPr>
        <w:numPr>
          <w:ilvl w:val="0"/>
          <w:numId w:val="18"/>
        </w:numPr>
        <w:spacing w:after="160" w:line="360" w:lineRule="auto"/>
        <w:contextualSpacing/>
        <w:jc w:val="both"/>
        <w:rPr>
          <w:bCs/>
        </w:rPr>
      </w:pPr>
      <w:r w:rsidRPr="002266FD">
        <w:rPr>
          <w:rFonts w:eastAsia="Arial"/>
        </w:rPr>
        <w:t>Jeśli ktoś Tobie lub innemu dziecku robi krzywdę</w:t>
      </w:r>
      <w:r w:rsidR="000002A5" w:rsidRPr="002266FD">
        <w:rPr>
          <w:rFonts w:eastAsia="Arial"/>
        </w:rPr>
        <w:t>,</w:t>
      </w:r>
      <w:r w:rsidRPr="002266FD">
        <w:rPr>
          <w:rFonts w:eastAsia="Arial"/>
        </w:rPr>
        <w:t xml:space="preserve"> powiedz o tym komuś bliskiemu, wychowawcy, nauczycielowi, dyrektorowi szkoły, pracownikowi Muzeum lub innej dorosłej osobie zaufanej. </w:t>
      </w:r>
    </w:p>
    <w:p w14:paraId="5E3D5B08" w14:textId="77777777" w:rsidR="00850302" w:rsidRPr="002266FD" w:rsidRDefault="00850302" w:rsidP="002266FD">
      <w:pPr>
        <w:numPr>
          <w:ilvl w:val="0"/>
          <w:numId w:val="18"/>
        </w:numPr>
        <w:spacing w:after="160" w:line="360" w:lineRule="auto"/>
        <w:contextualSpacing/>
        <w:jc w:val="both"/>
        <w:rPr>
          <w:bCs/>
        </w:rPr>
      </w:pPr>
      <w:r w:rsidRPr="002266FD">
        <w:rPr>
          <w:rFonts w:eastAsia="Arial"/>
        </w:rPr>
        <w:t xml:space="preserve">Każda informacja dotycząca podejrzenia krzywdzenia dziecka jest przez nas wyjaśniana </w:t>
      </w:r>
      <w:r w:rsidRPr="002266FD">
        <w:rPr>
          <w:rFonts w:eastAsia="Arial"/>
        </w:rPr>
        <w:br/>
        <w:t>i traktowana poważnie. Pomoc dziecku podejmowana jest niezwłocznie.</w:t>
      </w:r>
    </w:p>
    <w:p w14:paraId="72DA2F26" w14:textId="77777777" w:rsidR="00850302" w:rsidRPr="002266FD" w:rsidRDefault="00850302" w:rsidP="002266FD">
      <w:pPr>
        <w:numPr>
          <w:ilvl w:val="0"/>
          <w:numId w:val="18"/>
        </w:numPr>
        <w:spacing w:after="160" w:line="360" w:lineRule="auto"/>
        <w:contextualSpacing/>
        <w:jc w:val="both"/>
        <w:rPr>
          <w:bCs/>
        </w:rPr>
      </w:pPr>
      <w:r w:rsidRPr="002266FD">
        <w:rPr>
          <w:rFonts w:eastAsia="Arial"/>
        </w:rPr>
        <w:t>Każdy pracownik Muzeum w sytuacji, gdy dziecku dzieje się krzywda, podejmuje działania, by je ochronić. Uruchamiane są działania interwencyjne i pomocowe.</w:t>
      </w:r>
    </w:p>
    <w:p w14:paraId="535E800E" w14:textId="77777777" w:rsidR="00966B51" w:rsidRPr="002266FD" w:rsidRDefault="00966B51" w:rsidP="002266FD">
      <w:pPr>
        <w:spacing w:after="160" w:line="360" w:lineRule="auto"/>
        <w:ind w:left="360"/>
        <w:contextualSpacing/>
        <w:jc w:val="both"/>
        <w:rPr>
          <w:bCs/>
        </w:rPr>
      </w:pPr>
    </w:p>
    <w:p w14:paraId="374FBE90" w14:textId="77777777" w:rsidR="00850302" w:rsidRPr="002266FD" w:rsidRDefault="00850302" w:rsidP="00850302">
      <w:pPr>
        <w:spacing w:line="252" w:lineRule="auto"/>
        <w:jc w:val="center"/>
        <w:rPr>
          <w:b/>
          <w:bCs/>
          <w:color w:val="2F5496"/>
          <w:kern w:val="2"/>
          <w:sz w:val="28"/>
          <w:szCs w:val="28"/>
          <w:lang w:eastAsia="en-US"/>
        </w:rPr>
      </w:pPr>
      <w:r w:rsidRPr="002266FD">
        <w:rPr>
          <w:b/>
          <w:bCs/>
          <w:color w:val="2F5496"/>
          <w:kern w:val="2"/>
          <w:sz w:val="28"/>
          <w:szCs w:val="28"/>
          <w:lang w:eastAsia="en-US"/>
        </w:rPr>
        <w:t>ROZDZIAŁ II</w:t>
      </w:r>
    </w:p>
    <w:p w14:paraId="094E7A99" w14:textId="77777777" w:rsidR="00850302" w:rsidRPr="002266FD" w:rsidRDefault="00850302" w:rsidP="00850302">
      <w:pPr>
        <w:spacing w:line="252" w:lineRule="auto"/>
        <w:jc w:val="center"/>
        <w:rPr>
          <w:b/>
          <w:bCs/>
          <w:color w:val="2F5496"/>
          <w:kern w:val="2"/>
          <w:sz w:val="28"/>
          <w:szCs w:val="28"/>
          <w:lang w:eastAsia="en-US"/>
        </w:rPr>
      </w:pPr>
    </w:p>
    <w:p w14:paraId="22C202B8" w14:textId="77777777" w:rsidR="00850302" w:rsidRPr="002266FD" w:rsidRDefault="00850302" w:rsidP="002266FD">
      <w:pPr>
        <w:numPr>
          <w:ilvl w:val="0"/>
          <w:numId w:val="19"/>
        </w:numPr>
        <w:spacing w:after="160" w:line="360" w:lineRule="auto"/>
        <w:contextualSpacing/>
        <w:jc w:val="both"/>
        <w:rPr>
          <w:kern w:val="2"/>
          <w:lang w:eastAsia="en-US"/>
        </w:rPr>
      </w:pPr>
      <w:r w:rsidRPr="002266FD">
        <w:rPr>
          <w:kern w:val="2"/>
          <w:lang w:eastAsia="en-US"/>
        </w:rPr>
        <w:t>Do zasad skutecznego reagowania na krzywdę zaliczamy:</w:t>
      </w:r>
    </w:p>
    <w:p w14:paraId="0FB50EB5" w14:textId="77777777" w:rsidR="002266FD" w:rsidRDefault="00850302" w:rsidP="002266FD">
      <w:pPr>
        <w:numPr>
          <w:ilvl w:val="0"/>
          <w:numId w:val="20"/>
        </w:numPr>
        <w:spacing w:after="160" w:line="360" w:lineRule="auto"/>
        <w:contextualSpacing/>
        <w:jc w:val="both"/>
        <w:rPr>
          <w:b/>
          <w:bCs/>
          <w:color w:val="2F5496"/>
          <w:kern w:val="2"/>
          <w:lang w:eastAsia="en-US"/>
        </w:rPr>
      </w:pPr>
      <w:r w:rsidRPr="002266FD">
        <w:rPr>
          <w:b/>
          <w:bCs/>
          <w:color w:val="2F5496"/>
          <w:kern w:val="2"/>
          <w:lang w:eastAsia="en-US"/>
        </w:rPr>
        <w:t>Głośno powiedz „nie”</w:t>
      </w:r>
    </w:p>
    <w:p w14:paraId="7B3BE9CC" w14:textId="14931C96" w:rsidR="00850302" w:rsidRPr="002266FD" w:rsidRDefault="00850302" w:rsidP="002266FD">
      <w:pPr>
        <w:spacing w:after="160" w:line="360" w:lineRule="auto"/>
        <w:ind w:left="720"/>
        <w:contextualSpacing/>
        <w:jc w:val="both"/>
        <w:rPr>
          <w:b/>
          <w:bCs/>
          <w:color w:val="2F5496"/>
          <w:kern w:val="2"/>
          <w:lang w:eastAsia="en-US"/>
        </w:rPr>
      </w:pPr>
      <w:r w:rsidRPr="002266FD">
        <w:rPr>
          <w:kern w:val="2"/>
          <w:lang w:eastAsia="en-US"/>
        </w:rPr>
        <w:t>Masz prawo powiedzieć "nie" także członkowi rodziny lub komuś kogo kochasz. Jeżeli coś Ci się nie podoba, nie chcesz tego lub sprawia Ci to przykrość, możesz powiedzieć "nie", "nie chcę", "nie chcę tego", "nie pójdę tam" itp. Twoje zdanie i Twoje uczucia są ważne i powinny być traktowane z szacunkiem.</w:t>
      </w:r>
    </w:p>
    <w:p w14:paraId="44852D45" w14:textId="1C30776C" w:rsidR="00850302" w:rsidRPr="002266FD" w:rsidRDefault="00850302" w:rsidP="002266FD">
      <w:pPr>
        <w:numPr>
          <w:ilvl w:val="0"/>
          <w:numId w:val="20"/>
        </w:numPr>
        <w:spacing w:after="160" w:line="360" w:lineRule="auto"/>
        <w:contextualSpacing/>
        <w:jc w:val="both"/>
        <w:rPr>
          <w:b/>
          <w:bCs/>
          <w:color w:val="2F5496"/>
          <w:kern w:val="2"/>
          <w:lang w:eastAsia="en-US"/>
        </w:rPr>
      </w:pPr>
      <w:r w:rsidRPr="002266FD">
        <w:rPr>
          <w:b/>
          <w:bCs/>
          <w:color w:val="2F5496"/>
          <w:kern w:val="2"/>
          <w:lang w:eastAsia="en-US"/>
        </w:rPr>
        <w:t>Alarmuj</w:t>
      </w:r>
      <w:r w:rsidR="000002A5" w:rsidRPr="002266FD">
        <w:rPr>
          <w:b/>
          <w:bCs/>
          <w:color w:val="2F5496"/>
          <w:kern w:val="2"/>
          <w:lang w:eastAsia="en-US"/>
        </w:rPr>
        <w:t>,</w:t>
      </w:r>
      <w:r w:rsidRPr="002266FD">
        <w:rPr>
          <w:b/>
          <w:bCs/>
          <w:color w:val="2F5496"/>
          <w:kern w:val="2"/>
          <w:lang w:eastAsia="en-US"/>
        </w:rPr>
        <w:t xml:space="preserve"> gdy potrzebujesz pomocy</w:t>
      </w:r>
    </w:p>
    <w:p w14:paraId="44269B24" w14:textId="481E4C1B" w:rsidR="00850302" w:rsidRPr="002266FD" w:rsidRDefault="00850302" w:rsidP="002266FD">
      <w:pPr>
        <w:spacing w:line="360" w:lineRule="auto"/>
        <w:ind w:left="708"/>
        <w:jc w:val="both"/>
        <w:rPr>
          <w:kern w:val="2"/>
          <w:lang w:eastAsia="en-US"/>
        </w:rPr>
      </w:pPr>
      <w:r w:rsidRPr="002266FD">
        <w:rPr>
          <w:kern w:val="2"/>
          <w:lang w:eastAsia="en-US"/>
        </w:rPr>
        <w:t>Krzycz lub wezwij pomoc</w:t>
      </w:r>
      <w:r w:rsidR="000002A5" w:rsidRPr="002266FD">
        <w:rPr>
          <w:kern w:val="2"/>
          <w:lang w:eastAsia="en-US"/>
        </w:rPr>
        <w:t>,</w:t>
      </w:r>
      <w:r w:rsidRPr="002266FD">
        <w:rPr>
          <w:kern w:val="2"/>
          <w:lang w:eastAsia="en-US"/>
        </w:rPr>
        <w:t xml:space="preserve"> gdy poczujesz lęk, niepokój, gdy ktoś Cię krzywdzi. Możesz zadzwonić na numer alarmowy 112 i powiedzieć co się stało.</w:t>
      </w:r>
    </w:p>
    <w:p w14:paraId="181A7D36" w14:textId="58E6BE1D" w:rsidR="00850302" w:rsidRPr="002266FD" w:rsidRDefault="00850302" w:rsidP="002266FD">
      <w:pPr>
        <w:numPr>
          <w:ilvl w:val="0"/>
          <w:numId w:val="20"/>
        </w:numPr>
        <w:spacing w:after="160" w:line="360" w:lineRule="auto"/>
        <w:contextualSpacing/>
        <w:jc w:val="both"/>
        <w:rPr>
          <w:b/>
          <w:bCs/>
          <w:color w:val="2F5496"/>
          <w:kern w:val="2"/>
          <w:lang w:eastAsia="en-US"/>
        </w:rPr>
      </w:pPr>
      <w:r w:rsidRPr="002266FD">
        <w:rPr>
          <w:b/>
          <w:bCs/>
          <w:color w:val="2F5496"/>
          <w:kern w:val="2"/>
          <w:lang w:eastAsia="en-US"/>
        </w:rPr>
        <w:t>Powiedz komuś dorosłemu</w:t>
      </w:r>
      <w:r w:rsidR="000002A5" w:rsidRPr="002266FD">
        <w:rPr>
          <w:b/>
          <w:bCs/>
          <w:color w:val="2F5496"/>
          <w:kern w:val="2"/>
          <w:lang w:eastAsia="en-US"/>
        </w:rPr>
        <w:t>,</w:t>
      </w:r>
      <w:r w:rsidRPr="002266FD">
        <w:rPr>
          <w:b/>
          <w:bCs/>
          <w:color w:val="2F5496"/>
          <w:kern w:val="2"/>
          <w:lang w:eastAsia="en-US"/>
        </w:rPr>
        <w:t xml:space="preserve"> o tym co się stało</w:t>
      </w:r>
    </w:p>
    <w:p w14:paraId="4B423EE2" w14:textId="77777777" w:rsidR="00850302" w:rsidRPr="002266FD" w:rsidRDefault="00850302" w:rsidP="002266FD">
      <w:pPr>
        <w:spacing w:line="360" w:lineRule="auto"/>
        <w:ind w:left="708"/>
        <w:jc w:val="both"/>
        <w:rPr>
          <w:kern w:val="2"/>
          <w:lang w:eastAsia="en-US"/>
        </w:rPr>
      </w:pPr>
      <w:r w:rsidRPr="002266FD">
        <w:rPr>
          <w:kern w:val="2"/>
          <w:lang w:eastAsia="en-US"/>
        </w:rPr>
        <w:t>Pomyśl, kto dla Ciebie będzie zaufaną osobą dorosłą, która wysłucha Cię i jeśli zajdzie taka potrzeba wezwie pomoc.</w:t>
      </w:r>
    </w:p>
    <w:p w14:paraId="47733BC4" w14:textId="43088D8E" w:rsidR="00850302" w:rsidRPr="002266FD" w:rsidRDefault="00850302" w:rsidP="002266FD">
      <w:pPr>
        <w:numPr>
          <w:ilvl w:val="0"/>
          <w:numId w:val="20"/>
        </w:numPr>
        <w:spacing w:after="160" w:line="360" w:lineRule="auto"/>
        <w:contextualSpacing/>
        <w:jc w:val="both"/>
        <w:rPr>
          <w:b/>
          <w:bCs/>
          <w:color w:val="2F5496"/>
          <w:kern w:val="2"/>
          <w:lang w:eastAsia="en-US"/>
        </w:rPr>
      </w:pPr>
      <w:r w:rsidRPr="002266FD">
        <w:rPr>
          <w:b/>
          <w:bCs/>
          <w:color w:val="2F5496"/>
          <w:kern w:val="2"/>
          <w:lang w:eastAsia="en-US"/>
        </w:rPr>
        <w:t>Dobrze zrobisz</w:t>
      </w:r>
      <w:r w:rsidR="000002A5" w:rsidRPr="002266FD">
        <w:rPr>
          <w:b/>
          <w:bCs/>
          <w:color w:val="2F5496"/>
          <w:kern w:val="2"/>
          <w:lang w:eastAsia="en-US"/>
        </w:rPr>
        <w:t>,</w:t>
      </w:r>
      <w:r w:rsidRPr="002266FD">
        <w:rPr>
          <w:b/>
          <w:bCs/>
          <w:color w:val="2F5496"/>
          <w:kern w:val="2"/>
          <w:lang w:eastAsia="en-US"/>
        </w:rPr>
        <w:t xml:space="preserve"> mówiąc o tajemnicach, które Cię niepokoją</w:t>
      </w:r>
    </w:p>
    <w:p w14:paraId="2AC8BBFA" w14:textId="44744F77" w:rsidR="00850302" w:rsidRPr="002266FD" w:rsidRDefault="00850302" w:rsidP="002266FD">
      <w:pPr>
        <w:spacing w:line="360" w:lineRule="auto"/>
        <w:ind w:left="708"/>
        <w:jc w:val="both"/>
        <w:rPr>
          <w:kern w:val="2"/>
          <w:lang w:eastAsia="en-US"/>
        </w:rPr>
      </w:pPr>
      <w:r w:rsidRPr="002266FD">
        <w:rPr>
          <w:kern w:val="2"/>
          <w:lang w:eastAsia="en-US"/>
        </w:rPr>
        <w:t>Tajemnice nie powinny sprawiać, że odczuwasz smutek lub niepokój. Jeżeli tak jest, powiedz o nich zaufanej osobie dorosłej. Masz prawo szukać pomocy i nikt nie może Cię zmusić, byś trzymał/a w sekrecie niepokojące sprawy. Jeżeli masz jakieś problemy lub chciał(a)byś porozmawiać o czymś, co Cię niepokoi</w:t>
      </w:r>
      <w:r w:rsidR="000002A5" w:rsidRPr="002266FD">
        <w:rPr>
          <w:kern w:val="2"/>
          <w:lang w:eastAsia="en-US"/>
        </w:rPr>
        <w:t>,</w:t>
      </w:r>
      <w:r w:rsidRPr="002266FD">
        <w:rPr>
          <w:kern w:val="2"/>
          <w:lang w:eastAsia="en-US"/>
        </w:rPr>
        <w:t xml:space="preserve"> to w pierwszej kolejności porozmawiaj z rodzicami</w:t>
      </w:r>
      <w:r w:rsidR="00894805" w:rsidRPr="002266FD">
        <w:rPr>
          <w:kern w:val="2"/>
          <w:lang w:eastAsia="en-US"/>
        </w:rPr>
        <w:t xml:space="preserve">, </w:t>
      </w:r>
      <w:r w:rsidRPr="002266FD">
        <w:rPr>
          <w:kern w:val="2"/>
          <w:lang w:eastAsia="en-US"/>
        </w:rPr>
        <w:t xml:space="preserve">opiekunami lub innymi dorosłymi osobami z Twojego otoczenia np. opiekunem zajęć opiekuńczo-wychowawczych, pedagogiem lub psychologiem szkolnym. </w:t>
      </w:r>
    </w:p>
    <w:p w14:paraId="122FF520" w14:textId="77777777" w:rsidR="00DC5A86" w:rsidRPr="002266FD" w:rsidRDefault="00DC5A86" w:rsidP="00850302">
      <w:pPr>
        <w:spacing w:line="360" w:lineRule="auto"/>
        <w:jc w:val="center"/>
        <w:rPr>
          <w:b/>
          <w:bCs/>
          <w:color w:val="2F5496"/>
          <w:kern w:val="2"/>
          <w:sz w:val="28"/>
          <w:szCs w:val="28"/>
          <w:lang w:eastAsia="en-US"/>
        </w:rPr>
      </w:pPr>
    </w:p>
    <w:p w14:paraId="622716DF" w14:textId="528A3B0D" w:rsidR="00850302" w:rsidRPr="002266FD" w:rsidRDefault="00DC5A86" w:rsidP="00DC5A86">
      <w:pPr>
        <w:spacing w:line="360" w:lineRule="auto"/>
        <w:jc w:val="center"/>
        <w:rPr>
          <w:b/>
          <w:bCs/>
          <w:color w:val="2F5496"/>
          <w:kern w:val="2"/>
          <w:sz w:val="28"/>
          <w:szCs w:val="28"/>
          <w:lang w:eastAsia="en-US"/>
        </w:rPr>
      </w:pPr>
      <w:r w:rsidRPr="002266FD">
        <w:rPr>
          <w:b/>
          <w:bCs/>
          <w:color w:val="2F5496"/>
          <w:kern w:val="2"/>
          <w:sz w:val="28"/>
          <w:szCs w:val="28"/>
          <w:lang w:eastAsia="en-US"/>
        </w:rPr>
        <w:t>ROZDZIAŁ III</w:t>
      </w:r>
    </w:p>
    <w:p w14:paraId="10A55AD5" w14:textId="77777777" w:rsidR="00850302" w:rsidRPr="002266FD" w:rsidRDefault="00850302" w:rsidP="00850302">
      <w:pPr>
        <w:numPr>
          <w:ilvl w:val="0"/>
          <w:numId w:val="21"/>
        </w:numPr>
        <w:spacing w:after="160" w:line="360" w:lineRule="auto"/>
        <w:contextualSpacing/>
        <w:jc w:val="both"/>
        <w:rPr>
          <w:color w:val="2F5496"/>
          <w:kern w:val="2"/>
          <w:lang w:eastAsia="en-US"/>
        </w:rPr>
      </w:pPr>
      <w:r w:rsidRPr="002266FD">
        <w:rPr>
          <w:kern w:val="2"/>
          <w:lang w:eastAsia="en-US"/>
        </w:rPr>
        <w:t>Pamiętaj, że bezpieczne korzystanie z sieci Internet obejmuje przede wszystkim następujące zasady:</w:t>
      </w:r>
    </w:p>
    <w:p w14:paraId="329A4D7C" w14:textId="77777777"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 xml:space="preserve">nie podawaj swoich danych osobowych, takich jak: imię, nazwisko, numer telefonu czy adres domowy; </w:t>
      </w:r>
    </w:p>
    <w:p w14:paraId="649B590C" w14:textId="77777777"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 xml:space="preserve">dbaj o nierozpowszechnianie swojego wizerunku; w przypadku publikacji zdjęć </w:t>
      </w:r>
      <w:r w:rsidRPr="002266FD">
        <w:rPr>
          <w:kern w:val="2"/>
          <w:lang w:eastAsia="en-US"/>
        </w:rPr>
        <w:br/>
        <w:t xml:space="preserve">w sieci należy zadbać, aby dostęp do nich miały wyłącznie osoby znajome; </w:t>
      </w:r>
      <w:r w:rsidRPr="002266FD">
        <w:rPr>
          <w:kern w:val="2"/>
          <w:lang w:eastAsia="en-US"/>
        </w:rPr>
        <w:br/>
        <w:t xml:space="preserve">nie udostępniaj zdjęć nieznajomym, w szczególności zdjęć intymnych, czy </w:t>
      </w:r>
      <w:r w:rsidRPr="002266FD">
        <w:rPr>
          <w:kern w:val="2"/>
          <w:lang w:eastAsia="en-US"/>
        </w:rPr>
        <w:br/>
        <w:t xml:space="preserve">w niepełnym ubraniu; </w:t>
      </w:r>
    </w:p>
    <w:p w14:paraId="36B41ABE" w14:textId="3B2C57CB"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 xml:space="preserve">poinformuj rodziców lub wychowawcę o każdym przypadku, gdy napotkasz </w:t>
      </w:r>
      <w:r w:rsidRPr="002266FD">
        <w:rPr>
          <w:kern w:val="2"/>
          <w:lang w:eastAsia="en-US"/>
        </w:rPr>
        <w:br/>
        <w:t>w sieci na treści, które wydają się nielegalne, czy w jakikolwiek sposób wywołują niepokój;</w:t>
      </w:r>
    </w:p>
    <w:p w14:paraId="3672CEC1" w14:textId="77777777"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lastRenderedPageBreak/>
        <w:t xml:space="preserve">o propozycjach spotkania, jakie otrzymasz od internetowych znajomych zawsze informuj rodziców lub wychowawcę; </w:t>
      </w:r>
    </w:p>
    <w:p w14:paraId="6D7292E2" w14:textId="77777777"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 xml:space="preserve">nie atakuj nikogo w sieci, niezależnie od tego, jakie zdanie on wyraża; nie pokazuj agresji, nie stosuj gróźb; </w:t>
      </w:r>
    </w:p>
    <w:p w14:paraId="5F79E0F6" w14:textId="557AB711"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 xml:space="preserve">nie korzystaj z sieci </w:t>
      </w:r>
      <w:r w:rsidR="00894805" w:rsidRPr="002266FD">
        <w:rPr>
          <w:kern w:val="2"/>
          <w:lang w:eastAsia="en-US"/>
        </w:rPr>
        <w:t xml:space="preserve">Internet </w:t>
      </w:r>
      <w:r w:rsidRPr="002266FD">
        <w:rPr>
          <w:kern w:val="2"/>
          <w:lang w:eastAsia="en-US"/>
        </w:rPr>
        <w:t>przez zbyt długi czas, bo zbyt długie korzystanie z komputera bądź innych urządzeń mobilnych może zaszkodzić Twojemu zdrowiu;</w:t>
      </w:r>
    </w:p>
    <w:p w14:paraId="61B816C1" w14:textId="7F6CDFF3" w:rsidR="00850302" w:rsidRPr="002266FD" w:rsidRDefault="00850302" w:rsidP="00850302">
      <w:pPr>
        <w:numPr>
          <w:ilvl w:val="0"/>
          <w:numId w:val="17"/>
        </w:numPr>
        <w:spacing w:after="160" w:line="360" w:lineRule="auto"/>
        <w:contextualSpacing/>
        <w:jc w:val="both"/>
        <w:rPr>
          <w:kern w:val="2"/>
          <w:lang w:eastAsia="en-US"/>
        </w:rPr>
      </w:pPr>
      <w:r w:rsidRPr="002266FD">
        <w:rPr>
          <w:kern w:val="2"/>
          <w:lang w:eastAsia="en-US"/>
        </w:rPr>
        <w:t>pamiętaj, że im dłużej korzystasz z sieci</w:t>
      </w:r>
      <w:r w:rsidR="00894805" w:rsidRPr="002266FD">
        <w:rPr>
          <w:kern w:val="2"/>
          <w:lang w:eastAsia="en-US"/>
        </w:rPr>
        <w:t xml:space="preserve"> Internet</w:t>
      </w:r>
      <w:r w:rsidRPr="002266FD">
        <w:rPr>
          <w:kern w:val="2"/>
          <w:lang w:eastAsia="en-US"/>
        </w:rPr>
        <w:t>, tym mniej rozmawiasz ze znajomymi twarzą</w:t>
      </w:r>
      <w:r w:rsidR="00894805" w:rsidRPr="002266FD">
        <w:rPr>
          <w:kern w:val="2"/>
          <w:lang w:eastAsia="en-US"/>
        </w:rPr>
        <w:t xml:space="preserve"> </w:t>
      </w:r>
      <w:r w:rsidRPr="002266FD">
        <w:rPr>
          <w:kern w:val="2"/>
          <w:lang w:eastAsia="en-US"/>
        </w:rPr>
        <w:t>w twarz, a takie kontakty są najbardziej wartościowe.</w:t>
      </w:r>
    </w:p>
    <w:p w14:paraId="6E4DDEB3" w14:textId="77777777" w:rsidR="00850302" w:rsidRPr="002266FD" w:rsidRDefault="00850302" w:rsidP="00850302">
      <w:pPr>
        <w:spacing w:line="360" w:lineRule="auto"/>
        <w:rPr>
          <w:b/>
          <w:bCs/>
          <w:color w:val="2F5496"/>
          <w:kern w:val="2"/>
          <w:lang w:eastAsia="en-US"/>
        </w:rPr>
      </w:pPr>
    </w:p>
    <w:p w14:paraId="41FB7E1E" w14:textId="77777777" w:rsidR="00850302" w:rsidRPr="002266FD" w:rsidRDefault="00850302" w:rsidP="00850302">
      <w:pPr>
        <w:spacing w:line="360" w:lineRule="auto"/>
        <w:jc w:val="center"/>
        <w:rPr>
          <w:b/>
          <w:bCs/>
          <w:color w:val="2F5496"/>
          <w:kern w:val="2"/>
          <w:lang w:eastAsia="en-US"/>
        </w:rPr>
      </w:pPr>
      <w:r w:rsidRPr="002266FD">
        <w:rPr>
          <w:b/>
          <w:bCs/>
          <w:color w:val="2F5496"/>
          <w:kern w:val="2"/>
          <w:lang w:eastAsia="en-US"/>
        </w:rPr>
        <w:t>ROZDZIAŁ IV</w:t>
      </w:r>
    </w:p>
    <w:p w14:paraId="08D650D9" w14:textId="77777777" w:rsidR="002266FD" w:rsidRDefault="00850302" w:rsidP="002266FD">
      <w:pPr>
        <w:numPr>
          <w:ilvl w:val="0"/>
          <w:numId w:val="22"/>
        </w:numPr>
        <w:spacing w:after="160" w:line="360" w:lineRule="auto"/>
        <w:contextualSpacing/>
        <w:rPr>
          <w:kern w:val="2"/>
          <w:lang w:eastAsia="en-US"/>
        </w:rPr>
      </w:pPr>
      <w:r w:rsidRPr="002266FD">
        <w:rPr>
          <w:kern w:val="2"/>
          <w:lang w:eastAsia="en-US"/>
        </w:rPr>
        <w:t>Podejmując kontakt z kolegami lub koleżankami, pamiętaj o następujących zasadach:</w:t>
      </w:r>
    </w:p>
    <w:p w14:paraId="53A9C817"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krzyczeć na koleżanki, kolegów, lekceważyć, obrażać, wyśmiewać, wykluczać z grupy;</w:t>
      </w:r>
    </w:p>
    <w:p w14:paraId="1DE68507"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 xml:space="preserve">nie wolno Ci używać języka nienawiści ani tzw. </w:t>
      </w:r>
      <w:r w:rsidR="000002A5" w:rsidRPr="002266FD">
        <w:rPr>
          <w:rFonts w:ascii="Times New Roman" w:hAnsi="Times New Roman"/>
          <w:color w:val="000000" w:themeColor="text1"/>
          <w:kern w:val="2"/>
        </w:rPr>
        <w:t>h</w:t>
      </w:r>
      <w:r w:rsidRPr="002266FD">
        <w:rPr>
          <w:rFonts w:ascii="Times New Roman" w:hAnsi="Times New Roman"/>
          <w:color w:val="000000" w:themeColor="text1"/>
          <w:kern w:val="2"/>
        </w:rPr>
        <w:t>ejtu;</w:t>
      </w:r>
    </w:p>
    <w:p w14:paraId="0D9D3455"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bić, szturchać, popychać ani w inny sposób naruszać nietykalność fizyczną koleżanki/kolegi</w:t>
      </w:r>
      <w:r w:rsidR="00894805" w:rsidRPr="002266FD">
        <w:rPr>
          <w:rFonts w:ascii="Times New Roman" w:hAnsi="Times New Roman"/>
          <w:color w:val="000000" w:themeColor="text1"/>
          <w:kern w:val="2"/>
        </w:rPr>
        <w:t>,</w:t>
      </w:r>
      <w:r w:rsidRPr="002266FD">
        <w:rPr>
          <w:rFonts w:ascii="Times New Roman" w:hAnsi="Times New Roman"/>
          <w:color w:val="000000" w:themeColor="text1"/>
          <w:kern w:val="2"/>
        </w:rPr>
        <w:t xml:space="preserve"> ani używać jakiejkolwiek przemocy fizycznej;</w:t>
      </w:r>
    </w:p>
    <w:p w14:paraId="5E0BA3F1"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nagrywać ani rozpowszechniać wizerunku kolegi/koleżanki bez jego/jej wyraźnej zgody;</w:t>
      </w:r>
    </w:p>
    <w:p w14:paraId="30EA6362"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wyrażać negatywnych, prześmiewczych komentarzy na temat zachowania, pracy, wyglądu kolegów/koleżanek;</w:t>
      </w:r>
    </w:p>
    <w:p w14:paraId="295931E3" w14:textId="77777777" w:rsidR="002266FD"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pożyczać rzeczy innych bez ich zgody;</w:t>
      </w:r>
    </w:p>
    <w:p w14:paraId="140EBE4B" w14:textId="1BA1CD99" w:rsidR="00850302" w:rsidRPr="002266FD" w:rsidRDefault="00850302" w:rsidP="002266FD">
      <w:pPr>
        <w:pStyle w:val="Akapitzlist"/>
        <w:numPr>
          <w:ilvl w:val="0"/>
          <w:numId w:val="26"/>
        </w:numPr>
        <w:spacing w:line="360" w:lineRule="auto"/>
        <w:jc w:val="both"/>
        <w:rPr>
          <w:rFonts w:ascii="Times New Roman" w:hAnsi="Times New Roman"/>
          <w:color w:val="000000" w:themeColor="text1"/>
          <w:kern w:val="2"/>
        </w:rPr>
      </w:pPr>
      <w:r w:rsidRPr="002266FD">
        <w:rPr>
          <w:rFonts w:ascii="Times New Roman" w:hAnsi="Times New Roman"/>
          <w:color w:val="000000" w:themeColor="text1"/>
          <w:kern w:val="2"/>
        </w:rPr>
        <w:t>nie wolno Ci zabierać, ukrywać rzeczy innych osób.</w:t>
      </w:r>
    </w:p>
    <w:p w14:paraId="50277739" w14:textId="780063A4" w:rsidR="00850302" w:rsidRPr="002266FD" w:rsidRDefault="00850302" w:rsidP="00850302">
      <w:pPr>
        <w:spacing w:line="360" w:lineRule="auto"/>
        <w:jc w:val="center"/>
        <w:rPr>
          <w:sz w:val="20"/>
          <w:szCs w:val="20"/>
        </w:rPr>
      </w:pPr>
    </w:p>
    <w:sectPr w:rsidR="00850302" w:rsidRPr="002266FD" w:rsidSect="003C1CA6">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45E97" w14:textId="77777777" w:rsidR="00B41A1C" w:rsidRDefault="00B41A1C">
      <w:r>
        <w:separator/>
      </w:r>
    </w:p>
  </w:endnote>
  <w:endnote w:type="continuationSeparator" w:id="0">
    <w:p w14:paraId="08A02C7F" w14:textId="77777777" w:rsidR="00B41A1C" w:rsidRDefault="00B41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95964" w14:textId="77777777" w:rsidR="00C2345C" w:rsidRDefault="00C2345C" w:rsidP="00F3079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AD74027" w14:textId="77777777" w:rsidR="00C2345C" w:rsidRDefault="00C2345C" w:rsidP="00D7498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D0205" w14:textId="77777777" w:rsidR="00C2345C" w:rsidRPr="000203FD" w:rsidRDefault="00C2345C" w:rsidP="00F30795">
    <w:pPr>
      <w:pStyle w:val="Stopka"/>
      <w:framePr w:wrap="around" w:vAnchor="text" w:hAnchor="margin" w:xAlign="right" w:y="1"/>
      <w:rPr>
        <w:rStyle w:val="Numerstrony"/>
        <w:rFonts w:ascii="Trebuchet MS" w:hAnsi="Trebuchet MS"/>
        <w:sz w:val="20"/>
        <w:szCs w:val="20"/>
      </w:rPr>
    </w:pPr>
    <w:r w:rsidRPr="000203FD">
      <w:rPr>
        <w:rStyle w:val="Numerstrony"/>
        <w:rFonts w:ascii="Trebuchet MS" w:hAnsi="Trebuchet MS"/>
        <w:sz w:val="20"/>
        <w:szCs w:val="20"/>
      </w:rPr>
      <w:fldChar w:fldCharType="begin"/>
    </w:r>
    <w:r w:rsidRPr="000203FD">
      <w:rPr>
        <w:rStyle w:val="Numerstrony"/>
        <w:rFonts w:ascii="Trebuchet MS" w:hAnsi="Trebuchet MS"/>
        <w:sz w:val="20"/>
        <w:szCs w:val="20"/>
      </w:rPr>
      <w:instrText xml:space="preserve">PAGE  </w:instrText>
    </w:r>
    <w:r w:rsidRPr="000203FD">
      <w:rPr>
        <w:rStyle w:val="Numerstrony"/>
        <w:rFonts w:ascii="Trebuchet MS" w:hAnsi="Trebuchet MS"/>
        <w:sz w:val="20"/>
        <w:szCs w:val="20"/>
      </w:rPr>
      <w:fldChar w:fldCharType="separate"/>
    </w:r>
    <w:r w:rsidR="00A06F5A">
      <w:rPr>
        <w:rStyle w:val="Numerstrony"/>
        <w:rFonts w:ascii="Trebuchet MS" w:hAnsi="Trebuchet MS"/>
        <w:noProof/>
        <w:sz w:val="20"/>
        <w:szCs w:val="20"/>
      </w:rPr>
      <w:t>2</w:t>
    </w:r>
    <w:r w:rsidRPr="000203FD">
      <w:rPr>
        <w:rStyle w:val="Numerstrony"/>
        <w:rFonts w:ascii="Trebuchet MS" w:hAnsi="Trebuchet MS"/>
        <w:sz w:val="20"/>
        <w:szCs w:val="20"/>
      </w:rPr>
      <w:fldChar w:fldCharType="end"/>
    </w:r>
  </w:p>
  <w:p w14:paraId="5A03644A" w14:textId="77777777" w:rsidR="00C2345C" w:rsidRDefault="00C2345C" w:rsidP="00D74989">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761AF" w14:textId="77777777" w:rsidR="00B41A1C" w:rsidRDefault="00B41A1C">
      <w:r>
        <w:separator/>
      </w:r>
    </w:p>
  </w:footnote>
  <w:footnote w:type="continuationSeparator" w:id="0">
    <w:p w14:paraId="4736C65D" w14:textId="77777777" w:rsidR="00B41A1C" w:rsidRDefault="00B41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FBA4D" w14:textId="77777777" w:rsidR="00C2345C" w:rsidRDefault="00F4429C">
    <w:pPr>
      <w:pStyle w:val="Nagwek"/>
    </w:pPr>
    <w:r>
      <w:rPr>
        <w:noProof/>
      </w:rPr>
      <w:drawing>
        <wp:anchor distT="0" distB="0" distL="114300" distR="114300" simplePos="0" relativeHeight="251657216" behindDoc="1" locked="1" layoutInCell="0" allowOverlap="1" wp14:anchorId="169ED732" wp14:editId="66B24811">
          <wp:simplePos x="0" y="0"/>
          <wp:positionH relativeFrom="margin">
            <wp:align>center</wp:align>
          </wp:positionH>
          <wp:positionV relativeFrom="margin">
            <wp:align>center</wp:align>
          </wp:positionV>
          <wp:extent cx="7559040" cy="10689590"/>
          <wp:effectExtent l="0" t="0" r="3810" b="0"/>
          <wp:wrapNone/>
          <wp:docPr id="1" name="Obraz 1" descr="01og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ogol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0" allowOverlap="1" wp14:anchorId="6083A923" wp14:editId="35FC924F">
          <wp:simplePos x="0" y="0"/>
          <wp:positionH relativeFrom="margin">
            <wp:align>center</wp:align>
          </wp:positionH>
          <wp:positionV relativeFrom="margin">
            <wp:align>center</wp:align>
          </wp:positionV>
          <wp:extent cx="7559040" cy="10689590"/>
          <wp:effectExtent l="0" t="0" r="3810" b="0"/>
          <wp:wrapNone/>
          <wp:docPr id="2" name="Obraz 2" descr="jpg_aktu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_aktualn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3585B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2pt;height:841.7pt;z-index:-251657216;mso-wrap-edited:f;mso-width-percent:0;mso-height-percent:0;mso-position-horizontal:center;mso-position-horizontal-relative:margin;mso-position-vertical:center;mso-position-vertical-relative:margin;mso-width-percent:0;mso-height-percent:0" o:allowincell="f">
          <v:imagedata r:id="rId3" o:title="papierMS_2015_01"/>
          <w10:wrap anchorx="margin" anchory="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C1782" w14:textId="3CB1C059" w:rsidR="00C2345C" w:rsidRPr="00AD0E00" w:rsidRDefault="00CB3FBF" w:rsidP="00AD0E00">
    <w:pPr>
      <w:pStyle w:val="Nagwek"/>
      <w:tabs>
        <w:tab w:val="clear" w:pos="9072"/>
      </w:tabs>
      <w:jc w:val="right"/>
      <w:rPr>
        <w:rFonts w:ascii="Trebuchet MS" w:hAnsi="Trebuchet MS"/>
        <w:b/>
        <w:sz w:val="22"/>
      </w:rPr>
    </w:pPr>
    <w:r>
      <w:rPr>
        <w:rFonts w:ascii="Trebuchet MS" w:hAnsi="Trebuchet MS"/>
        <w:b/>
        <w:noProof/>
        <w:sz w:val="22"/>
      </w:rPr>
      <w:drawing>
        <wp:anchor distT="0" distB="0" distL="114300" distR="114300" simplePos="0" relativeHeight="251658240" behindDoc="1" locked="0" layoutInCell="1" allowOverlap="1" wp14:anchorId="72C1FCAC" wp14:editId="2BB9CF8E">
          <wp:simplePos x="0" y="0"/>
          <wp:positionH relativeFrom="margin">
            <wp:posOffset>-899160</wp:posOffset>
          </wp:positionH>
          <wp:positionV relativeFrom="paragraph">
            <wp:posOffset>-270510</wp:posOffset>
          </wp:positionV>
          <wp:extent cx="7560000" cy="10695600"/>
          <wp:effectExtent l="0" t="0" r="3175" b="0"/>
          <wp:wrapNone/>
          <wp:docPr id="12510540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EF6C6" w14:textId="77777777" w:rsidR="00EF172D" w:rsidRDefault="00EF172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111E"/>
    <w:multiLevelType w:val="hybridMultilevel"/>
    <w:tmpl w:val="52BE9CAE"/>
    <w:lvl w:ilvl="0" w:tplc="0415000F">
      <w:start w:val="1"/>
      <w:numFmt w:val="decimal"/>
      <w:lvlText w:val="%1."/>
      <w:lvlJc w:val="left"/>
      <w:pPr>
        <w:ind w:left="4679" w:hanging="360"/>
      </w:pPr>
    </w:lvl>
    <w:lvl w:ilvl="1" w:tplc="04150019" w:tentative="1">
      <w:start w:val="1"/>
      <w:numFmt w:val="lowerLetter"/>
      <w:lvlText w:val="%2."/>
      <w:lvlJc w:val="left"/>
      <w:pPr>
        <w:ind w:left="5399" w:hanging="360"/>
      </w:pPr>
    </w:lvl>
    <w:lvl w:ilvl="2" w:tplc="0415001B" w:tentative="1">
      <w:start w:val="1"/>
      <w:numFmt w:val="lowerRoman"/>
      <w:lvlText w:val="%3."/>
      <w:lvlJc w:val="right"/>
      <w:pPr>
        <w:ind w:left="6119" w:hanging="180"/>
      </w:pPr>
    </w:lvl>
    <w:lvl w:ilvl="3" w:tplc="0415000F" w:tentative="1">
      <w:start w:val="1"/>
      <w:numFmt w:val="decimal"/>
      <w:lvlText w:val="%4."/>
      <w:lvlJc w:val="left"/>
      <w:pPr>
        <w:ind w:left="6839" w:hanging="360"/>
      </w:pPr>
    </w:lvl>
    <w:lvl w:ilvl="4" w:tplc="04150019" w:tentative="1">
      <w:start w:val="1"/>
      <w:numFmt w:val="lowerLetter"/>
      <w:lvlText w:val="%5."/>
      <w:lvlJc w:val="left"/>
      <w:pPr>
        <w:ind w:left="7559" w:hanging="360"/>
      </w:pPr>
    </w:lvl>
    <w:lvl w:ilvl="5" w:tplc="0415001B" w:tentative="1">
      <w:start w:val="1"/>
      <w:numFmt w:val="lowerRoman"/>
      <w:lvlText w:val="%6."/>
      <w:lvlJc w:val="right"/>
      <w:pPr>
        <w:ind w:left="8279" w:hanging="180"/>
      </w:pPr>
    </w:lvl>
    <w:lvl w:ilvl="6" w:tplc="0415000F" w:tentative="1">
      <w:start w:val="1"/>
      <w:numFmt w:val="decimal"/>
      <w:lvlText w:val="%7."/>
      <w:lvlJc w:val="left"/>
      <w:pPr>
        <w:ind w:left="8999" w:hanging="360"/>
      </w:pPr>
    </w:lvl>
    <w:lvl w:ilvl="7" w:tplc="04150019" w:tentative="1">
      <w:start w:val="1"/>
      <w:numFmt w:val="lowerLetter"/>
      <w:lvlText w:val="%8."/>
      <w:lvlJc w:val="left"/>
      <w:pPr>
        <w:ind w:left="9719" w:hanging="360"/>
      </w:pPr>
    </w:lvl>
    <w:lvl w:ilvl="8" w:tplc="0415001B" w:tentative="1">
      <w:start w:val="1"/>
      <w:numFmt w:val="lowerRoman"/>
      <w:lvlText w:val="%9."/>
      <w:lvlJc w:val="right"/>
      <w:pPr>
        <w:ind w:left="10439" w:hanging="180"/>
      </w:pPr>
    </w:lvl>
  </w:abstractNum>
  <w:abstractNum w:abstractNumId="1" w15:restartNumberingAfterBreak="0">
    <w:nsid w:val="038775AC"/>
    <w:multiLevelType w:val="hybridMultilevel"/>
    <w:tmpl w:val="3482CF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2304B6"/>
    <w:multiLevelType w:val="hybridMultilevel"/>
    <w:tmpl w:val="F84408E0"/>
    <w:lvl w:ilvl="0" w:tplc="C556FC74">
      <w:start w:val="1"/>
      <w:numFmt w:val="lowerLetter"/>
      <w:lvlText w:val="%1)"/>
      <w:lvlJc w:val="left"/>
      <w:pPr>
        <w:ind w:left="927" w:hanging="360"/>
      </w:pPr>
      <w:rPr>
        <w:rFonts w:hint="default"/>
        <w:b/>
        <w:bCs/>
        <w:color w:val="00206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0CE721F4"/>
    <w:multiLevelType w:val="hybridMultilevel"/>
    <w:tmpl w:val="1FEC0AC2"/>
    <w:lvl w:ilvl="0" w:tplc="1CF093FA">
      <w:start w:val="1"/>
      <w:numFmt w:val="decimal"/>
      <w:lvlText w:val="%1."/>
      <w:lvlJc w:val="left"/>
      <w:pPr>
        <w:ind w:left="360" w:hanging="360"/>
      </w:pPr>
      <w:rPr>
        <w:rFonts w:hint="default"/>
        <w:b/>
        <w:bCs w:val="0"/>
        <w:color w:val="0F476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0A41626"/>
    <w:multiLevelType w:val="hybridMultilevel"/>
    <w:tmpl w:val="A5CE5E26"/>
    <w:lvl w:ilvl="0" w:tplc="68F84CBA">
      <w:start w:val="1"/>
      <w:numFmt w:val="lowerLetter"/>
      <w:lvlText w:val="%1)"/>
      <w:lvlJc w:val="left"/>
      <w:pPr>
        <w:ind w:left="927" w:hanging="360"/>
      </w:pPr>
      <w:rPr>
        <w:b/>
        <w:bCs/>
        <w:color w:val="0F4761"/>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11DE1C67"/>
    <w:multiLevelType w:val="hybridMultilevel"/>
    <w:tmpl w:val="924E35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F31CA4"/>
    <w:multiLevelType w:val="hybridMultilevel"/>
    <w:tmpl w:val="C966D8EC"/>
    <w:lvl w:ilvl="0" w:tplc="6CFA22B8">
      <w:start w:val="1"/>
      <w:numFmt w:val="decimal"/>
      <w:lvlText w:val="%1."/>
      <w:lvlJc w:val="left"/>
      <w:pPr>
        <w:ind w:left="720" w:hanging="360"/>
      </w:pPr>
      <w:rPr>
        <w:rFonts w:hint="default"/>
        <w:b/>
        <w:bCs/>
        <w:color w:val="0F476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9A648C"/>
    <w:multiLevelType w:val="hybridMultilevel"/>
    <w:tmpl w:val="52BE9C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CE532FC"/>
    <w:multiLevelType w:val="hybridMultilevel"/>
    <w:tmpl w:val="38A44CC2"/>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DA3300F"/>
    <w:multiLevelType w:val="hybridMultilevel"/>
    <w:tmpl w:val="66AADDB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CF03EC0"/>
    <w:multiLevelType w:val="hybridMultilevel"/>
    <w:tmpl w:val="3482CF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CFC748D"/>
    <w:multiLevelType w:val="hybridMultilevel"/>
    <w:tmpl w:val="9DC2C6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51B7A4F"/>
    <w:multiLevelType w:val="hybridMultilevel"/>
    <w:tmpl w:val="FAE6FD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6E40810"/>
    <w:multiLevelType w:val="hybridMultilevel"/>
    <w:tmpl w:val="1FB0E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947E40"/>
    <w:multiLevelType w:val="hybridMultilevel"/>
    <w:tmpl w:val="92228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8B3091"/>
    <w:multiLevelType w:val="hybridMultilevel"/>
    <w:tmpl w:val="2BA60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0D0D5C"/>
    <w:multiLevelType w:val="hybridMultilevel"/>
    <w:tmpl w:val="3C6AF7C8"/>
    <w:lvl w:ilvl="0" w:tplc="727A3A7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E27B55"/>
    <w:multiLevelType w:val="hybridMultilevel"/>
    <w:tmpl w:val="E586CBB2"/>
    <w:lvl w:ilvl="0" w:tplc="200E0770">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35582D"/>
    <w:multiLevelType w:val="hybridMultilevel"/>
    <w:tmpl w:val="4712F69C"/>
    <w:lvl w:ilvl="0" w:tplc="7CEA7EB6">
      <w:start w:val="1"/>
      <w:numFmt w:val="lowerLetter"/>
      <w:lvlText w:val="%1."/>
      <w:lvlJc w:val="left"/>
      <w:pPr>
        <w:ind w:left="785" w:hanging="360"/>
      </w:pPr>
      <w:rPr>
        <w:rFonts w:hint="default"/>
        <w:b/>
        <w:bCs w:val="0"/>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124F3B"/>
    <w:multiLevelType w:val="hybridMultilevel"/>
    <w:tmpl w:val="722A22DE"/>
    <w:lvl w:ilvl="0" w:tplc="BF14D2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0C07CFF"/>
    <w:multiLevelType w:val="hybridMultilevel"/>
    <w:tmpl w:val="304EB0CE"/>
    <w:lvl w:ilvl="0" w:tplc="4816F7EA">
      <w:start w:val="1"/>
      <w:numFmt w:val="lowerLetter"/>
      <w:lvlText w:val="%1)"/>
      <w:lvlJc w:val="left"/>
      <w:pPr>
        <w:ind w:left="720" w:hanging="360"/>
      </w:pPr>
      <w:rPr>
        <w:b/>
        <w:bCs/>
        <w:color w:val="0F476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35154B"/>
    <w:multiLevelType w:val="hybridMultilevel"/>
    <w:tmpl w:val="88385384"/>
    <w:lvl w:ilvl="0" w:tplc="A99C78F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BD351C2"/>
    <w:multiLevelType w:val="hybridMultilevel"/>
    <w:tmpl w:val="9724B1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8A1693"/>
    <w:multiLevelType w:val="hybridMultilevel"/>
    <w:tmpl w:val="F8BE3790"/>
    <w:lvl w:ilvl="0" w:tplc="1CC86434">
      <w:start w:val="1"/>
      <w:numFmt w:val="decimal"/>
      <w:lvlText w:val="%1."/>
      <w:lvlJc w:val="left"/>
      <w:pPr>
        <w:ind w:left="720" w:hanging="360"/>
      </w:pPr>
      <w:rPr>
        <w:rFonts w:hint="default"/>
        <w:b/>
        <w:bCs/>
        <w:color w:val="0F476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B096679"/>
    <w:multiLevelType w:val="hybridMultilevel"/>
    <w:tmpl w:val="B3203F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F30191A"/>
    <w:multiLevelType w:val="hybridMultilevel"/>
    <w:tmpl w:val="69DA576C"/>
    <w:lvl w:ilvl="0" w:tplc="52F6353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95403751">
    <w:abstractNumId w:val="13"/>
  </w:num>
  <w:num w:numId="2" w16cid:durableId="1116414289">
    <w:abstractNumId w:val="9"/>
  </w:num>
  <w:num w:numId="3" w16cid:durableId="1995716740">
    <w:abstractNumId w:val="1"/>
  </w:num>
  <w:num w:numId="4" w16cid:durableId="1956213638">
    <w:abstractNumId w:val="10"/>
  </w:num>
  <w:num w:numId="5" w16cid:durableId="1554662035">
    <w:abstractNumId w:val="7"/>
  </w:num>
  <w:num w:numId="6" w16cid:durableId="46878960">
    <w:abstractNumId w:val="11"/>
  </w:num>
  <w:num w:numId="7" w16cid:durableId="1230457241">
    <w:abstractNumId w:val="0"/>
  </w:num>
  <w:num w:numId="8" w16cid:durableId="1049690415">
    <w:abstractNumId w:val="22"/>
  </w:num>
  <w:num w:numId="9" w16cid:durableId="1869368046">
    <w:abstractNumId w:val="14"/>
  </w:num>
  <w:num w:numId="10" w16cid:durableId="1723140877">
    <w:abstractNumId w:val="5"/>
  </w:num>
  <w:num w:numId="11" w16cid:durableId="273901555">
    <w:abstractNumId w:val="12"/>
  </w:num>
  <w:num w:numId="12" w16cid:durableId="1998343518">
    <w:abstractNumId w:val="17"/>
  </w:num>
  <w:num w:numId="13" w16cid:durableId="266810625">
    <w:abstractNumId w:val="25"/>
  </w:num>
  <w:num w:numId="14" w16cid:durableId="1427919722">
    <w:abstractNumId w:val="8"/>
  </w:num>
  <w:num w:numId="15" w16cid:durableId="497695580">
    <w:abstractNumId w:val="19"/>
  </w:num>
  <w:num w:numId="16" w16cid:durableId="1708413191">
    <w:abstractNumId w:val="15"/>
  </w:num>
  <w:num w:numId="17" w16cid:durableId="300230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5948848">
    <w:abstractNumId w:val="3"/>
  </w:num>
  <w:num w:numId="19" w16cid:durableId="199828301">
    <w:abstractNumId w:val="6"/>
  </w:num>
  <w:num w:numId="20" w16cid:durableId="1854613492">
    <w:abstractNumId w:val="24"/>
  </w:num>
  <w:num w:numId="21" w16cid:durableId="2053796963">
    <w:abstractNumId w:val="16"/>
  </w:num>
  <w:num w:numId="22" w16cid:durableId="1573158364">
    <w:abstractNumId w:val="23"/>
  </w:num>
  <w:num w:numId="23" w16cid:durableId="675307816">
    <w:abstractNumId w:val="20"/>
  </w:num>
  <w:num w:numId="24" w16cid:durableId="797918248">
    <w:abstractNumId w:val="18"/>
  </w:num>
  <w:num w:numId="25" w16cid:durableId="1803383644">
    <w:abstractNumId w:val="21"/>
  </w:num>
  <w:num w:numId="26" w16cid:durableId="1605961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9C"/>
    <w:rsid w:val="00000208"/>
    <w:rsid w:val="000002A5"/>
    <w:rsid w:val="00002691"/>
    <w:rsid w:val="000069F9"/>
    <w:rsid w:val="00006D27"/>
    <w:rsid w:val="000073AD"/>
    <w:rsid w:val="000170FC"/>
    <w:rsid w:val="000203FD"/>
    <w:rsid w:val="0002061E"/>
    <w:rsid w:val="00023A5D"/>
    <w:rsid w:val="00025A74"/>
    <w:rsid w:val="00031C25"/>
    <w:rsid w:val="0003497C"/>
    <w:rsid w:val="00035284"/>
    <w:rsid w:val="00040726"/>
    <w:rsid w:val="00043DC6"/>
    <w:rsid w:val="00046141"/>
    <w:rsid w:val="000461FE"/>
    <w:rsid w:val="0004703B"/>
    <w:rsid w:val="00054F38"/>
    <w:rsid w:val="000605A3"/>
    <w:rsid w:val="0006681A"/>
    <w:rsid w:val="00071291"/>
    <w:rsid w:val="00073833"/>
    <w:rsid w:val="00075594"/>
    <w:rsid w:val="00084864"/>
    <w:rsid w:val="000851AC"/>
    <w:rsid w:val="00094776"/>
    <w:rsid w:val="000A3982"/>
    <w:rsid w:val="000A7D40"/>
    <w:rsid w:val="000B00D5"/>
    <w:rsid w:val="000B0290"/>
    <w:rsid w:val="000B13E8"/>
    <w:rsid w:val="000B1CB8"/>
    <w:rsid w:val="000B3B4F"/>
    <w:rsid w:val="000B6E5A"/>
    <w:rsid w:val="000B7289"/>
    <w:rsid w:val="000B750F"/>
    <w:rsid w:val="000C66C2"/>
    <w:rsid w:val="000D26AA"/>
    <w:rsid w:val="000D4F95"/>
    <w:rsid w:val="000D5899"/>
    <w:rsid w:val="000D7ED5"/>
    <w:rsid w:val="000E4BDE"/>
    <w:rsid w:val="000E52EE"/>
    <w:rsid w:val="000E6126"/>
    <w:rsid w:val="000E730C"/>
    <w:rsid w:val="000E7E9B"/>
    <w:rsid w:val="000F2713"/>
    <w:rsid w:val="000F7380"/>
    <w:rsid w:val="001005AA"/>
    <w:rsid w:val="00100E03"/>
    <w:rsid w:val="001038F0"/>
    <w:rsid w:val="001072CD"/>
    <w:rsid w:val="0011008D"/>
    <w:rsid w:val="00113541"/>
    <w:rsid w:val="0011593D"/>
    <w:rsid w:val="001207F3"/>
    <w:rsid w:val="001209A1"/>
    <w:rsid w:val="00124FF8"/>
    <w:rsid w:val="00131115"/>
    <w:rsid w:val="001334B3"/>
    <w:rsid w:val="00134C07"/>
    <w:rsid w:val="0013624A"/>
    <w:rsid w:val="00144D94"/>
    <w:rsid w:val="0014794B"/>
    <w:rsid w:val="00152CEE"/>
    <w:rsid w:val="00153A03"/>
    <w:rsid w:val="0015727E"/>
    <w:rsid w:val="0017222C"/>
    <w:rsid w:val="00181003"/>
    <w:rsid w:val="00185F82"/>
    <w:rsid w:val="001871E4"/>
    <w:rsid w:val="00187581"/>
    <w:rsid w:val="0019178D"/>
    <w:rsid w:val="00193123"/>
    <w:rsid w:val="00196058"/>
    <w:rsid w:val="001976E0"/>
    <w:rsid w:val="001A03BB"/>
    <w:rsid w:val="001A6446"/>
    <w:rsid w:val="001A6C4A"/>
    <w:rsid w:val="001B08E2"/>
    <w:rsid w:val="001B2248"/>
    <w:rsid w:val="001B55DA"/>
    <w:rsid w:val="001B7FFD"/>
    <w:rsid w:val="001C2611"/>
    <w:rsid w:val="001C769C"/>
    <w:rsid w:val="001D1595"/>
    <w:rsid w:val="001E03FF"/>
    <w:rsid w:val="001E68B1"/>
    <w:rsid w:val="001F3E5A"/>
    <w:rsid w:val="001F6837"/>
    <w:rsid w:val="00205B60"/>
    <w:rsid w:val="00222C22"/>
    <w:rsid w:val="00223C3A"/>
    <w:rsid w:val="002266FD"/>
    <w:rsid w:val="00232C6B"/>
    <w:rsid w:val="00232E65"/>
    <w:rsid w:val="00233A94"/>
    <w:rsid w:val="00242FF3"/>
    <w:rsid w:val="00251CDC"/>
    <w:rsid w:val="00256D98"/>
    <w:rsid w:val="00257212"/>
    <w:rsid w:val="00257B37"/>
    <w:rsid w:val="002620FC"/>
    <w:rsid w:val="00265E7A"/>
    <w:rsid w:val="00266039"/>
    <w:rsid w:val="00266E3F"/>
    <w:rsid w:val="00267D40"/>
    <w:rsid w:val="0027069D"/>
    <w:rsid w:val="00271A24"/>
    <w:rsid w:val="00271A6D"/>
    <w:rsid w:val="00275170"/>
    <w:rsid w:val="00275220"/>
    <w:rsid w:val="00277758"/>
    <w:rsid w:val="00282FD4"/>
    <w:rsid w:val="00291EF3"/>
    <w:rsid w:val="00293BE4"/>
    <w:rsid w:val="002A096E"/>
    <w:rsid w:val="002A2453"/>
    <w:rsid w:val="002B357E"/>
    <w:rsid w:val="002B5478"/>
    <w:rsid w:val="002C00A4"/>
    <w:rsid w:val="002D34A3"/>
    <w:rsid w:val="002E0634"/>
    <w:rsid w:val="002E1CE9"/>
    <w:rsid w:val="002E3669"/>
    <w:rsid w:val="002F024B"/>
    <w:rsid w:val="002F4155"/>
    <w:rsid w:val="002F6CAF"/>
    <w:rsid w:val="0030039B"/>
    <w:rsid w:val="0030071A"/>
    <w:rsid w:val="00300AF3"/>
    <w:rsid w:val="00300B60"/>
    <w:rsid w:val="0030231B"/>
    <w:rsid w:val="00303948"/>
    <w:rsid w:val="003055A6"/>
    <w:rsid w:val="00305B4E"/>
    <w:rsid w:val="003072A9"/>
    <w:rsid w:val="00320028"/>
    <w:rsid w:val="003409FA"/>
    <w:rsid w:val="00351780"/>
    <w:rsid w:val="0035193F"/>
    <w:rsid w:val="003551C1"/>
    <w:rsid w:val="00356ABB"/>
    <w:rsid w:val="00356E24"/>
    <w:rsid w:val="00357442"/>
    <w:rsid w:val="003645A8"/>
    <w:rsid w:val="003658E4"/>
    <w:rsid w:val="00370BCA"/>
    <w:rsid w:val="003715E9"/>
    <w:rsid w:val="00373129"/>
    <w:rsid w:val="00373666"/>
    <w:rsid w:val="0037535E"/>
    <w:rsid w:val="00381952"/>
    <w:rsid w:val="00382ED3"/>
    <w:rsid w:val="00393F8D"/>
    <w:rsid w:val="003A4268"/>
    <w:rsid w:val="003A4CA3"/>
    <w:rsid w:val="003A52F4"/>
    <w:rsid w:val="003A5EAD"/>
    <w:rsid w:val="003B0272"/>
    <w:rsid w:val="003B1B2F"/>
    <w:rsid w:val="003B41D6"/>
    <w:rsid w:val="003B4815"/>
    <w:rsid w:val="003C1CA6"/>
    <w:rsid w:val="003C271E"/>
    <w:rsid w:val="003C4E24"/>
    <w:rsid w:val="003C5085"/>
    <w:rsid w:val="003C53EF"/>
    <w:rsid w:val="003D17A4"/>
    <w:rsid w:val="003E73B2"/>
    <w:rsid w:val="003F2D30"/>
    <w:rsid w:val="003F71A3"/>
    <w:rsid w:val="0040376B"/>
    <w:rsid w:val="00407BE7"/>
    <w:rsid w:val="00412D78"/>
    <w:rsid w:val="004176C0"/>
    <w:rsid w:val="00420064"/>
    <w:rsid w:val="0042084C"/>
    <w:rsid w:val="00422CCC"/>
    <w:rsid w:val="00423E20"/>
    <w:rsid w:val="00423EA3"/>
    <w:rsid w:val="0042588B"/>
    <w:rsid w:val="00427EED"/>
    <w:rsid w:val="00432E9D"/>
    <w:rsid w:val="00435B8E"/>
    <w:rsid w:val="00440117"/>
    <w:rsid w:val="004438A7"/>
    <w:rsid w:val="00461619"/>
    <w:rsid w:val="0046366E"/>
    <w:rsid w:val="00464E33"/>
    <w:rsid w:val="00466896"/>
    <w:rsid w:val="00467670"/>
    <w:rsid w:val="004721EC"/>
    <w:rsid w:val="004758E2"/>
    <w:rsid w:val="004767A2"/>
    <w:rsid w:val="00484D1B"/>
    <w:rsid w:val="0048661C"/>
    <w:rsid w:val="004903A9"/>
    <w:rsid w:val="004954F8"/>
    <w:rsid w:val="00495AAE"/>
    <w:rsid w:val="00496183"/>
    <w:rsid w:val="004961FC"/>
    <w:rsid w:val="00497015"/>
    <w:rsid w:val="004A1860"/>
    <w:rsid w:val="004A447C"/>
    <w:rsid w:val="004A5C16"/>
    <w:rsid w:val="004B00A0"/>
    <w:rsid w:val="004B08EF"/>
    <w:rsid w:val="004B0C05"/>
    <w:rsid w:val="004B10B4"/>
    <w:rsid w:val="004B2914"/>
    <w:rsid w:val="004B5725"/>
    <w:rsid w:val="004B7A12"/>
    <w:rsid w:val="004C1EBA"/>
    <w:rsid w:val="004C360C"/>
    <w:rsid w:val="004C3721"/>
    <w:rsid w:val="004C5644"/>
    <w:rsid w:val="004D0F30"/>
    <w:rsid w:val="004D1DC8"/>
    <w:rsid w:val="004D2694"/>
    <w:rsid w:val="004D2C9C"/>
    <w:rsid w:val="004D3B54"/>
    <w:rsid w:val="004D493A"/>
    <w:rsid w:val="004E6327"/>
    <w:rsid w:val="004F0B65"/>
    <w:rsid w:val="004F37F6"/>
    <w:rsid w:val="004F547A"/>
    <w:rsid w:val="004F62AA"/>
    <w:rsid w:val="004F6E17"/>
    <w:rsid w:val="005015D4"/>
    <w:rsid w:val="005051C4"/>
    <w:rsid w:val="00506275"/>
    <w:rsid w:val="0050642C"/>
    <w:rsid w:val="005104C3"/>
    <w:rsid w:val="00513415"/>
    <w:rsid w:val="0051380A"/>
    <w:rsid w:val="00527613"/>
    <w:rsid w:val="005307D4"/>
    <w:rsid w:val="00534001"/>
    <w:rsid w:val="00534DDC"/>
    <w:rsid w:val="005408F2"/>
    <w:rsid w:val="00545B3C"/>
    <w:rsid w:val="00553A22"/>
    <w:rsid w:val="0055440F"/>
    <w:rsid w:val="00554E7B"/>
    <w:rsid w:val="00560000"/>
    <w:rsid w:val="005647BE"/>
    <w:rsid w:val="0056585D"/>
    <w:rsid w:val="00566B1C"/>
    <w:rsid w:val="00567DAB"/>
    <w:rsid w:val="00581E5C"/>
    <w:rsid w:val="00583F51"/>
    <w:rsid w:val="00586BCE"/>
    <w:rsid w:val="005909A0"/>
    <w:rsid w:val="005941E7"/>
    <w:rsid w:val="00596D51"/>
    <w:rsid w:val="005971A9"/>
    <w:rsid w:val="005A2165"/>
    <w:rsid w:val="005A30FF"/>
    <w:rsid w:val="005B668A"/>
    <w:rsid w:val="005C0ADE"/>
    <w:rsid w:val="005C3221"/>
    <w:rsid w:val="005C5FDA"/>
    <w:rsid w:val="005D3F11"/>
    <w:rsid w:val="005D7648"/>
    <w:rsid w:val="005D7B4B"/>
    <w:rsid w:val="005E204A"/>
    <w:rsid w:val="005E29F6"/>
    <w:rsid w:val="005E3EAE"/>
    <w:rsid w:val="005E4F63"/>
    <w:rsid w:val="005E67B4"/>
    <w:rsid w:val="005F397E"/>
    <w:rsid w:val="005F6CEF"/>
    <w:rsid w:val="005F6FD9"/>
    <w:rsid w:val="00602B2A"/>
    <w:rsid w:val="00604341"/>
    <w:rsid w:val="00604AF4"/>
    <w:rsid w:val="0061673A"/>
    <w:rsid w:val="006169AB"/>
    <w:rsid w:val="00620C51"/>
    <w:rsid w:val="006244CA"/>
    <w:rsid w:val="006249F3"/>
    <w:rsid w:val="00624BFD"/>
    <w:rsid w:val="00627FB2"/>
    <w:rsid w:val="00640F79"/>
    <w:rsid w:val="0064562B"/>
    <w:rsid w:val="00645FA1"/>
    <w:rsid w:val="00646AD5"/>
    <w:rsid w:val="00656528"/>
    <w:rsid w:val="006627AA"/>
    <w:rsid w:val="0066457D"/>
    <w:rsid w:val="00671C9D"/>
    <w:rsid w:val="00677409"/>
    <w:rsid w:val="0068518F"/>
    <w:rsid w:val="0069124F"/>
    <w:rsid w:val="0069188A"/>
    <w:rsid w:val="00692B22"/>
    <w:rsid w:val="00693351"/>
    <w:rsid w:val="006939C7"/>
    <w:rsid w:val="0069551D"/>
    <w:rsid w:val="006A3A0D"/>
    <w:rsid w:val="006A63C3"/>
    <w:rsid w:val="006B51B1"/>
    <w:rsid w:val="006B5587"/>
    <w:rsid w:val="006B7309"/>
    <w:rsid w:val="006C1696"/>
    <w:rsid w:val="006C1A17"/>
    <w:rsid w:val="006C63A8"/>
    <w:rsid w:val="006C719B"/>
    <w:rsid w:val="006D2FA0"/>
    <w:rsid w:val="006D53CF"/>
    <w:rsid w:val="006E25F8"/>
    <w:rsid w:val="006E2C99"/>
    <w:rsid w:val="006E32C8"/>
    <w:rsid w:val="006E3792"/>
    <w:rsid w:val="006E7E86"/>
    <w:rsid w:val="006F5192"/>
    <w:rsid w:val="006F5647"/>
    <w:rsid w:val="006F5AEE"/>
    <w:rsid w:val="006F6E6D"/>
    <w:rsid w:val="00701922"/>
    <w:rsid w:val="00701CCF"/>
    <w:rsid w:val="00701E33"/>
    <w:rsid w:val="00703882"/>
    <w:rsid w:val="00710309"/>
    <w:rsid w:val="007114A5"/>
    <w:rsid w:val="00714A63"/>
    <w:rsid w:val="0071756E"/>
    <w:rsid w:val="00717C5C"/>
    <w:rsid w:val="00721DAF"/>
    <w:rsid w:val="00722E8E"/>
    <w:rsid w:val="00726BC1"/>
    <w:rsid w:val="0072768E"/>
    <w:rsid w:val="00733DE4"/>
    <w:rsid w:val="00736987"/>
    <w:rsid w:val="007426E2"/>
    <w:rsid w:val="007439B1"/>
    <w:rsid w:val="00743AAB"/>
    <w:rsid w:val="007442B2"/>
    <w:rsid w:val="00744A89"/>
    <w:rsid w:val="00751193"/>
    <w:rsid w:val="0075611D"/>
    <w:rsid w:val="00764747"/>
    <w:rsid w:val="00765455"/>
    <w:rsid w:val="00765BAB"/>
    <w:rsid w:val="007722D6"/>
    <w:rsid w:val="007730B7"/>
    <w:rsid w:val="00773822"/>
    <w:rsid w:val="00785950"/>
    <w:rsid w:val="00794998"/>
    <w:rsid w:val="007A2FBC"/>
    <w:rsid w:val="007A6835"/>
    <w:rsid w:val="007B10EC"/>
    <w:rsid w:val="007B183C"/>
    <w:rsid w:val="007B2F6D"/>
    <w:rsid w:val="007B595F"/>
    <w:rsid w:val="007B6C08"/>
    <w:rsid w:val="007B6FC8"/>
    <w:rsid w:val="007B77B5"/>
    <w:rsid w:val="007C0A61"/>
    <w:rsid w:val="007C6839"/>
    <w:rsid w:val="007C6F70"/>
    <w:rsid w:val="007D196C"/>
    <w:rsid w:val="007D2E95"/>
    <w:rsid w:val="007D4ECA"/>
    <w:rsid w:val="007D6381"/>
    <w:rsid w:val="007E056C"/>
    <w:rsid w:val="007E3178"/>
    <w:rsid w:val="007E33A9"/>
    <w:rsid w:val="007E51BB"/>
    <w:rsid w:val="007E59EE"/>
    <w:rsid w:val="007F0552"/>
    <w:rsid w:val="00800075"/>
    <w:rsid w:val="00807097"/>
    <w:rsid w:val="00812B8A"/>
    <w:rsid w:val="00822BE4"/>
    <w:rsid w:val="00822D76"/>
    <w:rsid w:val="0082620F"/>
    <w:rsid w:val="0082634C"/>
    <w:rsid w:val="00826CA3"/>
    <w:rsid w:val="00827138"/>
    <w:rsid w:val="008312CA"/>
    <w:rsid w:val="008360FC"/>
    <w:rsid w:val="00841B55"/>
    <w:rsid w:val="00842B0F"/>
    <w:rsid w:val="00847D0A"/>
    <w:rsid w:val="00850302"/>
    <w:rsid w:val="00850DC7"/>
    <w:rsid w:val="008516C6"/>
    <w:rsid w:val="008525E3"/>
    <w:rsid w:val="0086543F"/>
    <w:rsid w:val="00867DF1"/>
    <w:rsid w:val="00867E6F"/>
    <w:rsid w:val="00871F01"/>
    <w:rsid w:val="00873CE1"/>
    <w:rsid w:val="00881622"/>
    <w:rsid w:val="00882678"/>
    <w:rsid w:val="00884C0C"/>
    <w:rsid w:val="008913BF"/>
    <w:rsid w:val="00894805"/>
    <w:rsid w:val="008974F6"/>
    <w:rsid w:val="008A0454"/>
    <w:rsid w:val="008A14AF"/>
    <w:rsid w:val="008A1C3B"/>
    <w:rsid w:val="008A388C"/>
    <w:rsid w:val="008A4003"/>
    <w:rsid w:val="008B0FDA"/>
    <w:rsid w:val="008B325A"/>
    <w:rsid w:val="008B5B45"/>
    <w:rsid w:val="008B5E28"/>
    <w:rsid w:val="008C39BF"/>
    <w:rsid w:val="008F2EFB"/>
    <w:rsid w:val="008F7CE2"/>
    <w:rsid w:val="00903061"/>
    <w:rsid w:val="00903384"/>
    <w:rsid w:val="0090436E"/>
    <w:rsid w:val="0090527E"/>
    <w:rsid w:val="00914406"/>
    <w:rsid w:val="00917874"/>
    <w:rsid w:val="0092195F"/>
    <w:rsid w:val="00922526"/>
    <w:rsid w:val="00922699"/>
    <w:rsid w:val="009238B7"/>
    <w:rsid w:val="00924414"/>
    <w:rsid w:val="00935B31"/>
    <w:rsid w:val="00936E71"/>
    <w:rsid w:val="00937B8E"/>
    <w:rsid w:val="00944CCD"/>
    <w:rsid w:val="009503D9"/>
    <w:rsid w:val="00966B51"/>
    <w:rsid w:val="00966D91"/>
    <w:rsid w:val="00972895"/>
    <w:rsid w:val="00973857"/>
    <w:rsid w:val="00975868"/>
    <w:rsid w:val="009779CC"/>
    <w:rsid w:val="00982723"/>
    <w:rsid w:val="00985107"/>
    <w:rsid w:val="0099030D"/>
    <w:rsid w:val="009925A5"/>
    <w:rsid w:val="00993CEF"/>
    <w:rsid w:val="00993ED5"/>
    <w:rsid w:val="00994367"/>
    <w:rsid w:val="009A669E"/>
    <w:rsid w:val="009B036C"/>
    <w:rsid w:val="009B0877"/>
    <w:rsid w:val="009B0D2A"/>
    <w:rsid w:val="009B63E8"/>
    <w:rsid w:val="009C547C"/>
    <w:rsid w:val="009D3EFE"/>
    <w:rsid w:val="009D5263"/>
    <w:rsid w:val="009D6EC2"/>
    <w:rsid w:val="009D704B"/>
    <w:rsid w:val="009D7D8F"/>
    <w:rsid w:val="009E045E"/>
    <w:rsid w:val="009E1C9A"/>
    <w:rsid w:val="009E74B9"/>
    <w:rsid w:val="009E775D"/>
    <w:rsid w:val="009E7A2E"/>
    <w:rsid w:val="009F2826"/>
    <w:rsid w:val="009F7F97"/>
    <w:rsid w:val="00A0270B"/>
    <w:rsid w:val="00A02F3E"/>
    <w:rsid w:val="00A06F5A"/>
    <w:rsid w:val="00A0730E"/>
    <w:rsid w:val="00A155A4"/>
    <w:rsid w:val="00A20EB9"/>
    <w:rsid w:val="00A2321C"/>
    <w:rsid w:val="00A25619"/>
    <w:rsid w:val="00A30537"/>
    <w:rsid w:val="00A33511"/>
    <w:rsid w:val="00A40D3C"/>
    <w:rsid w:val="00A52A65"/>
    <w:rsid w:val="00A52CFF"/>
    <w:rsid w:val="00A53912"/>
    <w:rsid w:val="00A54213"/>
    <w:rsid w:val="00A5614A"/>
    <w:rsid w:val="00A61A60"/>
    <w:rsid w:val="00A736FB"/>
    <w:rsid w:val="00A80A2E"/>
    <w:rsid w:val="00A874E6"/>
    <w:rsid w:val="00A9063E"/>
    <w:rsid w:val="00A9443D"/>
    <w:rsid w:val="00A96F6C"/>
    <w:rsid w:val="00AA1594"/>
    <w:rsid w:val="00AA734D"/>
    <w:rsid w:val="00AA7DD9"/>
    <w:rsid w:val="00AC1EFB"/>
    <w:rsid w:val="00AC313A"/>
    <w:rsid w:val="00AD0E00"/>
    <w:rsid w:val="00AD13B7"/>
    <w:rsid w:val="00AD1AD2"/>
    <w:rsid w:val="00AD3F1D"/>
    <w:rsid w:val="00AD7428"/>
    <w:rsid w:val="00AE373E"/>
    <w:rsid w:val="00AE3C6E"/>
    <w:rsid w:val="00AE559A"/>
    <w:rsid w:val="00AE787D"/>
    <w:rsid w:val="00AF3552"/>
    <w:rsid w:val="00AF504E"/>
    <w:rsid w:val="00AF6344"/>
    <w:rsid w:val="00AF73C3"/>
    <w:rsid w:val="00B037C8"/>
    <w:rsid w:val="00B07DD7"/>
    <w:rsid w:val="00B10877"/>
    <w:rsid w:val="00B14835"/>
    <w:rsid w:val="00B16C57"/>
    <w:rsid w:val="00B21462"/>
    <w:rsid w:val="00B216C0"/>
    <w:rsid w:val="00B226E3"/>
    <w:rsid w:val="00B22F94"/>
    <w:rsid w:val="00B2332D"/>
    <w:rsid w:val="00B308E8"/>
    <w:rsid w:val="00B3502D"/>
    <w:rsid w:val="00B35D81"/>
    <w:rsid w:val="00B41A1C"/>
    <w:rsid w:val="00B42A13"/>
    <w:rsid w:val="00B56FEE"/>
    <w:rsid w:val="00B64C50"/>
    <w:rsid w:val="00B7082F"/>
    <w:rsid w:val="00B724FA"/>
    <w:rsid w:val="00B73BF9"/>
    <w:rsid w:val="00B77F94"/>
    <w:rsid w:val="00B8042C"/>
    <w:rsid w:val="00B81B2D"/>
    <w:rsid w:val="00B81BDC"/>
    <w:rsid w:val="00B83BA6"/>
    <w:rsid w:val="00B85C71"/>
    <w:rsid w:val="00B86EF8"/>
    <w:rsid w:val="00B96543"/>
    <w:rsid w:val="00B96F65"/>
    <w:rsid w:val="00BA0B52"/>
    <w:rsid w:val="00BA24C0"/>
    <w:rsid w:val="00BD1D39"/>
    <w:rsid w:val="00BD4CC5"/>
    <w:rsid w:val="00BE23BF"/>
    <w:rsid w:val="00BE3C6C"/>
    <w:rsid w:val="00BE496F"/>
    <w:rsid w:val="00BE5C0A"/>
    <w:rsid w:val="00BE71AC"/>
    <w:rsid w:val="00BF315B"/>
    <w:rsid w:val="00BF485C"/>
    <w:rsid w:val="00BF5E17"/>
    <w:rsid w:val="00BF6D90"/>
    <w:rsid w:val="00BF72C1"/>
    <w:rsid w:val="00C031D3"/>
    <w:rsid w:val="00C04659"/>
    <w:rsid w:val="00C05282"/>
    <w:rsid w:val="00C105A5"/>
    <w:rsid w:val="00C121ED"/>
    <w:rsid w:val="00C140F8"/>
    <w:rsid w:val="00C14C2C"/>
    <w:rsid w:val="00C201DF"/>
    <w:rsid w:val="00C22647"/>
    <w:rsid w:val="00C2345C"/>
    <w:rsid w:val="00C27095"/>
    <w:rsid w:val="00C31A05"/>
    <w:rsid w:val="00C36698"/>
    <w:rsid w:val="00C400AB"/>
    <w:rsid w:val="00C51473"/>
    <w:rsid w:val="00C6514E"/>
    <w:rsid w:val="00C6542D"/>
    <w:rsid w:val="00C67B1E"/>
    <w:rsid w:val="00C70EDA"/>
    <w:rsid w:val="00C72B46"/>
    <w:rsid w:val="00C733FC"/>
    <w:rsid w:val="00C74A24"/>
    <w:rsid w:val="00C75E23"/>
    <w:rsid w:val="00C7622C"/>
    <w:rsid w:val="00C83520"/>
    <w:rsid w:val="00C86676"/>
    <w:rsid w:val="00C877E4"/>
    <w:rsid w:val="00C938B7"/>
    <w:rsid w:val="00CA022D"/>
    <w:rsid w:val="00CA29E5"/>
    <w:rsid w:val="00CA327A"/>
    <w:rsid w:val="00CA3A74"/>
    <w:rsid w:val="00CA5026"/>
    <w:rsid w:val="00CA5F81"/>
    <w:rsid w:val="00CA639E"/>
    <w:rsid w:val="00CB09AE"/>
    <w:rsid w:val="00CB3FBF"/>
    <w:rsid w:val="00CB4367"/>
    <w:rsid w:val="00CC548A"/>
    <w:rsid w:val="00CE3F95"/>
    <w:rsid w:val="00CE5160"/>
    <w:rsid w:val="00CF012B"/>
    <w:rsid w:val="00CF122B"/>
    <w:rsid w:val="00CF1A60"/>
    <w:rsid w:val="00CF42A4"/>
    <w:rsid w:val="00CF4D9F"/>
    <w:rsid w:val="00CF5ACF"/>
    <w:rsid w:val="00CF5D27"/>
    <w:rsid w:val="00D01D7A"/>
    <w:rsid w:val="00D02506"/>
    <w:rsid w:val="00D06260"/>
    <w:rsid w:val="00D11506"/>
    <w:rsid w:val="00D134E5"/>
    <w:rsid w:val="00D22CD9"/>
    <w:rsid w:val="00D2311E"/>
    <w:rsid w:val="00D26C90"/>
    <w:rsid w:val="00D30733"/>
    <w:rsid w:val="00D35035"/>
    <w:rsid w:val="00D36425"/>
    <w:rsid w:val="00D4251E"/>
    <w:rsid w:val="00D436F7"/>
    <w:rsid w:val="00D43FEE"/>
    <w:rsid w:val="00D469D7"/>
    <w:rsid w:val="00D47287"/>
    <w:rsid w:val="00D561C3"/>
    <w:rsid w:val="00D61885"/>
    <w:rsid w:val="00D67C74"/>
    <w:rsid w:val="00D72E9A"/>
    <w:rsid w:val="00D74989"/>
    <w:rsid w:val="00D85A29"/>
    <w:rsid w:val="00D85A3A"/>
    <w:rsid w:val="00D93937"/>
    <w:rsid w:val="00D9404A"/>
    <w:rsid w:val="00D97B9C"/>
    <w:rsid w:val="00D97BAE"/>
    <w:rsid w:val="00DA2108"/>
    <w:rsid w:val="00DA291B"/>
    <w:rsid w:val="00DA3769"/>
    <w:rsid w:val="00DA3E81"/>
    <w:rsid w:val="00DB15A1"/>
    <w:rsid w:val="00DB1E3F"/>
    <w:rsid w:val="00DB4D31"/>
    <w:rsid w:val="00DC1534"/>
    <w:rsid w:val="00DC5A86"/>
    <w:rsid w:val="00DC625C"/>
    <w:rsid w:val="00DC6DE5"/>
    <w:rsid w:val="00DD0961"/>
    <w:rsid w:val="00DD5591"/>
    <w:rsid w:val="00DE4099"/>
    <w:rsid w:val="00DF2B2A"/>
    <w:rsid w:val="00DF31FB"/>
    <w:rsid w:val="00DF401B"/>
    <w:rsid w:val="00DF5123"/>
    <w:rsid w:val="00DF6D0A"/>
    <w:rsid w:val="00DF6F75"/>
    <w:rsid w:val="00DF7A9F"/>
    <w:rsid w:val="00E005E5"/>
    <w:rsid w:val="00E028A5"/>
    <w:rsid w:val="00E05A2E"/>
    <w:rsid w:val="00E139D4"/>
    <w:rsid w:val="00E14EF5"/>
    <w:rsid w:val="00E15713"/>
    <w:rsid w:val="00E238F6"/>
    <w:rsid w:val="00E24BDB"/>
    <w:rsid w:val="00E27157"/>
    <w:rsid w:val="00E27AC3"/>
    <w:rsid w:val="00E3193D"/>
    <w:rsid w:val="00E40266"/>
    <w:rsid w:val="00E52F3F"/>
    <w:rsid w:val="00E55979"/>
    <w:rsid w:val="00E66C95"/>
    <w:rsid w:val="00E712DC"/>
    <w:rsid w:val="00E76AF3"/>
    <w:rsid w:val="00E82345"/>
    <w:rsid w:val="00E825CB"/>
    <w:rsid w:val="00E84D41"/>
    <w:rsid w:val="00E85255"/>
    <w:rsid w:val="00E91620"/>
    <w:rsid w:val="00EA26BD"/>
    <w:rsid w:val="00EB1325"/>
    <w:rsid w:val="00EB245B"/>
    <w:rsid w:val="00EB771C"/>
    <w:rsid w:val="00EC09C8"/>
    <w:rsid w:val="00EC39B4"/>
    <w:rsid w:val="00ED42DA"/>
    <w:rsid w:val="00ED54C6"/>
    <w:rsid w:val="00EE0420"/>
    <w:rsid w:val="00EE0F07"/>
    <w:rsid w:val="00EE22E1"/>
    <w:rsid w:val="00EE5DFC"/>
    <w:rsid w:val="00EF172D"/>
    <w:rsid w:val="00EF1CD4"/>
    <w:rsid w:val="00EF34E3"/>
    <w:rsid w:val="00F0036D"/>
    <w:rsid w:val="00F007ED"/>
    <w:rsid w:val="00F02198"/>
    <w:rsid w:val="00F02B1C"/>
    <w:rsid w:val="00F032E1"/>
    <w:rsid w:val="00F11F4F"/>
    <w:rsid w:val="00F1290B"/>
    <w:rsid w:val="00F12B44"/>
    <w:rsid w:val="00F1677A"/>
    <w:rsid w:val="00F25CD1"/>
    <w:rsid w:val="00F2684E"/>
    <w:rsid w:val="00F271A7"/>
    <w:rsid w:val="00F30209"/>
    <w:rsid w:val="00F30795"/>
    <w:rsid w:val="00F319DA"/>
    <w:rsid w:val="00F33AED"/>
    <w:rsid w:val="00F35DD7"/>
    <w:rsid w:val="00F36592"/>
    <w:rsid w:val="00F4429C"/>
    <w:rsid w:val="00F4582C"/>
    <w:rsid w:val="00F476BA"/>
    <w:rsid w:val="00F52914"/>
    <w:rsid w:val="00F53A97"/>
    <w:rsid w:val="00F54A44"/>
    <w:rsid w:val="00F61C1A"/>
    <w:rsid w:val="00F6434D"/>
    <w:rsid w:val="00F66F0A"/>
    <w:rsid w:val="00F674EB"/>
    <w:rsid w:val="00F67841"/>
    <w:rsid w:val="00F71043"/>
    <w:rsid w:val="00F768D3"/>
    <w:rsid w:val="00F77C7D"/>
    <w:rsid w:val="00F81A16"/>
    <w:rsid w:val="00F8222F"/>
    <w:rsid w:val="00F840AD"/>
    <w:rsid w:val="00F84243"/>
    <w:rsid w:val="00F85A45"/>
    <w:rsid w:val="00F969E6"/>
    <w:rsid w:val="00FA0729"/>
    <w:rsid w:val="00FA2F99"/>
    <w:rsid w:val="00FA5314"/>
    <w:rsid w:val="00FA5576"/>
    <w:rsid w:val="00FA6E44"/>
    <w:rsid w:val="00FB0C33"/>
    <w:rsid w:val="00FB0DFC"/>
    <w:rsid w:val="00FB1FC5"/>
    <w:rsid w:val="00FB6720"/>
    <w:rsid w:val="00FB712F"/>
    <w:rsid w:val="00FC169D"/>
    <w:rsid w:val="00FC205E"/>
    <w:rsid w:val="00FC26EA"/>
    <w:rsid w:val="00FC339B"/>
    <w:rsid w:val="00FC41AF"/>
    <w:rsid w:val="00FC4494"/>
    <w:rsid w:val="00FC5ACC"/>
    <w:rsid w:val="00FC71EB"/>
    <w:rsid w:val="00FC7611"/>
    <w:rsid w:val="00FD144A"/>
    <w:rsid w:val="00FD1F7F"/>
    <w:rsid w:val="00FD245D"/>
    <w:rsid w:val="00FD37E3"/>
    <w:rsid w:val="00FD61A6"/>
    <w:rsid w:val="00FD759A"/>
    <w:rsid w:val="00FD7A9B"/>
    <w:rsid w:val="00FE13D6"/>
    <w:rsid w:val="00FE6010"/>
    <w:rsid w:val="00FF3043"/>
    <w:rsid w:val="00FF3A79"/>
    <w:rsid w:val="00FF3C32"/>
    <w:rsid w:val="00FF6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3FAD7"/>
  <w15:chartTrackingRefBased/>
  <w15:docId w15:val="{45841CDA-3E8F-4512-86FE-E356A001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4429C"/>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985107"/>
    <w:pPr>
      <w:tabs>
        <w:tab w:val="center" w:pos="4536"/>
        <w:tab w:val="right" w:pos="9072"/>
      </w:tabs>
    </w:pPr>
  </w:style>
  <w:style w:type="paragraph" w:styleId="Stopka">
    <w:name w:val="footer"/>
    <w:basedOn w:val="Normalny"/>
    <w:rsid w:val="00985107"/>
    <w:pPr>
      <w:tabs>
        <w:tab w:val="center" w:pos="4536"/>
        <w:tab w:val="right" w:pos="9072"/>
      </w:tabs>
    </w:pPr>
  </w:style>
  <w:style w:type="table" w:styleId="Tabela-Siatka">
    <w:name w:val="Table Grid"/>
    <w:basedOn w:val="Standardowy"/>
    <w:rsid w:val="00985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D74989"/>
  </w:style>
  <w:style w:type="paragraph" w:styleId="Akapitzlist">
    <w:name w:val="List Paragraph"/>
    <w:basedOn w:val="Normalny"/>
    <w:uiPriority w:val="34"/>
    <w:qFormat/>
    <w:rsid w:val="0051380A"/>
    <w:pPr>
      <w:spacing w:before="120" w:after="160" w:line="288" w:lineRule="auto"/>
      <w:ind w:left="720"/>
      <w:contextualSpacing/>
    </w:pPr>
    <w:rPr>
      <w:rFonts w:ascii="Arial" w:hAnsi="Arial"/>
      <w:color w:val="5A5A5A"/>
      <w:szCs w:val="20"/>
      <w:lang w:eastAsia="en-US"/>
    </w:rPr>
  </w:style>
  <w:style w:type="paragraph" w:customStyle="1" w:styleId="MHZPsygnatura">
    <w:name w:val="MHZP_sygnatura"/>
    <w:basedOn w:val="Normalny"/>
    <w:link w:val="MHZPsygnaturaZnak"/>
    <w:qFormat/>
    <w:rsid w:val="002620FC"/>
    <w:pPr>
      <w:spacing w:after="200"/>
    </w:pPr>
    <w:rPr>
      <w:rFonts w:ascii="Calibri" w:eastAsia="Calibri" w:hAnsi="Calibri"/>
      <w:color w:val="A6A6A6"/>
      <w:sz w:val="20"/>
      <w:szCs w:val="22"/>
      <w:lang w:eastAsia="en-US"/>
    </w:rPr>
  </w:style>
  <w:style w:type="character" w:customStyle="1" w:styleId="MHZPsygnaturaZnak">
    <w:name w:val="MHZP_sygnatura Znak"/>
    <w:basedOn w:val="Domylnaczcionkaakapitu"/>
    <w:link w:val="MHZPsygnatura"/>
    <w:rsid w:val="002620FC"/>
    <w:rPr>
      <w:rFonts w:ascii="Calibri" w:eastAsia="Calibri" w:hAnsi="Calibri"/>
      <w:color w:val="A6A6A6"/>
      <w:szCs w:val="22"/>
      <w:lang w:eastAsia="en-US"/>
    </w:rPr>
  </w:style>
  <w:style w:type="paragraph" w:styleId="Poprawka">
    <w:name w:val="Revision"/>
    <w:hidden/>
    <w:uiPriority w:val="99"/>
    <w:semiHidden/>
    <w:rsid w:val="000002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a.zaporowska\Desktop\Papiery\Logo%2090-lecia\Wzor%20pisma%20MS_ogol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Wzor pisma MS_ogolny</Template>
  <TotalTime>1</TotalTime>
  <Pages>4</Pages>
  <Words>809</Words>
  <Characters>4856</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Dziekan Wydziału Artystycznego</vt:lpstr>
    </vt:vector>
  </TitlesOfParts>
  <Company>Muzeum Śląskie w Katowicach</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Dziekan Wydziału Artystycznego</dc:title>
  <dc:subject/>
  <dc:creator>Natalia Zaporowska</dc:creator>
  <cp:keywords/>
  <dc:description/>
  <cp:lastModifiedBy>Joanna Dobrasz</cp:lastModifiedBy>
  <cp:revision>6</cp:revision>
  <cp:lastPrinted>2015-01-14T10:23:00Z</cp:lastPrinted>
  <dcterms:created xsi:type="dcterms:W3CDTF">2024-08-09T11:56:00Z</dcterms:created>
  <dcterms:modified xsi:type="dcterms:W3CDTF">2024-08-14T09:38:00Z</dcterms:modified>
</cp:coreProperties>
</file>