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39690" w14:textId="77777777" w:rsidR="00C96292" w:rsidRDefault="00C96292"/>
    <w:p w14:paraId="447DEA07" w14:textId="77777777" w:rsidR="00C96292" w:rsidRPr="0033459E" w:rsidRDefault="00C96292" w:rsidP="00C96292">
      <w:pPr>
        <w:spacing w:line="252" w:lineRule="auto"/>
        <w:jc w:val="right"/>
        <w:rPr>
          <w:kern w:val="2"/>
          <w:sz w:val="22"/>
          <w:szCs w:val="22"/>
          <w:lang w:eastAsia="en-US"/>
        </w:rPr>
      </w:pPr>
      <w:r w:rsidRPr="00E55CB9">
        <w:rPr>
          <w:kern w:val="2"/>
          <w:sz w:val="22"/>
          <w:szCs w:val="22"/>
          <w:lang w:eastAsia="en-US"/>
        </w:rPr>
        <w:t xml:space="preserve">Załącznik nr </w:t>
      </w:r>
      <w:r>
        <w:rPr>
          <w:kern w:val="2"/>
          <w:sz w:val="22"/>
          <w:szCs w:val="22"/>
          <w:lang w:eastAsia="en-US"/>
        </w:rPr>
        <w:t>1</w:t>
      </w:r>
      <w:r w:rsidRPr="00E55CB9">
        <w:rPr>
          <w:kern w:val="2"/>
          <w:sz w:val="22"/>
          <w:szCs w:val="22"/>
          <w:lang w:eastAsia="en-US"/>
        </w:rPr>
        <w:t xml:space="preserve"> do Zarządzenia nr………………….</w:t>
      </w:r>
    </w:p>
    <w:p w14:paraId="2D87ECCE" w14:textId="35C086EF" w:rsidR="00C96292" w:rsidRPr="00E55CB9" w:rsidRDefault="00C96292" w:rsidP="00C96292">
      <w:pPr>
        <w:spacing w:line="252" w:lineRule="auto"/>
        <w:jc w:val="center"/>
        <w:rPr>
          <w:kern w:val="2"/>
          <w:sz w:val="22"/>
          <w:szCs w:val="22"/>
          <w:lang w:eastAsia="en-US"/>
        </w:rPr>
      </w:pPr>
      <w:r>
        <w:rPr>
          <w:kern w:val="2"/>
          <w:sz w:val="22"/>
          <w:szCs w:val="22"/>
          <w:lang w:eastAsia="en-US"/>
        </w:rPr>
        <w:t xml:space="preserve">                                                                                   </w:t>
      </w:r>
      <w:r w:rsidRPr="00E55CB9">
        <w:rPr>
          <w:kern w:val="2"/>
          <w:sz w:val="22"/>
          <w:szCs w:val="22"/>
          <w:lang w:eastAsia="en-US"/>
        </w:rPr>
        <w:t>Dyrektora M</w:t>
      </w:r>
      <w:r>
        <w:rPr>
          <w:kern w:val="2"/>
          <w:sz w:val="22"/>
          <w:szCs w:val="22"/>
          <w:lang w:eastAsia="en-US"/>
        </w:rPr>
        <w:t>uzeum Śląskiego w Katowicach</w:t>
      </w:r>
    </w:p>
    <w:p w14:paraId="529461A4" w14:textId="07F60BED" w:rsidR="00C96292" w:rsidRDefault="00C96292" w:rsidP="00C96292">
      <w:pPr>
        <w:spacing w:line="252" w:lineRule="auto"/>
        <w:jc w:val="right"/>
        <w:rPr>
          <w:kern w:val="2"/>
          <w:sz w:val="22"/>
          <w:szCs w:val="22"/>
          <w:lang w:eastAsia="en-US"/>
        </w:rPr>
      </w:pPr>
      <w:r w:rsidRPr="00E55CB9">
        <w:rPr>
          <w:kern w:val="2"/>
          <w:sz w:val="22"/>
          <w:szCs w:val="22"/>
          <w:lang w:eastAsia="en-US"/>
        </w:rPr>
        <w:t xml:space="preserve"> z dnia………………………………………………</w:t>
      </w:r>
    </w:p>
    <w:p w14:paraId="34DFFB0D" w14:textId="77777777" w:rsidR="00C96292" w:rsidRDefault="00C96292"/>
    <w:p w14:paraId="52D1D306" w14:textId="77777777" w:rsidR="00C96292" w:rsidRDefault="00C96292"/>
    <w:p w14:paraId="1B1B26D4" w14:textId="77777777" w:rsidR="00C96292" w:rsidRDefault="00C96292"/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4954F8" w:rsidRPr="00B413B5" w14:paraId="302FA86D" w14:textId="77777777" w:rsidTr="00252926">
        <w:trPr>
          <w:trHeight w:val="1134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3CC5041" w14:textId="77777777" w:rsidR="004954F8" w:rsidRPr="00B413B5" w:rsidRDefault="004954F8" w:rsidP="00252926">
            <w:pPr>
              <w:spacing w:line="276" w:lineRule="auto"/>
              <w:rPr>
                <w:rFonts w:ascii="Trebuchet MS" w:hAnsi="Trebuchet MS" w:cs="Tahoma"/>
                <w:sz w:val="20"/>
                <w:szCs w:val="20"/>
              </w:rPr>
            </w:pPr>
            <w:bookmarkStart w:id="0" w:name="_Hlk43192609"/>
          </w:p>
        </w:tc>
      </w:tr>
      <w:tr w:rsidR="004954F8" w:rsidRPr="00B413B5" w14:paraId="47DA6495" w14:textId="77777777" w:rsidTr="00252926">
        <w:trPr>
          <w:trHeight w:val="1134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A7C912D" w14:textId="48AF7C8F" w:rsidR="004954F8" w:rsidRPr="00B413B5" w:rsidRDefault="004954F8" w:rsidP="00252926">
            <w:pPr>
              <w:spacing w:line="276" w:lineRule="auto"/>
              <w:rPr>
                <w:rFonts w:ascii="Trebuchet MS" w:hAnsi="Trebuchet MS" w:cs="Tahoma"/>
                <w:sz w:val="20"/>
                <w:szCs w:val="20"/>
              </w:rPr>
            </w:pPr>
          </w:p>
        </w:tc>
      </w:tr>
    </w:tbl>
    <w:p w14:paraId="46E6006B" w14:textId="77777777" w:rsidR="004954F8" w:rsidRDefault="004954F8" w:rsidP="004B00A0">
      <w:pPr>
        <w:rPr>
          <w:rFonts w:ascii="Trebuchet MS" w:hAnsi="Trebuchet MS" w:cs="Tahoma"/>
          <w:b/>
          <w:sz w:val="28"/>
          <w:szCs w:val="28"/>
        </w:rPr>
      </w:pPr>
    </w:p>
    <w:p w14:paraId="48182E2E" w14:textId="77777777" w:rsidR="00C96292" w:rsidRDefault="00C96292" w:rsidP="00C96292">
      <w:pPr>
        <w:spacing w:line="252" w:lineRule="auto"/>
        <w:jc w:val="center"/>
        <w:rPr>
          <w:kern w:val="2"/>
          <w:sz w:val="22"/>
          <w:szCs w:val="22"/>
          <w:lang w:eastAsia="en-US"/>
        </w:rPr>
      </w:pPr>
    </w:p>
    <w:p w14:paraId="62B07A78" w14:textId="77777777" w:rsidR="00C96292" w:rsidRDefault="00C96292" w:rsidP="00C96292">
      <w:pPr>
        <w:spacing w:line="252" w:lineRule="auto"/>
        <w:jc w:val="center"/>
        <w:rPr>
          <w:kern w:val="2"/>
          <w:sz w:val="22"/>
          <w:szCs w:val="22"/>
          <w:lang w:eastAsia="en-US"/>
        </w:rPr>
      </w:pPr>
    </w:p>
    <w:p w14:paraId="27572CAE" w14:textId="77777777" w:rsidR="00C96292" w:rsidRDefault="00C96292" w:rsidP="00C96292">
      <w:pPr>
        <w:spacing w:line="252" w:lineRule="auto"/>
        <w:jc w:val="center"/>
        <w:rPr>
          <w:kern w:val="2"/>
          <w:sz w:val="22"/>
          <w:szCs w:val="22"/>
          <w:lang w:eastAsia="en-US"/>
        </w:rPr>
      </w:pPr>
    </w:p>
    <w:p w14:paraId="5659D5F1" w14:textId="77777777" w:rsidR="00C96292" w:rsidRDefault="00C96292" w:rsidP="00C96292">
      <w:pPr>
        <w:spacing w:line="252" w:lineRule="auto"/>
        <w:jc w:val="center"/>
        <w:rPr>
          <w:color w:val="000000"/>
          <w:kern w:val="2"/>
          <w:sz w:val="22"/>
          <w:szCs w:val="22"/>
          <w:lang w:eastAsia="en-US"/>
        </w:rPr>
      </w:pPr>
    </w:p>
    <w:p w14:paraId="4F716A5F" w14:textId="77777777" w:rsidR="00C96292" w:rsidRDefault="00C96292" w:rsidP="00C96292">
      <w:pPr>
        <w:spacing w:line="252" w:lineRule="auto"/>
        <w:jc w:val="center"/>
        <w:rPr>
          <w:b/>
          <w:bCs/>
          <w:color w:val="000000"/>
          <w:kern w:val="2"/>
          <w:sz w:val="28"/>
          <w:szCs w:val="28"/>
          <w:lang w:eastAsia="en-US"/>
        </w:rPr>
      </w:pPr>
      <w:r>
        <w:rPr>
          <w:b/>
          <w:bCs/>
          <w:color w:val="000000"/>
          <w:kern w:val="2"/>
          <w:sz w:val="28"/>
          <w:szCs w:val="28"/>
          <w:lang w:eastAsia="en-US"/>
        </w:rPr>
        <w:t>STANDARDY OCHRONY MAŁOLETNICH</w:t>
      </w:r>
    </w:p>
    <w:p w14:paraId="4D0AA6F6" w14:textId="79885937" w:rsidR="00C96292" w:rsidRDefault="00D94A9A" w:rsidP="00C96292">
      <w:pPr>
        <w:spacing w:line="252" w:lineRule="auto"/>
        <w:jc w:val="center"/>
        <w:rPr>
          <w:b/>
          <w:bCs/>
          <w:color w:val="000000"/>
          <w:kern w:val="2"/>
          <w:sz w:val="28"/>
          <w:szCs w:val="28"/>
          <w:lang w:eastAsia="en-US"/>
        </w:rPr>
      </w:pPr>
      <w:r>
        <w:rPr>
          <w:b/>
          <w:bCs/>
          <w:color w:val="000000"/>
          <w:kern w:val="2"/>
          <w:sz w:val="28"/>
          <w:szCs w:val="28"/>
          <w:lang w:eastAsia="en-US"/>
        </w:rPr>
        <w:t xml:space="preserve">W </w:t>
      </w:r>
      <w:r w:rsidR="00C96292">
        <w:rPr>
          <w:b/>
          <w:bCs/>
          <w:color w:val="000000"/>
          <w:kern w:val="2"/>
          <w:sz w:val="28"/>
          <w:szCs w:val="28"/>
          <w:lang w:eastAsia="en-US"/>
        </w:rPr>
        <w:t>MUZEUM ŚLĄSKI</w:t>
      </w:r>
      <w:r>
        <w:rPr>
          <w:b/>
          <w:bCs/>
          <w:color w:val="000000"/>
          <w:kern w:val="2"/>
          <w:sz w:val="28"/>
          <w:szCs w:val="28"/>
          <w:lang w:eastAsia="en-US"/>
        </w:rPr>
        <w:t>M</w:t>
      </w:r>
      <w:r w:rsidR="00C96292">
        <w:rPr>
          <w:b/>
          <w:bCs/>
          <w:color w:val="000000"/>
          <w:kern w:val="2"/>
          <w:sz w:val="28"/>
          <w:szCs w:val="28"/>
          <w:lang w:eastAsia="en-US"/>
        </w:rPr>
        <w:t xml:space="preserve"> W KATOWICACH</w:t>
      </w:r>
    </w:p>
    <w:p w14:paraId="2CB40D26" w14:textId="77777777" w:rsidR="00C96292" w:rsidRDefault="00C96292" w:rsidP="00C96292">
      <w:pPr>
        <w:spacing w:line="252" w:lineRule="auto"/>
        <w:rPr>
          <w:b/>
          <w:bCs/>
          <w:color w:val="000000"/>
          <w:kern w:val="2"/>
          <w:sz w:val="28"/>
          <w:szCs w:val="28"/>
          <w:lang w:eastAsia="en-US"/>
        </w:rPr>
      </w:pPr>
    </w:p>
    <w:p w14:paraId="12694638" w14:textId="77777777" w:rsidR="00C96292" w:rsidRDefault="00C96292" w:rsidP="00C96292">
      <w:pPr>
        <w:spacing w:line="252" w:lineRule="auto"/>
        <w:jc w:val="center"/>
        <w:rPr>
          <w:b/>
          <w:bCs/>
          <w:color w:val="000000"/>
          <w:kern w:val="2"/>
          <w:sz w:val="28"/>
          <w:szCs w:val="28"/>
          <w:lang w:eastAsia="en-US"/>
        </w:rPr>
      </w:pPr>
    </w:p>
    <w:p w14:paraId="6BB79CE5" w14:textId="77777777" w:rsidR="00C96292" w:rsidRDefault="00C96292" w:rsidP="00C96292">
      <w:pPr>
        <w:spacing w:line="252" w:lineRule="auto"/>
        <w:jc w:val="center"/>
        <w:rPr>
          <w:b/>
          <w:bCs/>
          <w:color w:val="000000"/>
          <w:kern w:val="2"/>
          <w:sz w:val="28"/>
          <w:szCs w:val="28"/>
          <w:lang w:eastAsia="en-US"/>
        </w:rPr>
      </w:pPr>
      <w:r>
        <w:rPr>
          <w:b/>
          <w:bCs/>
          <w:color w:val="000000"/>
          <w:kern w:val="2"/>
          <w:sz w:val="28"/>
          <w:szCs w:val="28"/>
          <w:lang w:eastAsia="en-US"/>
        </w:rPr>
        <w:t>- wersja zupełna -</w:t>
      </w:r>
    </w:p>
    <w:p w14:paraId="7E0AF320" w14:textId="77777777" w:rsidR="00C96292" w:rsidRPr="00E55CB9" w:rsidRDefault="00C96292" w:rsidP="00C96292">
      <w:pPr>
        <w:spacing w:line="252" w:lineRule="auto"/>
        <w:jc w:val="center"/>
        <w:rPr>
          <w:kern w:val="2"/>
          <w:sz w:val="22"/>
          <w:szCs w:val="22"/>
          <w:lang w:eastAsia="en-US"/>
        </w:rPr>
      </w:pPr>
    </w:p>
    <w:p w14:paraId="051E0F3C" w14:textId="77777777" w:rsidR="00C96292" w:rsidRDefault="00C96292" w:rsidP="00C96292">
      <w:pPr>
        <w:spacing w:line="0" w:lineRule="atLeast"/>
        <w:rPr>
          <w:rFonts w:ascii="Trebuchet MS" w:eastAsia="Trebuchet MS" w:hAnsi="Trebuchet MS"/>
        </w:rPr>
      </w:pPr>
    </w:p>
    <w:p w14:paraId="6D3B26F8" w14:textId="77777777" w:rsidR="00C96292" w:rsidRDefault="00C96292" w:rsidP="00C96292">
      <w:pPr>
        <w:spacing w:line="0" w:lineRule="atLeast"/>
        <w:rPr>
          <w:rFonts w:ascii="Trebuchet MS" w:eastAsia="Trebuchet MS" w:hAnsi="Trebuchet MS"/>
        </w:rPr>
      </w:pPr>
    </w:p>
    <w:p w14:paraId="1152DE73" w14:textId="77777777" w:rsidR="00C96292" w:rsidRDefault="00C96292" w:rsidP="00C96292">
      <w:pPr>
        <w:spacing w:line="0" w:lineRule="atLeast"/>
        <w:rPr>
          <w:rFonts w:ascii="Trebuchet MS" w:eastAsia="Trebuchet MS" w:hAnsi="Trebuchet MS"/>
        </w:rPr>
      </w:pPr>
    </w:p>
    <w:p w14:paraId="332C9A0D" w14:textId="77777777" w:rsidR="00C96292" w:rsidRDefault="00C96292" w:rsidP="00C96292">
      <w:pPr>
        <w:spacing w:line="0" w:lineRule="atLeast"/>
        <w:rPr>
          <w:rFonts w:ascii="Trebuchet MS" w:eastAsia="Trebuchet MS" w:hAnsi="Trebuchet MS"/>
        </w:rPr>
      </w:pPr>
    </w:p>
    <w:p w14:paraId="511EA802" w14:textId="77777777" w:rsidR="00C96292" w:rsidRDefault="00C96292" w:rsidP="00C96292">
      <w:pPr>
        <w:spacing w:line="0" w:lineRule="atLeast"/>
        <w:rPr>
          <w:rFonts w:ascii="Trebuchet MS" w:eastAsia="Trebuchet MS" w:hAnsi="Trebuchet MS"/>
        </w:rPr>
      </w:pPr>
    </w:p>
    <w:p w14:paraId="297D270A" w14:textId="2A714F22" w:rsidR="00C96292" w:rsidRDefault="00C96292" w:rsidP="004B00A0">
      <w:pPr>
        <w:rPr>
          <w:rFonts w:ascii="Trebuchet MS" w:hAnsi="Trebuchet MS" w:cs="Tahoma"/>
          <w:b/>
          <w:sz w:val="28"/>
          <w:szCs w:val="28"/>
        </w:rPr>
        <w:sectPr w:rsidR="00C96292" w:rsidSect="003C1CA6">
          <w:headerReference w:type="even" r:id="rId8"/>
          <w:footerReference w:type="even" r:id="rId9"/>
          <w:footerReference w:type="default" r:id="rId10"/>
          <w:headerReference w:type="first" r:id="rId11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bookmarkEnd w:id="0"/>
    <w:p w14:paraId="3BDAAB5A" w14:textId="77777777" w:rsidR="00C96292" w:rsidRPr="0033459E" w:rsidRDefault="00C96292" w:rsidP="00C96292">
      <w:pPr>
        <w:jc w:val="center"/>
        <w:rPr>
          <w:b/>
        </w:rPr>
      </w:pPr>
      <w:r w:rsidRPr="0033459E">
        <w:rPr>
          <w:b/>
        </w:rPr>
        <w:lastRenderedPageBreak/>
        <w:t>SPIS TREŚCI</w:t>
      </w:r>
    </w:p>
    <w:p w14:paraId="4EEC7921" w14:textId="77777777" w:rsidR="00C96292" w:rsidRPr="0033459E" w:rsidRDefault="00C96292" w:rsidP="00C96292">
      <w:pPr>
        <w:jc w:val="center"/>
        <w:rPr>
          <w:sz w:val="32"/>
          <w:szCs w:val="32"/>
        </w:rPr>
      </w:pPr>
    </w:p>
    <w:p w14:paraId="60EFD43B" w14:textId="13FD3B34" w:rsidR="00C96292" w:rsidRPr="0033459E" w:rsidRDefault="00C96292" w:rsidP="00C96292">
      <w:pPr>
        <w:spacing w:line="360" w:lineRule="auto"/>
        <w:rPr>
          <w:b/>
        </w:rPr>
      </w:pPr>
      <w:r w:rsidRPr="0033459E">
        <w:rPr>
          <w:b/>
        </w:rPr>
        <w:t>Podstawy prawne Standardów Ochrony Małoletnich</w:t>
      </w:r>
      <w:r w:rsidR="0067684D">
        <w:rPr>
          <w:b/>
        </w:rPr>
        <w:t xml:space="preserve"> </w:t>
      </w:r>
      <w:r w:rsidR="00D94A9A">
        <w:rPr>
          <w:b/>
        </w:rPr>
        <w:t>w</w:t>
      </w:r>
      <w:r>
        <w:rPr>
          <w:b/>
        </w:rPr>
        <w:t xml:space="preserve"> Muzeum Śląski</w:t>
      </w:r>
      <w:r w:rsidR="00D94A9A">
        <w:rPr>
          <w:b/>
        </w:rPr>
        <w:t>m</w:t>
      </w:r>
      <w:r>
        <w:rPr>
          <w:b/>
        </w:rPr>
        <w:t xml:space="preserve"> </w:t>
      </w:r>
      <w:r w:rsidRPr="0067684D">
        <w:rPr>
          <w:b/>
        </w:rPr>
        <w:t>w Katowicach …………………………………………………………………………………..……………...</w:t>
      </w:r>
      <w:r w:rsidR="00CF2421">
        <w:rPr>
          <w:b/>
        </w:rPr>
        <w:t>4</w:t>
      </w:r>
    </w:p>
    <w:p w14:paraId="6BADD531" w14:textId="2874D762" w:rsidR="00C96292" w:rsidRPr="0033459E" w:rsidRDefault="00C96292" w:rsidP="00C96292">
      <w:pPr>
        <w:spacing w:line="360" w:lineRule="auto"/>
        <w:rPr>
          <w:b/>
        </w:rPr>
      </w:pPr>
      <w:r w:rsidRPr="0033459E">
        <w:rPr>
          <w:b/>
        </w:rPr>
        <w:t>Wprowadzenie………………………………………………………………………………...</w:t>
      </w:r>
      <w:r w:rsidR="00CF2421">
        <w:rPr>
          <w:b/>
        </w:rPr>
        <w:t>5</w:t>
      </w:r>
    </w:p>
    <w:p w14:paraId="06D89903" w14:textId="75070D1B" w:rsidR="00C96292" w:rsidRDefault="00C96292" w:rsidP="00C96292">
      <w:pPr>
        <w:spacing w:line="360" w:lineRule="auto"/>
        <w:rPr>
          <w:b/>
        </w:rPr>
      </w:pPr>
      <w:r w:rsidRPr="0033459E">
        <w:rPr>
          <w:b/>
        </w:rPr>
        <w:t>Słownik pojęć……………………………………………………………………………….....</w:t>
      </w:r>
      <w:r w:rsidR="00CF2421">
        <w:rPr>
          <w:b/>
        </w:rPr>
        <w:t>6</w:t>
      </w:r>
    </w:p>
    <w:p w14:paraId="3E72C442" w14:textId="77777777" w:rsidR="00C96292" w:rsidRPr="0033459E" w:rsidRDefault="00C96292" w:rsidP="00C96292">
      <w:pPr>
        <w:spacing w:line="360" w:lineRule="auto"/>
        <w:rPr>
          <w:b/>
        </w:rPr>
      </w:pPr>
    </w:p>
    <w:p w14:paraId="53DFEC58" w14:textId="77777777" w:rsidR="00C96292" w:rsidRPr="0033459E" w:rsidRDefault="00C96292" w:rsidP="00C96292">
      <w:pPr>
        <w:tabs>
          <w:tab w:val="left" w:pos="539"/>
        </w:tabs>
        <w:spacing w:line="360" w:lineRule="auto"/>
        <w:rPr>
          <w:b/>
          <w:bCs/>
        </w:rPr>
      </w:pPr>
      <w:r w:rsidRPr="0033459E">
        <w:rPr>
          <w:b/>
          <w:bCs/>
        </w:rPr>
        <w:t>Rozdział I</w:t>
      </w:r>
    </w:p>
    <w:p w14:paraId="507ADA0A" w14:textId="4126217A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 xml:space="preserve">Zasady zapewniające bezpieczne relacje między </w:t>
      </w:r>
      <w:r w:rsidRPr="00A941D8">
        <w:t>małoletnim</w:t>
      </w:r>
      <w:r w:rsidRPr="0033459E">
        <w:t xml:space="preserve"> a pracownikami, </w:t>
      </w:r>
      <w:r w:rsidRPr="0033459E">
        <w:br/>
        <w:t>w szczególności zachowania niedozwolone wobec małoletnich</w:t>
      </w:r>
      <w:r w:rsidRPr="0033459E">
        <w:rPr>
          <w:b/>
          <w:bCs/>
        </w:rPr>
        <w:t>………………………………</w:t>
      </w:r>
      <w:r w:rsidR="00CF2421">
        <w:rPr>
          <w:b/>
          <w:bCs/>
        </w:rPr>
        <w:t>7</w:t>
      </w:r>
    </w:p>
    <w:p w14:paraId="140B84F5" w14:textId="77777777" w:rsidR="00C96292" w:rsidRPr="0033459E" w:rsidRDefault="00C96292" w:rsidP="00C96292">
      <w:pPr>
        <w:tabs>
          <w:tab w:val="left" w:pos="539"/>
        </w:tabs>
        <w:spacing w:line="360" w:lineRule="auto"/>
        <w:rPr>
          <w:b/>
          <w:bCs/>
        </w:rPr>
      </w:pPr>
      <w:r w:rsidRPr="0033459E">
        <w:rPr>
          <w:b/>
          <w:bCs/>
        </w:rPr>
        <w:t>Rozdział II</w:t>
      </w:r>
    </w:p>
    <w:p w14:paraId="18F85DE2" w14:textId="76BBAD63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>Zasady i procedury podejmowani</w:t>
      </w:r>
      <w:r w:rsidR="00A941D8">
        <w:t>a</w:t>
      </w:r>
      <w:r w:rsidRPr="0033459E">
        <w:t xml:space="preserve"> interwencji w sytuacji podejrzenia krzywdzenia lub posiadania informacji o krzywdzeniu małoletniego</w:t>
      </w:r>
      <w:r w:rsidRPr="0033459E">
        <w:rPr>
          <w:b/>
          <w:bCs/>
        </w:rPr>
        <w:t>…………………………………………</w:t>
      </w:r>
      <w:r>
        <w:rPr>
          <w:b/>
          <w:bCs/>
        </w:rPr>
        <w:t>...</w:t>
      </w:r>
      <w:r w:rsidRPr="0033459E">
        <w:rPr>
          <w:b/>
          <w:bCs/>
        </w:rPr>
        <w:t>9</w:t>
      </w:r>
    </w:p>
    <w:p w14:paraId="0B366765" w14:textId="77777777" w:rsidR="00C96292" w:rsidRPr="0033459E" w:rsidRDefault="00C96292" w:rsidP="00C96292">
      <w:pPr>
        <w:tabs>
          <w:tab w:val="left" w:pos="539"/>
        </w:tabs>
        <w:spacing w:line="360" w:lineRule="auto"/>
        <w:rPr>
          <w:b/>
          <w:bCs/>
        </w:rPr>
      </w:pPr>
      <w:r w:rsidRPr="0033459E">
        <w:rPr>
          <w:b/>
          <w:bCs/>
        </w:rPr>
        <w:t>Rozdział III</w:t>
      </w:r>
    </w:p>
    <w:p w14:paraId="41293B53" w14:textId="72A8326C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>Procedury i osoby odpowiedzialne za składanie zawiadomień o podejrzeniu popełnienia przestępstwa na szkodę małoletniego, zawiadamianie sądu opiekuńczego oraz osoby odpowiedzialne za wszczynanie procedury „Niebieskie</w:t>
      </w:r>
      <w:r w:rsidR="00633173">
        <w:t>j</w:t>
      </w:r>
      <w:r w:rsidRPr="0033459E">
        <w:t xml:space="preserve"> Karty”</w:t>
      </w:r>
      <w:r w:rsidRPr="0033459E">
        <w:rPr>
          <w:b/>
          <w:bCs/>
        </w:rPr>
        <w:t>……………………………..1</w:t>
      </w:r>
      <w:r>
        <w:rPr>
          <w:b/>
          <w:bCs/>
        </w:rPr>
        <w:t>3</w:t>
      </w:r>
    </w:p>
    <w:p w14:paraId="65D5AA61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rPr>
          <w:b/>
          <w:bCs/>
        </w:rPr>
        <w:t>Rozdział IV</w:t>
      </w:r>
    </w:p>
    <w:p w14:paraId="50F6332A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>Zasady przeglądu i aktualizacji standardów</w:t>
      </w:r>
      <w:r w:rsidRPr="0033459E">
        <w:rPr>
          <w:b/>
          <w:bCs/>
        </w:rPr>
        <w:t>………………………………………………….1</w:t>
      </w:r>
      <w:r>
        <w:rPr>
          <w:b/>
          <w:bCs/>
        </w:rPr>
        <w:t>5</w:t>
      </w:r>
    </w:p>
    <w:p w14:paraId="1015A9A1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</w:pPr>
      <w:r w:rsidRPr="0033459E">
        <w:rPr>
          <w:b/>
          <w:bCs/>
        </w:rPr>
        <w:t>Rozdział V</w:t>
      </w:r>
    </w:p>
    <w:p w14:paraId="2A193106" w14:textId="1C14FCB6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>Zakres kompetencji osoby odpowiedzialnej za przygotowanie pracowników</w:t>
      </w:r>
      <w:r>
        <w:t xml:space="preserve"> Muzeum Śląskiego w Katowicach</w:t>
      </w:r>
      <w:r w:rsidRPr="0033459E">
        <w:t xml:space="preserve"> do stosowania standardów, zasady przygotowania pracowników do ich stosowania oraz sposób dokumentowania </w:t>
      </w:r>
      <w:r w:rsidR="00633173">
        <w:t>tych</w:t>
      </w:r>
      <w:r w:rsidRPr="0033459E">
        <w:t xml:space="preserve"> czynności</w:t>
      </w:r>
      <w:r w:rsidRPr="0033459E">
        <w:rPr>
          <w:b/>
          <w:bCs/>
        </w:rPr>
        <w:t>………………………………</w:t>
      </w:r>
      <w:r>
        <w:rPr>
          <w:b/>
          <w:bCs/>
        </w:rPr>
        <w:t>…</w:t>
      </w:r>
      <w:r w:rsidR="0067684D">
        <w:rPr>
          <w:b/>
          <w:bCs/>
        </w:rPr>
        <w:t>…………………………………………………...</w:t>
      </w:r>
      <w:r w:rsidRPr="0033459E">
        <w:rPr>
          <w:b/>
          <w:bCs/>
        </w:rPr>
        <w:t>1</w:t>
      </w:r>
      <w:r>
        <w:rPr>
          <w:b/>
          <w:bCs/>
        </w:rPr>
        <w:t>6</w:t>
      </w:r>
    </w:p>
    <w:p w14:paraId="237A7B1D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rPr>
          <w:b/>
          <w:bCs/>
        </w:rPr>
        <w:t>Rozdział VI</w:t>
      </w:r>
    </w:p>
    <w:p w14:paraId="2CD1C966" w14:textId="1D71235E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 xml:space="preserve">Zasady i sposób udostępniania rodzicom </w:t>
      </w:r>
      <w:r w:rsidR="00213622">
        <w:t>małoletni</w:t>
      </w:r>
      <w:r w:rsidR="00633173">
        <w:t>ch</w:t>
      </w:r>
      <w:r w:rsidRPr="0033459E">
        <w:t xml:space="preserve"> oraz małoletnim </w:t>
      </w:r>
      <w:r w:rsidR="00633173">
        <w:t>S</w:t>
      </w:r>
      <w:r w:rsidRPr="0033459E">
        <w:t>tandardów do zaznajomienia się z nimi i ich stosowania</w:t>
      </w:r>
      <w:r w:rsidRPr="0033459E">
        <w:rPr>
          <w:b/>
          <w:bCs/>
        </w:rPr>
        <w:t>……………………</w:t>
      </w:r>
      <w:r>
        <w:rPr>
          <w:b/>
          <w:bCs/>
        </w:rPr>
        <w:t>…</w:t>
      </w:r>
      <w:r w:rsidR="0067684D">
        <w:rPr>
          <w:b/>
          <w:bCs/>
        </w:rPr>
        <w:t>……………………………</w:t>
      </w:r>
      <w:r>
        <w:rPr>
          <w:b/>
          <w:bCs/>
        </w:rPr>
        <w:t>18</w:t>
      </w:r>
    </w:p>
    <w:p w14:paraId="07281AEF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</w:pPr>
      <w:r w:rsidRPr="0033459E">
        <w:rPr>
          <w:b/>
          <w:bCs/>
        </w:rPr>
        <w:t>Rozdział VII</w:t>
      </w:r>
    </w:p>
    <w:p w14:paraId="289E043D" w14:textId="7FCCA44C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t>Sposób dokumentowania i zasady przechowywania ujawnionych lub zgłoszonych incydentów lub zdarzeń zagrażających dobru małoletniego</w:t>
      </w:r>
      <w:r w:rsidRPr="0033459E">
        <w:rPr>
          <w:b/>
          <w:bCs/>
        </w:rPr>
        <w:t>………………………………………………</w:t>
      </w:r>
      <w:r>
        <w:rPr>
          <w:b/>
          <w:bCs/>
        </w:rPr>
        <w:t>1</w:t>
      </w:r>
      <w:r w:rsidR="00CF2421">
        <w:rPr>
          <w:b/>
          <w:bCs/>
        </w:rPr>
        <w:t>8</w:t>
      </w:r>
    </w:p>
    <w:p w14:paraId="51156197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rPr>
          <w:b/>
          <w:bCs/>
        </w:rPr>
        <w:t>Rozdział VIII</w:t>
      </w:r>
    </w:p>
    <w:p w14:paraId="3C4DB7FF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</w:pPr>
      <w:r w:rsidRPr="0033459E">
        <w:t>Zasady korzystania z urządzeń elektronicznych z dostępem do sieci Internet. Procedury ochrony małoletnich przed treściami szkodliwymi i zagrożeniami w sieci Internet oraz utrwalonymi w innej formie</w:t>
      </w:r>
      <w:r w:rsidRPr="0033459E">
        <w:rPr>
          <w:b/>
          <w:bCs/>
        </w:rPr>
        <w:t>…………………………………………………………………..</w:t>
      </w:r>
      <w:r>
        <w:rPr>
          <w:b/>
          <w:bCs/>
        </w:rPr>
        <w:t>19</w:t>
      </w:r>
    </w:p>
    <w:p w14:paraId="0C9878D2" w14:textId="24A5DE20" w:rsidR="00C96292" w:rsidRP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CF2421">
        <w:rPr>
          <w:b/>
          <w:bCs/>
        </w:rPr>
        <w:t>Rozdział IX</w:t>
      </w:r>
    </w:p>
    <w:p w14:paraId="6A88F886" w14:textId="4B01125F" w:rsidR="00CF2421" w:rsidRPr="0033459E" w:rsidRDefault="00CF2421" w:rsidP="00C96292">
      <w:pPr>
        <w:tabs>
          <w:tab w:val="left" w:pos="539"/>
        </w:tabs>
        <w:spacing w:line="360" w:lineRule="auto"/>
        <w:jc w:val="both"/>
      </w:pPr>
      <w:r>
        <w:t>Postanowienia końcowe</w:t>
      </w:r>
      <w:r w:rsidRPr="0033459E">
        <w:rPr>
          <w:b/>
          <w:bCs/>
        </w:rPr>
        <w:t>………</w:t>
      </w:r>
      <w:r>
        <w:rPr>
          <w:b/>
          <w:bCs/>
        </w:rPr>
        <w:t>………………………………………………………………21</w:t>
      </w:r>
    </w:p>
    <w:p w14:paraId="505FD932" w14:textId="77777777" w:rsidR="00C96292" w:rsidRDefault="00C96292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  <w:r w:rsidRPr="0033459E">
        <w:rPr>
          <w:b/>
          <w:bCs/>
        </w:rPr>
        <w:lastRenderedPageBreak/>
        <w:t>Załączniki……………………………………………………………………………………2</w:t>
      </w:r>
      <w:r>
        <w:rPr>
          <w:b/>
          <w:bCs/>
        </w:rPr>
        <w:t>2</w:t>
      </w:r>
    </w:p>
    <w:p w14:paraId="1381E373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7BDFB34F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1614E316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7118B07E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061225EC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6081DBBB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156DCBCD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419F0CF4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346092D4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6F51DAD2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0C8A5556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27825813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2822E00A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7133A0CF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61F0CD0B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3B4CA685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53B84A95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2FDEB00F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7B6E296A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1060409D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0202AD6A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521E3B63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60969579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3CA8473F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1632D8F8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05BEADB1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28A51311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2C613BAA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4BA1D7C6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121BA0BD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0E62CABC" w14:textId="77777777" w:rsidR="00CF2421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6161B1AB" w14:textId="77777777" w:rsidR="00CF2421" w:rsidRPr="0033459E" w:rsidRDefault="00CF2421" w:rsidP="00C96292">
      <w:pPr>
        <w:tabs>
          <w:tab w:val="left" w:pos="539"/>
        </w:tabs>
        <w:spacing w:line="360" w:lineRule="auto"/>
        <w:jc w:val="both"/>
        <w:rPr>
          <w:b/>
          <w:bCs/>
        </w:rPr>
      </w:pPr>
    </w:p>
    <w:p w14:paraId="081C22E4" w14:textId="77777777" w:rsidR="00C96292" w:rsidRPr="0033459E" w:rsidRDefault="00C96292" w:rsidP="00C96292">
      <w:pPr>
        <w:tabs>
          <w:tab w:val="left" w:pos="539"/>
        </w:tabs>
        <w:spacing w:line="360" w:lineRule="auto"/>
        <w:jc w:val="both"/>
      </w:pP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6877993E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72CAC86B" w14:textId="18668127" w:rsidR="00C96292" w:rsidRPr="00AA723F" w:rsidRDefault="00C96292" w:rsidP="009272B0">
            <w:pPr>
              <w:spacing w:line="360" w:lineRule="auto"/>
              <w:jc w:val="center"/>
              <w:rPr>
                <w:b/>
                <w:bCs/>
                <w:color w:val="2F5496"/>
                <w:kern w:val="2"/>
                <w:lang w:eastAsia="en-US"/>
              </w:rPr>
            </w:pPr>
            <w:r w:rsidRPr="00AA723F">
              <w:rPr>
                <w:b/>
                <w:bCs/>
                <w:color w:val="2F5496"/>
                <w:kern w:val="2"/>
                <w:lang w:eastAsia="en-US"/>
              </w:rPr>
              <w:lastRenderedPageBreak/>
              <w:t xml:space="preserve">Podstawy prawne Standardów Ochrony Małoletnich 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br/>
            </w:r>
            <w:r w:rsidR="00D94A9A">
              <w:rPr>
                <w:b/>
                <w:bCs/>
                <w:color w:val="2F5496"/>
                <w:kern w:val="2"/>
                <w:lang w:eastAsia="en-US"/>
              </w:rPr>
              <w:t xml:space="preserve">w 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>M</w:t>
            </w:r>
            <w:r>
              <w:rPr>
                <w:b/>
                <w:bCs/>
                <w:color w:val="2F5496"/>
                <w:kern w:val="2"/>
                <w:lang w:eastAsia="en-US"/>
              </w:rPr>
              <w:t>uzeum Śląski</w:t>
            </w:r>
            <w:r w:rsidR="00D94A9A">
              <w:rPr>
                <w:b/>
                <w:bCs/>
                <w:color w:val="2F5496"/>
                <w:kern w:val="2"/>
                <w:lang w:eastAsia="en-US"/>
              </w:rPr>
              <w:t>m</w:t>
            </w:r>
            <w:r w:rsidR="0067684D">
              <w:rPr>
                <w:b/>
                <w:bCs/>
                <w:color w:val="2F5496"/>
                <w:kern w:val="2"/>
                <w:lang w:eastAsia="en-US"/>
              </w:rPr>
              <w:t xml:space="preserve"> </w:t>
            </w:r>
            <w:r>
              <w:rPr>
                <w:b/>
                <w:bCs/>
                <w:color w:val="2F5496"/>
                <w:kern w:val="2"/>
                <w:lang w:eastAsia="en-US"/>
              </w:rPr>
              <w:t>w Katowicach</w:t>
            </w:r>
          </w:p>
        </w:tc>
      </w:tr>
    </w:tbl>
    <w:p w14:paraId="4F3EE0C6" w14:textId="77777777" w:rsidR="00C96292" w:rsidRPr="0033459E" w:rsidRDefault="00C96292" w:rsidP="00C96292">
      <w:pPr>
        <w:spacing w:line="360" w:lineRule="auto"/>
        <w:jc w:val="both"/>
        <w:rPr>
          <w:b/>
          <w:bCs/>
          <w:kern w:val="2"/>
          <w:lang w:eastAsia="en-US"/>
        </w:rPr>
      </w:pPr>
    </w:p>
    <w:p w14:paraId="0EFE5263" w14:textId="09530C35" w:rsidR="00C96292" w:rsidRPr="0033459E" w:rsidRDefault="00C96292" w:rsidP="0067684D">
      <w:pPr>
        <w:spacing w:line="360" w:lineRule="auto"/>
        <w:ind w:firstLine="360"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Standardy Ochrony Małoletnich </w:t>
      </w:r>
      <w:r w:rsidR="00D94A9A">
        <w:rPr>
          <w:kern w:val="2"/>
          <w:lang w:eastAsia="en-US"/>
        </w:rPr>
        <w:t xml:space="preserve">w </w:t>
      </w:r>
      <w:r w:rsidRPr="0033459E">
        <w:rPr>
          <w:kern w:val="2"/>
          <w:lang w:eastAsia="en-US"/>
        </w:rPr>
        <w:t>M</w:t>
      </w:r>
      <w:r>
        <w:rPr>
          <w:kern w:val="2"/>
          <w:lang w:eastAsia="en-US"/>
        </w:rPr>
        <w:t>uzeum Śląski</w:t>
      </w:r>
      <w:r w:rsidR="00D94A9A">
        <w:rPr>
          <w:kern w:val="2"/>
          <w:lang w:eastAsia="en-US"/>
        </w:rPr>
        <w:t>m</w:t>
      </w:r>
      <w:r>
        <w:rPr>
          <w:kern w:val="2"/>
          <w:lang w:eastAsia="en-US"/>
        </w:rPr>
        <w:t xml:space="preserve"> w Katowicach</w:t>
      </w:r>
      <w:r w:rsidR="00174724">
        <w:rPr>
          <w:kern w:val="2"/>
          <w:lang w:eastAsia="en-US"/>
        </w:rPr>
        <w:t xml:space="preserve">, zwane dalej </w:t>
      </w:r>
      <w:r w:rsidR="00633173">
        <w:rPr>
          <w:kern w:val="2"/>
          <w:lang w:eastAsia="en-US"/>
        </w:rPr>
        <w:t>S</w:t>
      </w:r>
      <w:r w:rsidR="00174724">
        <w:rPr>
          <w:kern w:val="2"/>
          <w:lang w:eastAsia="en-US"/>
        </w:rPr>
        <w:t>tandardami ochrony małoletnich</w:t>
      </w:r>
      <w:r w:rsidR="00633173">
        <w:rPr>
          <w:kern w:val="2"/>
          <w:lang w:eastAsia="en-US"/>
        </w:rPr>
        <w:t>,</w:t>
      </w:r>
      <w:r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 xml:space="preserve">opracowano i wdrożono na podstawie art. 3 ust. 2 pkt 2 i art. 22b-22c ustawy z dnia 13 maja 2016 roku o przeciwdziałaniu zagrożeniom przestępczością na tle seksualnym i ochronie </w:t>
      </w:r>
      <w:r w:rsidRPr="00D94A9A">
        <w:rPr>
          <w:kern w:val="2"/>
          <w:lang w:eastAsia="en-US"/>
        </w:rPr>
        <w:t xml:space="preserve">małoletnich </w:t>
      </w:r>
      <w:bookmarkStart w:id="1" w:name="_Hlk173864038"/>
      <w:r w:rsidRPr="00D94A9A">
        <w:rPr>
          <w:kern w:val="2"/>
          <w:lang w:eastAsia="en-US"/>
        </w:rPr>
        <w:t>(Dz.U. z 2024 r. poz. 560)</w:t>
      </w:r>
      <w:r w:rsidR="00D7592E">
        <w:rPr>
          <w:kern w:val="2"/>
          <w:lang w:eastAsia="en-US"/>
        </w:rPr>
        <w:t>, zwanej dalej ustawą o przeciwdziałaniu zagrożeniom przestępczością na tle seksualnym i ochronie małoletnich</w:t>
      </w:r>
      <w:r w:rsidRPr="00D94A9A">
        <w:rPr>
          <w:kern w:val="2"/>
          <w:lang w:eastAsia="en-US"/>
        </w:rPr>
        <w:t>.</w:t>
      </w:r>
      <w:bookmarkEnd w:id="1"/>
      <w:r w:rsidRPr="0033459E">
        <w:rPr>
          <w:kern w:val="2"/>
          <w:lang w:eastAsia="en-US"/>
        </w:rPr>
        <w:t xml:space="preserve"> Niniejsze </w:t>
      </w:r>
      <w:r w:rsidR="00633173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 xml:space="preserve">tandardy </w:t>
      </w:r>
      <w:r w:rsidR="0015715B">
        <w:rPr>
          <w:kern w:val="2"/>
          <w:lang w:eastAsia="en-US"/>
        </w:rPr>
        <w:t>o</w:t>
      </w:r>
      <w:r w:rsidRPr="0033459E">
        <w:rPr>
          <w:kern w:val="2"/>
          <w:lang w:eastAsia="en-US"/>
        </w:rPr>
        <w:t xml:space="preserve">chrony </w:t>
      </w:r>
      <w:r w:rsidR="0015715B">
        <w:rPr>
          <w:kern w:val="2"/>
          <w:lang w:eastAsia="en-US"/>
        </w:rPr>
        <w:t>m</w:t>
      </w:r>
      <w:r w:rsidRPr="0033459E">
        <w:rPr>
          <w:kern w:val="2"/>
          <w:lang w:eastAsia="en-US"/>
        </w:rPr>
        <w:t>ałoletnich należy stosować z uwzględnieniem przepisów prawa</w:t>
      </w:r>
      <w:r w:rsidR="00890F71">
        <w:rPr>
          <w:kern w:val="2"/>
          <w:lang w:eastAsia="en-US"/>
        </w:rPr>
        <w:t>, w szczególności</w:t>
      </w:r>
      <w:r w:rsidRPr="0033459E">
        <w:rPr>
          <w:kern w:val="2"/>
          <w:lang w:eastAsia="en-US"/>
        </w:rPr>
        <w:t>:</w:t>
      </w:r>
    </w:p>
    <w:p w14:paraId="4DAB4D12" w14:textId="7FA0F024" w:rsidR="00C96292" w:rsidRPr="00D94A9A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D94A9A">
        <w:rPr>
          <w:kern w:val="2"/>
          <w:lang w:eastAsia="en-US"/>
        </w:rPr>
        <w:t>Ustawa z dnia 29 lipca 2005 r. o przeciwdziałaniu przemocy domowej</w:t>
      </w:r>
      <w:bookmarkStart w:id="2" w:name="_Hlk170324211"/>
      <w:r w:rsidRPr="00D94A9A">
        <w:rPr>
          <w:kern w:val="2"/>
          <w:lang w:eastAsia="en-US"/>
        </w:rPr>
        <w:t xml:space="preserve"> </w:t>
      </w:r>
      <w:bookmarkStart w:id="3" w:name="_Hlk173863764"/>
      <w:r w:rsidRPr="00D94A9A">
        <w:rPr>
          <w:kern w:val="2"/>
          <w:lang w:eastAsia="en-US"/>
        </w:rPr>
        <w:t>(Dz.U. z 202</w:t>
      </w:r>
      <w:r w:rsidR="009E187B" w:rsidRPr="00D94A9A">
        <w:rPr>
          <w:kern w:val="2"/>
          <w:lang w:eastAsia="en-US"/>
        </w:rPr>
        <w:t>4</w:t>
      </w:r>
      <w:r w:rsidRPr="00D94A9A">
        <w:rPr>
          <w:kern w:val="2"/>
          <w:lang w:eastAsia="en-US"/>
        </w:rPr>
        <w:t xml:space="preserve"> r. poz. </w:t>
      </w:r>
      <w:r w:rsidR="009E187B" w:rsidRPr="00D94A9A">
        <w:rPr>
          <w:kern w:val="2"/>
          <w:lang w:eastAsia="en-US"/>
        </w:rPr>
        <w:t>424, 834</w:t>
      </w:r>
      <w:r w:rsidRPr="00D94A9A">
        <w:rPr>
          <w:kern w:val="2"/>
          <w:lang w:eastAsia="en-US"/>
        </w:rPr>
        <w:t>)</w:t>
      </w:r>
      <w:bookmarkEnd w:id="2"/>
      <w:r w:rsidR="00D94A9A">
        <w:rPr>
          <w:kern w:val="2"/>
          <w:lang w:eastAsia="en-US"/>
        </w:rPr>
        <w:t xml:space="preserve">, zwana dalej ustawą o przeciwdziałaniu przemocy </w:t>
      </w:r>
      <w:r w:rsidR="00D7592E">
        <w:rPr>
          <w:kern w:val="2"/>
          <w:lang w:eastAsia="en-US"/>
        </w:rPr>
        <w:t>domowej</w:t>
      </w:r>
      <w:r w:rsidR="0067684D">
        <w:rPr>
          <w:kern w:val="2"/>
          <w:lang w:eastAsia="en-US"/>
        </w:rPr>
        <w:t>,</w:t>
      </w:r>
    </w:p>
    <w:bookmarkEnd w:id="3"/>
    <w:p w14:paraId="3FB892B7" w14:textId="5C2994E8" w:rsidR="00C96292" w:rsidRPr="0033459E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 Rozporządzenie Rady Ministrów </w:t>
      </w:r>
      <w:bookmarkStart w:id="4" w:name="_Hlk173863693"/>
      <w:r w:rsidRPr="0033459E">
        <w:rPr>
          <w:kern w:val="2"/>
          <w:lang w:eastAsia="en-US"/>
        </w:rPr>
        <w:t>z dnia 6 września 2023 r. w sprawie procedury ,,Niebieskie</w:t>
      </w:r>
      <w:r w:rsidR="004C2007">
        <w:rPr>
          <w:kern w:val="2"/>
          <w:lang w:eastAsia="en-US"/>
        </w:rPr>
        <w:t>j</w:t>
      </w:r>
      <w:r w:rsidRPr="0033459E">
        <w:rPr>
          <w:kern w:val="2"/>
          <w:lang w:eastAsia="en-US"/>
        </w:rPr>
        <w:t xml:space="preserve"> Karty" </w:t>
      </w:r>
      <w:r w:rsidRPr="00C07E81">
        <w:rPr>
          <w:kern w:val="2"/>
          <w:lang w:eastAsia="en-US"/>
        </w:rPr>
        <w:t>oraz wzorów formularzy ,,Niebieska Karta" (Dz. U. 2023 poz. 1870 ze zm.)</w:t>
      </w:r>
      <w:r w:rsidR="00D94A9A" w:rsidRPr="00C07E81">
        <w:rPr>
          <w:kern w:val="2"/>
          <w:lang w:eastAsia="en-US"/>
        </w:rPr>
        <w:t>, zwane dalej procedurą „Niebieskiej</w:t>
      </w:r>
      <w:r w:rsidR="00D94A9A">
        <w:rPr>
          <w:kern w:val="2"/>
          <w:lang w:eastAsia="en-US"/>
        </w:rPr>
        <w:t xml:space="preserve"> Karty”</w:t>
      </w:r>
      <w:bookmarkEnd w:id="4"/>
      <w:r w:rsidR="0067684D">
        <w:rPr>
          <w:kern w:val="2"/>
          <w:lang w:eastAsia="en-US"/>
        </w:rPr>
        <w:t>,</w:t>
      </w:r>
    </w:p>
    <w:p w14:paraId="26E154E4" w14:textId="0708D8F5" w:rsidR="00C96292" w:rsidRPr="0033459E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Ustawa z dnia 25 lutego 1964 r. Kodeks rodzinny i opiekuńczy (Dz. U. z 202</w:t>
      </w:r>
      <w:r w:rsidR="009E187B">
        <w:rPr>
          <w:kern w:val="2"/>
          <w:lang w:eastAsia="en-US"/>
        </w:rPr>
        <w:t>3</w:t>
      </w:r>
      <w:r w:rsidRPr="0033459E">
        <w:rPr>
          <w:kern w:val="2"/>
          <w:lang w:eastAsia="en-US"/>
        </w:rPr>
        <w:t xml:space="preserve"> r. poz. </w:t>
      </w:r>
      <w:r w:rsidR="009E187B">
        <w:rPr>
          <w:kern w:val="2"/>
          <w:lang w:eastAsia="en-US"/>
        </w:rPr>
        <w:t>2809</w:t>
      </w:r>
      <w:r w:rsidRPr="0033459E">
        <w:rPr>
          <w:kern w:val="2"/>
          <w:lang w:eastAsia="en-US"/>
        </w:rPr>
        <w:t>)</w:t>
      </w:r>
      <w:r w:rsidR="0067684D">
        <w:rPr>
          <w:kern w:val="2"/>
          <w:lang w:eastAsia="en-US"/>
        </w:rPr>
        <w:t>,</w:t>
      </w:r>
    </w:p>
    <w:p w14:paraId="2D828393" w14:textId="1FBE7575" w:rsidR="00C96292" w:rsidRPr="0033459E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Ustawa z dnia 6 czerwca 1997 r. Kodeks Karny </w:t>
      </w:r>
      <w:bookmarkStart w:id="5" w:name="_Hlk173863884"/>
      <w:r w:rsidRPr="0033459E">
        <w:rPr>
          <w:kern w:val="2"/>
          <w:lang w:eastAsia="en-US"/>
        </w:rPr>
        <w:t>(Dz.U. z 202</w:t>
      </w:r>
      <w:r w:rsidR="00385EC8">
        <w:rPr>
          <w:kern w:val="2"/>
          <w:lang w:eastAsia="en-US"/>
        </w:rPr>
        <w:t>4</w:t>
      </w:r>
      <w:r w:rsidRPr="0033459E">
        <w:rPr>
          <w:kern w:val="2"/>
          <w:lang w:eastAsia="en-US"/>
        </w:rPr>
        <w:t xml:space="preserve"> r. poz. 1</w:t>
      </w:r>
      <w:r w:rsidR="00385EC8">
        <w:rPr>
          <w:kern w:val="2"/>
          <w:lang w:eastAsia="en-US"/>
        </w:rPr>
        <w:t>7</w:t>
      </w:r>
      <w:r w:rsidRPr="0033459E">
        <w:rPr>
          <w:kern w:val="2"/>
          <w:lang w:eastAsia="en-US"/>
        </w:rPr>
        <w:t>)</w:t>
      </w:r>
      <w:r w:rsidR="00D94A9A">
        <w:rPr>
          <w:kern w:val="2"/>
          <w:lang w:eastAsia="en-US"/>
        </w:rPr>
        <w:t>, zwana dalej Kodeksem karnym</w:t>
      </w:r>
      <w:r w:rsidR="0067684D">
        <w:rPr>
          <w:kern w:val="2"/>
          <w:lang w:eastAsia="en-US"/>
        </w:rPr>
        <w:t>,</w:t>
      </w:r>
    </w:p>
    <w:bookmarkEnd w:id="5"/>
    <w:p w14:paraId="02FE6297" w14:textId="731C43B2" w:rsidR="00C96292" w:rsidRPr="0033459E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Ustawa z dnia 6 czerwca 1997 r. Kodeks postępowania karnego (Dz. U. z 202</w:t>
      </w:r>
      <w:r w:rsidR="00385EC8">
        <w:rPr>
          <w:kern w:val="2"/>
          <w:lang w:eastAsia="en-US"/>
        </w:rPr>
        <w:t>4</w:t>
      </w:r>
      <w:r w:rsidRPr="0033459E">
        <w:rPr>
          <w:kern w:val="2"/>
          <w:lang w:eastAsia="en-US"/>
        </w:rPr>
        <w:t xml:space="preserve"> r. poz. </w:t>
      </w:r>
      <w:r w:rsidR="00385EC8">
        <w:rPr>
          <w:kern w:val="2"/>
          <w:lang w:eastAsia="en-US"/>
        </w:rPr>
        <w:t>37</w:t>
      </w:r>
      <w:r w:rsidRPr="0033459E">
        <w:rPr>
          <w:kern w:val="2"/>
          <w:lang w:eastAsia="en-US"/>
        </w:rPr>
        <w:t>)</w:t>
      </w:r>
      <w:r w:rsidR="00D94A9A">
        <w:rPr>
          <w:kern w:val="2"/>
          <w:lang w:eastAsia="en-US"/>
        </w:rPr>
        <w:t>, zwana dalej Kodeksem postępowania karnego</w:t>
      </w:r>
      <w:r w:rsidR="0067684D">
        <w:rPr>
          <w:kern w:val="2"/>
          <w:lang w:eastAsia="en-US"/>
        </w:rPr>
        <w:t>,</w:t>
      </w:r>
    </w:p>
    <w:p w14:paraId="7418F991" w14:textId="13DEDA67" w:rsidR="00C96292" w:rsidRPr="0033459E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Ustawa z dnia 14 czerwca 1960 r. Kodeks postępowania administracyjnego (Dz. U. z 202</w:t>
      </w:r>
      <w:r w:rsidR="00385EC8">
        <w:rPr>
          <w:kern w:val="2"/>
          <w:lang w:eastAsia="en-US"/>
        </w:rPr>
        <w:t>4</w:t>
      </w:r>
      <w:r w:rsidRPr="0033459E">
        <w:rPr>
          <w:kern w:val="2"/>
          <w:lang w:eastAsia="en-US"/>
        </w:rPr>
        <w:t xml:space="preserve"> r. poz. 5</w:t>
      </w:r>
      <w:r w:rsidR="00385EC8">
        <w:rPr>
          <w:kern w:val="2"/>
          <w:lang w:eastAsia="en-US"/>
        </w:rPr>
        <w:t>72</w:t>
      </w:r>
      <w:r w:rsidRPr="0033459E">
        <w:rPr>
          <w:kern w:val="2"/>
          <w:lang w:eastAsia="en-US"/>
        </w:rPr>
        <w:t>)</w:t>
      </w:r>
      <w:r w:rsidR="0067684D">
        <w:rPr>
          <w:kern w:val="2"/>
          <w:lang w:eastAsia="en-US"/>
        </w:rPr>
        <w:t>,</w:t>
      </w:r>
    </w:p>
    <w:p w14:paraId="7D2B3127" w14:textId="7A0B54BB" w:rsidR="00C96292" w:rsidRPr="00795F10" w:rsidRDefault="00C96292" w:rsidP="00795F10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Konwencja o prawach dziecka</w:t>
      </w:r>
      <w:r w:rsidR="00795F10" w:rsidRPr="00795F10">
        <w:rPr>
          <w:kern w:val="2"/>
          <w:lang w:eastAsia="en-US"/>
        </w:rPr>
        <w:t xml:space="preserve">, </w:t>
      </w:r>
      <w:r w:rsidR="00795F10" w:rsidRPr="0067684D">
        <w:rPr>
          <w:kern w:val="2"/>
          <w:lang w:eastAsia="en-US"/>
        </w:rPr>
        <w:t>przyjęta przez Zgromadzenie Ogólne Narodów Zjednoczonych dnia 20 listopada 1989 r.</w:t>
      </w:r>
      <w:r w:rsidR="0067684D">
        <w:rPr>
          <w:kern w:val="2"/>
          <w:lang w:eastAsia="en-US"/>
        </w:rPr>
        <w:t xml:space="preserve"> </w:t>
      </w:r>
      <w:r w:rsidRPr="00795F10">
        <w:rPr>
          <w:kern w:val="2"/>
          <w:lang w:eastAsia="en-US"/>
        </w:rPr>
        <w:t xml:space="preserve">(Dz. U. z 1991 r., </w:t>
      </w:r>
      <w:r w:rsidR="00795F10">
        <w:rPr>
          <w:kern w:val="2"/>
          <w:lang w:eastAsia="en-US"/>
        </w:rPr>
        <w:t xml:space="preserve">nr 120 </w:t>
      </w:r>
      <w:r w:rsidRPr="00795F10">
        <w:rPr>
          <w:kern w:val="2"/>
          <w:lang w:eastAsia="en-US"/>
        </w:rPr>
        <w:t>poz. 526)</w:t>
      </w:r>
      <w:r w:rsidR="0067684D">
        <w:rPr>
          <w:kern w:val="2"/>
          <w:lang w:eastAsia="en-US"/>
        </w:rPr>
        <w:t>,</w:t>
      </w:r>
    </w:p>
    <w:p w14:paraId="7D099149" w14:textId="4E0EA35F" w:rsidR="00C96292" w:rsidRPr="0033459E" w:rsidRDefault="00C96292" w:rsidP="00C96292">
      <w:pPr>
        <w:numPr>
          <w:ilvl w:val="0"/>
          <w:numId w:val="4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Konwencja o prawach osób niepełnosprawnych</w:t>
      </w:r>
      <w:r w:rsidR="00795F10">
        <w:rPr>
          <w:kern w:val="2"/>
          <w:lang w:eastAsia="en-US"/>
        </w:rPr>
        <w:t xml:space="preserve">, </w:t>
      </w:r>
      <w:r w:rsidR="00795F10" w:rsidRPr="00795F10">
        <w:rPr>
          <w:kern w:val="2"/>
          <w:lang w:eastAsia="en-US"/>
        </w:rPr>
        <w:t xml:space="preserve">sporządzona w Nowym Jorku dnia 13 grudnia 2006 r. </w:t>
      </w:r>
      <w:r w:rsidRPr="0033459E">
        <w:rPr>
          <w:kern w:val="2"/>
          <w:lang w:eastAsia="en-US"/>
        </w:rPr>
        <w:t>(Dz. U. z 2012 r., poz. 1169).</w:t>
      </w:r>
    </w:p>
    <w:p w14:paraId="7317A1EA" w14:textId="77777777" w:rsidR="00C96292" w:rsidRPr="0033459E" w:rsidRDefault="00C96292" w:rsidP="00C96292">
      <w:pPr>
        <w:spacing w:line="360" w:lineRule="auto"/>
        <w:ind w:left="720"/>
        <w:contextualSpacing/>
        <w:jc w:val="both"/>
        <w:rPr>
          <w:kern w:val="2"/>
          <w:lang w:eastAsia="en-US"/>
        </w:rPr>
      </w:pPr>
    </w:p>
    <w:p w14:paraId="6CAB8CB6" w14:textId="77777777" w:rsidR="00C96292" w:rsidRPr="0033459E" w:rsidRDefault="00C96292" w:rsidP="00C96292">
      <w:pPr>
        <w:spacing w:line="360" w:lineRule="auto"/>
        <w:rPr>
          <w:kern w:val="2"/>
          <w:lang w:eastAsia="en-US"/>
        </w:rPr>
        <w:sectPr w:rsidR="00C96292" w:rsidRPr="0033459E" w:rsidSect="00C96292">
          <w:footerReference w:type="default" r:id="rId12"/>
          <w:type w:val="continuous"/>
          <w:pgSz w:w="11900" w:h="16838"/>
          <w:pgMar w:top="1406" w:right="1426" w:bottom="149" w:left="1420" w:header="0" w:footer="0" w:gutter="0"/>
          <w:pgBorders w:display="firstPage" w:offsetFrom="page">
            <w:top w:val="thickThinSmallGap" w:sz="24" w:space="24" w:color="FFFFFF"/>
            <w:left w:val="thickThinSmallGap" w:sz="24" w:space="24" w:color="FFFFFF"/>
            <w:bottom w:val="thinThickSmallGap" w:sz="24" w:space="24" w:color="FFFFFF"/>
            <w:right w:val="thinThickSmallGap" w:sz="24" w:space="24" w:color="FFFFFF"/>
          </w:pgBorders>
          <w:cols w:space="0" w:equalWidth="0">
            <w:col w:w="9060"/>
          </w:cols>
          <w:docGrid w:linePitch="360"/>
        </w:sectPr>
      </w:pP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5B51AD67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0C4201F4" w14:textId="77777777" w:rsidR="00C96292" w:rsidRPr="00AA723F" w:rsidRDefault="00C96292" w:rsidP="009272B0">
            <w:pPr>
              <w:spacing w:line="360" w:lineRule="auto"/>
              <w:jc w:val="center"/>
              <w:rPr>
                <w:b/>
                <w:bCs/>
                <w:color w:val="2F5496"/>
                <w:kern w:val="2"/>
                <w:lang w:eastAsia="en-US"/>
              </w:rPr>
            </w:pPr>
            <w:bookmarkStart w:id="6" w:name="_Hlk172039171"/>
            <w:r w:rsidRPr="00AA723F">
              <w:rPr>
                <w:b/>
                <w:bCs/>
                <w:color w:val="2F5496"/>
                <w:kern w:val="2"/>
                <w:lang w:eastAsia="en-US"/>
              </w:rPr>
              <w:lastRenderedPageBreak/>
              <w:t>Wprowadzenie</w:t>
            </w:r>
          </w:p>
        </w:tc>
      </w:tr>
      <w:bookmarkEnd w:id="6"/>
    </w:tbl>
    <w:p w14:paraId="6776385C" w14:textId="77777777" w:rsidR="00C96292" w:rsidRPr="0033459E" w:rsidRDefault="00C96292" w:rsidP="00C96292">
      <w:pPr>
        <w:spacing w:line="360" w:lineRule="auto"/>
        <w:jc w:val="both"/>
        <w:rPr>
          <w:b/>
          <w:bCs/>
          <w:kern w:val="2"/>
          <w:lang w:eastAsia="en-US"/>
        </w:rPr>
      </w:pPr>
    </w:p>
    <w:p w14:paraId="254AC4E3" w14:textId="77777777" w:rsidR="0067684D" w:rsidRDefault="0067684D" w:rsidP="00C96292">
      <w:pPr>
        <w:spacing w:line="360" w:lineRule="auto"/>
        <w:jc w:val="both"/>
        <w:rPr>
          <w:b/>
          <w:bCs/>
          <w:kern w:val="2"/>
          <w:lang w:eastAsia="en-US"/>
        </w:rPr>
      </w:pPr>
    </w:p>
    <w:p w14:paraId="2316C2E5" w14:textId="77777777" w:rsidR="0067684D" w:rsidRDefault="00C96292" w:rsidP="0067684D">
      <w:pPr>
        <w:spacing w:line="360" w:lineRule="auto"/>
        <w:ind w:firstLine="708"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Nowelizacja Kodeksu rodzinnego i opiekuńczego oraz niektórych innych ustaw określiła warunki skutecznej ochrony małoletnich przed różnymi formami przemocy. Wprowadzone zmiany wskazują na potrzebę opracowania jasnych i spójnych standardów postępowania w sytuacjach podejrzenia krzywdzenia lub krzywdzenia małoletnich.</w:t>
      </w:r>
    </w:p>
    <w:p w14:paraId="6626BF4E" w14:textId="77777777" w:rsidR="0067684D" w:rsidRDefault="00C96292" w:rsidP="0067684D">
      <w:pPr>
        <w:spacing w:line="360" w:lineRule="auto"/>
        <w:ind w:firstLine="708"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Standardy ochrony małoletnich w</w:t>
      </w:r>
      <w:r>
        <w:rPr>
          <w:kern w:val="2"/>
          <w:lang w:eastAsia="en-US"/>
        </w:rPr>
        <w:t xml:space="preserve"> Muzeum Śląskim w Katowicach </w:t>
      </w:r>
      <w:r w:rsidRPr="0033459E">
        <w:rPr>
          <w:kern w:val="2"/>
          <w:lang w:eastAsia="en-US"/>
        </w:rPr>
        <w:t xml:space="preserve">są jednym z elementów systemowego rozwiązania ochrony małoletnich przed krzywdzeniem i stanowią formę zabezpieczenia ich praw. Należy je traktować jako jedno z narzędzi wzmacniających </w:t>
      </w:r>
      <w:r>
        <w:rPr>
          <w:kern w:val="2"/>
          <w:lang w:eastAsia="en-US"/>
        </w:rPr>
        <w:br/>
      </w:r>
      <w:r w:rsidRPr="0033459E">
        <w:rPr>
          <w:kern w:val="2"/>
          <w:lang w:eastAsia="en-US"/>
        </w:rPr>
        <w:t>i ułatwiających skuteczną ochronę małoletnich przed krzywdzeniem.</w:t>
      </w:r>
    </w:p>
    <w:p w14:paraId="5C27026F" w14:textId="7FE743F3" w:rsidR="00C96292" w:rsidRPr="0033459E" w:rsidRDefault="00C96292" w:rsidP="0067684D">
      <w:pPr>
        <w:spacing w:line="360" w:lineRule="auto"/>
        <w:ind w:firstLine="708"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 konstruowaniu Standardów ochrony małoletnich w M</w:t>
      </w:r>
      <w:r>
        <w:rPr>
          <w:kern w:val="2"/>
          <w:lang w:eastAsia="en-US"/>
        </w:rPr>
        <w:t xml:space="preserve">uzeum Śląskim w Katowicach </w:t>
      </w:r>
      <w:r w:rsidRPr="0033459E">
        <w:rPr>
          <w:kern w:val="2"/>
          <w:lang w:eastAsia="en-US"/>
        </w:rPr>
        <w:t>przyjęto następujące założenia:</w:t>
      </w:r>
    </w:p>
    <w:p w14:paraId="5F953D81" w14:textId="77777777" w:rsidR="00C96292" w:rsidRPr="0033459E" w:rsidRDefault="00C96292" w:rsidP="00C96292">
      <w:pPr>
        <w:numPr>
          <w:ilvl w:val="0"/>
          <w:numId w:val="3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 M</w:t>
      </w:r>
      <w:r>
        <w:rPr>
          <w:kern w:val="2"/>
          <w:lang w:eastAsia="en-US"/>
        </w:rPr>
        <w:t xml:space="preserve">uzeum Śląskim w Katowicach </w:t>
      </w:r>
      <w:r w:rsidRPr="0033459E">
        <w:rPr>
          <w:kern w:val="2"/>
          <w:lang w:eastAsia="en-US"/>
        </w:rPr>
        <w:t>nie są zatrudniane i nie jest podejmowana współpraca z osobami mogącymi zagrażać bezpieczeństwu małoletnich;</w:t>
      </w:r>
    </w:p>
    <w:p w14:paraId="7B656E41" w14:textId="77777777" w:rsidR="00C96292" w:rsidRPr="0033459E" w:rsidRDefault="00C96292" w:rsidP="00C96292">
      <w:pPr>
        <w:numPr>
          <w:ilvl w:val="0"/>
          <w:numId w:val="3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działania podejmowane w ramach</w:t>
      </w:r>
      <w:r>
        <w:rPr>
          <w:kern w:val="2"/>
          <w:lang w:eastAsia="en-US"/>
        </w:rPr>
        <w:t xml:space="preserve"> Muzeum Śląskiego w Katowicach </w:t>
      </w:r>
      <w:r w:rsidRPr="0033459E">
        <w:rPr>
          <w:kern w:val="2"/>
          <w:lang w:eastAsia="en-US"/>
        </w:rPr>
        <w:t>nie mogą naruszać przepisów powszechnie obowiązującego prawa;</w:t>
      </w:r>
    </w:p>
    <w:p w14:paraId="7D439F22" w14:textId="3F927970" w:rsidR="00C96292" w:rsidRPr="0033459E" w:rsidRDefault="00C96292" w:rsidP="00C96292">
      <w:pPr>
        <w:numPr>
          <w:ilvl w:val="0"/>
          <w:numId w:val="3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wszyscy pracownicy oraz pozostałe osoby</w:t>
      </w:r>
      <w:r w:rsidR="00633173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z którymi</w:t>
      </w:r>
      <w:r>
        <w:rPr>
          <w:kern w:val="2"/>
          <w:lang w:eastAsia="en-US"/>
        </w:rPr>
        <w:t xml:space="preserve"> Muzeum Śląskie w Katowicach </w:t>
      </w:r>
      <w:r w:rsidRPr="0033459E">
        <w:rPr>
          <w:kern w:val="2"/>
          <w:lang w:eastAsia="en-US"/>
        </w:rPr>
        <w:t>podejmuje współpracę</w:t>
      </w:r>
      <w:r w:rsidR="00795F10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potrafią zdiagnozować symptomy krzywdzenia małoletniego oraz podejmować interwencje w przypadku podejrzenia, że małoletni jest osobą krzywdzoną</w:t>
      </w:r>
      <w:r w:rsidR="00633173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podejmowane postępowanie nie może naruszać praw małoletniego;</w:t>
      </w:r>
    </w:p>
    <w:p w14:paraId="263CCE5E" w14:textId="77777777" w:rsidR="00C96292" w:rsidRPr="0033459E" w:rsidRDefault="00C96292" w:rsidP="00C96292">
      <w:pPr>
        <w:numPr>
          <w:ilvl w:val="0"/>
          <w:numId w:val="3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ochrona małoletnich w działaniach</w:t>
      </w:r>
      <w:r>
        <w:rPr>
          <w:kern w:val="2"/>
          <w:lang w:eastAsia="en-US"/>
        </w:rPr>
        <w:t xml:space="preserve"> Muzeum Śląskiego w Katowicach </w:t>
      </w:r>
      <w:r w:rsidRPr="0033459E">
        <w:rPr>
          <w:kern w:val="2"/>
          <w:lang w:eastAsia="en-US"/>
        </w:rPr>
        <w:t xml:space="preserve">jest jedną </w:t>
      </w:r>
      <w:r>
        <w:rPr>
          <w:kern w:val="2"/>
          <w:lang w:eastAsia="en-US"/>
        </w:rPr>
        <w:br/>
      </w:r>
      <w:r w:rsidRPr="0033459E">
        <w:rPr>
          <w:kern w:val="2"/>
          <w:lang w:eastAsia="en-US"/>
        </w:rPr>
        <w:t>z najważniejszych zasad w realizacji zadań skierowanych do małoletnich;</w:t>
      </w:r>
    </w:p>
    <w:p w14:paraId="05C5BF19" w14:textId="77777777" w:rsidR="00C96292" w:rsidRPr="00C26C50" w:rsidRDefault="00C96292" w:rsidP="00C96292">
      <w:pPr>
        <w:numPr>
          <w:ilvl w:val="0"/>
          <w:numId w:val="3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wprowadzone Standardy ochrony małoletnich w</w:t>
      </w:r>
      <w:r>
        <w:rPr>
          <w:kern w:val="2"/>
          <w:lang w:eastAsia="en-US"/>
        </w:rPr>
        <w:t xml:space="preserve"> Muzeum Śląskim w Katowicach </w:t>
      </w:r>
      <w:r w:rsidRPr="0033459E">
        <w:rPr>
          <w:kern w:val="2"/>
          <w:lang w:eastAsia="en-US"/>
        </w:rPr>
        <w:t>uwzględniają w szczególności potrzeby i sytuacje małoletnich</w:t>
      </w:r>
      <w:r>
        <w:rPr>
          <w:kern w:val="2"/>
          <w:lang w:eastAsia="en-US"/>
        </w:rPr>
        <w:t xml:space="preserve"> </w:t>
      </w:r>
      <w:r>
        <w:rPr>
          <w:kern w:val="2"/>
          <w:lang w:eastAsia="en-US"/>
        </w:rPr>
        <w:br/>
      </w:r>
      <w:r w:rsidRPr="00C26C50">
        <w:rPr>
          <w:kern w:val="2"/>
          <w:lang w:eastAsia="en-US"/>
        </w:rPr>
        <w:t>z niepełnosprawnościami oraz małoletnich ze specjalnymi potrzebami edukacyjnymi.</w:t>
      </w:r>
    </w:p>
    <w:p w14:paraId="0E40D87C" w14:textId="229E42B7" w:rsidR="00C96292" w:rsidRPr="0033459E" w:rsidRDefault="00C96292" w:rsidP="0067684D">
      <w:pPr>
        <w:spacing w:after="160" w:line="360" w:lineRule="auto"/>
        <w:ind w:firstLine="360"/>
        <w:contextualSpacing/>
        <w:jc w:val="both"/>
        <w:rPr>
          <w:kern w:val="2"/>
          <w:lang w:eastAsia="en-US"/>
        </w:rPr>
        <w:sectPr w:rsidR="00C96292" w:rsidRPr="0033459E" w:rsidSect="00C96292">
          <w:footerReference w:type="default" r:id="rId13"/>
          <w:pgSz w:w="11900" w:h="16838"/>
          <w:pgMar w:top="1406" w:right="1426" w:bottom="149" w:left="1420" w:header="0" w:footer="0" w:gutter="0"/>
          <w:cols w:space="0" w:equalWidth="0">
            <w:col w:w="9060"/>
          </w:cols>
          <w:docGrid w:linePitch="360"/>
        </w:sectPr>
      </w:pPr>
      <w:r w:rsidRPr="0033459E">
        <w:rPr>
          <w:kern w:val="2"/>
          <w:lang w:eastAsia="en-US"/>
        </w:rPr>
        <w:t xml:space="preserve">Uwzględniając powyższe założenia, niniejszy dokument określa </w:t>
      </w:r>
      <w:r w:rsidR="00633173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tandardy ochrony małoletnich, stanowiące zbiór zasad i procedur postępowania w sytuacjach zagrożenia ich bezpieczeństwa. Jego najważniejszym celem jest ochrona małoletnich przed różnymi formami krzywdzenia oraz budowanie bezpiecznego i przyjaznego środowiska. Standardy ochrony małoletnich w M</w:t>
      </w:r>
      <w:r>
        <w:rPr>
          <w:kern w:val="2"/>
          <w:lang w:eastAsia="en-US"/>
        </w:rPr>
        <w:t>uzeum Śląskim w Katowicach</w:t>
      </w:r>
      <w:r w:rsidRPr="0033459E">
        <w:rPr>
          <w:kern w:val="2"/>
          <w:lang w:eastAsia="en-US"/>
        </w:rPr>
        <w:t xml:space="preserve"> dotyczą wszystkich pracowników oraz pozostałe osoby</w:t>
      </w:r>
      <w:r w:rsidR="00795F10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z którymi M</w:t>
      </w:r>
      <w:r>
        <w:rPr>
          <w:kern w:val="2"/>
          <w:lang w:eastAsia="en-US"/>
        </w:rPr>
        <w:t>uzeum Śląskie w Katowicach</w:t>
      </w:r>
      <w:r w:rsidRPr="0033459E">
        <w:rPr>
          <w:kern w:val="2"/>
          <w:lang w:eastAsia="en-US"/>
        </w:rPr>
        <w:t xml:space="preserve"> podejmuje współpracę</w:t>
      </w:r>
      <w:r>
        <w:rPr>
          <w:kern w:val="2"/>
          <w:lang w:eastAsia="en-US"/>
        </w:rPr>
        <w:t>.</w:t>
      </w: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7DC6574C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51D1EEE3" w14:textId="77777777" w:rsidR="00C96292" w:rsidRPr="00AA723F" w:rsidRDefault="00C96292" w:rsidP="009272B0">
            <w:pPr>
              <w:spacing w:line="360" w:lineRule="auto"/>
              <w:jc w:val="center"/>
              <w:rPr>
                <w:b/>
                <w:bCs/>
                <w:color w:val="2F5496"/>
                <w:kern w:val="2"/>
                <w:lang w:eastAsia="en-US"/>
              </w:rPr>
            </w:pPr>
            <w:bookmarkStart w:id="7" w:name="_Hlk172041849"/>
            <w:r w:rsidRPr="00AA723F">
              <w:rPr>
                <w:b/>
                <w:bCs/>
                <w:color w:val="2F5496"/>
                <w:kern w:val="2"/>
                <w:lang w:eastAsia="en-US"/>
              </w:rPr>
              <w:lastRenderedPageBreak/>
              <w:t>Słownik pojęć</w:t>
            </w:r>
          </w:p>
        </w:tc>
      </w:tr>
      <w:bookmarkEnd w:id="7"/>
    </w:tbl>
    <w:p w14:paraId="3D1000D6" w14:textId="77777777" w:rsidR="00C96292" w:rsidRPr="0033459E" w:rsidRDefault="00C96292" w:rsidP="00C96292">
      <w:pPr>
        <w:spacing w:line="360" w:lineRule="auto"/>
        <w:jc w:val="both"/>
        <w:rPr>
          <w:kern w:val="2"/>
          <w:lang w:eastAsia="en-US"/>
        </w:rPr>
      </w:pPr>
    </w:p>
    <w:p w14:paraId="29FCDFE5" w14:textId="77777777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Ilekroć w Standardach ochrony małoletnich jest mowa o:</w:t>
      </w:r>
    </w:p>
    <w:p w14:paraId="652618F9" w14:textId="77777777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Muzeum</w:t>
      </w:r>
      <w:r w:rsidRPr="0067684D">
        <w:rPr>
          <w:kern w:val="2"/>
          <w:lang w:eastAsia="en-US"/>
        </w:rPr>
        <w:t xml:space="preserve"> – należy przez to rozumieć Muzeum Śląskie w Katowicach, z siedzibą przy ul.  Tadeusza Dobrowolskiego 1, 40-205 Katowice;</w:t>
      </w:r>
    </w:p>
    <w:p w14:paraId="0198FEEC" w14:textId="646A03ED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 xml:space="preserve">Dyrektorze </w:t>
      </w:r>
      <w:r w:rsidRPr="0067684D">
        <w:rPr>
          <w:kern w:val="2"/>
          <w:lang w:eastAsia="en-US"/>
        </w:rPr>
        <w:t xml:space="preserve">– należy przez to rozumieć </w:t>
      </w:r>
      <w:r w:rsidR="00795F10" w:rsidRPr="0067684D">
        <w:rPr>
          <w:kern w:val="2"/>
          <w:lang w:eastAsia="en-US"/>
        </w:rPr>
        <w:t>D</w:t>
      </w:r>
      <w:r w:rsidRPr="0067684D">
        <w:rPr>
          <w:kern w:val="2"/>
          <w:lang w:eastAsia="en-US"/>
        </w:rPr>
        <w:t xml:space="preserve">yrektora Muzeum Śląskiego w Katowicach, </w:t>
      </w:r>
      <w:r w:rsidRPr="0067684D">
        <w:rPr>
          <w:kern w:val="2"/>
          <w:lang w:eastAsia="en-US"/>
        </w:rPr>
        <w:br/>
        <w:t>z siedzibą przy ul. Tadeusza Dobrowolskiego 1, 40-205 Katowice;</w:t>
      </w:r>
    </w:p>
    <w:p w14:paraId="65785DE0" w14:textId="05064A34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Pracowniku</w:t>
      </w:r>
      <w:r w:rsidRPr="0067684D">
        <w:rPr>
          <w:kern w:val="2"/>
          <w:lang w:eastAsia="en-US"/>
        </w:rPr>
        <w:t xml:space="preserve"> – należy przez to rozumieć osobę zatrudnioną na podstawie umowy o pracę, umowy cywilnoprawnej, a także wolontariusza, praktykanta oraz stażystę Muzeum Śląskiego w Katowicach, z siedzibą przy ul. Tadeusza Dobrowolskiego 1, 40-205 Katowice</w:t>
      </w:r>
      <w:r w:rsidR="00795F10" w:rsidRPr="0067684D">
        <w:rPr>
          <w:kern w:val="2"/>
          <w:lang w:eastAsia="en-US"/>
        </w:rPr>
        <w:t>;</w:t>
      </w:r>
    </w:p>
    <w:p w14:paraId="55B658C7" w14:textId="77777777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Małoletnim</w:t>
      </w:r>
      <w:r w:rsidRPr="0067684D">
        <w:rPr>
          <w:kern w:val="2"/>
          <w:lang w:eastAsia="en-US"/>
        </w:rPr>
        <w:t xml:space="preserve"> – należy przez to rozumieć każdą osobę do ukończenia 18. roku życia;</w:t>
      </w:r>
    </w:p>
    <w:p w14:paraId="4F78C001" w14:textId="5D596802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Rodzicu małoletniego</w:t>
      </w:r>
      <w:r w:rsidRPr="0067684D">
        <w:rPr>
          <w:kern w:val="2"/>
          <w:lang w:eastAsia="en-US"/>
        </w:rPr>
        <w:t xml:space="preserve"> – należy przez to rozumieć osobę uprawnioną do reprezentacji małoletniego, w szczególności jego rodzica, opiekuna prawnego lub faktycznego</w:t>
      </w:r>
      <w:r w:rsidR="00F71C86" w:rsidRPr="0067684D">
        <w:rPr>
          <w:kern w:val="2"/>
          <w:lang w:eastAsia="en-US"/>
        </w:rPr>
        <w:t>, rodzica zastępczego</w:t>
      </w:r>
    </w:p>
    <w:p w14:paraId="666ACDEA" w14:textId="49F7FAA1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Zgodzie rodzica małoletniego</w:t>
      </w:r>
      <w:r w:rsidRPr="0067684D">
        <w:rPr>
          <w:kern w:val="2"/>
          <w:lang w:eastAsia="en-US"/>
        </w:rPr>
        <w:t xml:space="preserve"> – należy przez to rozumieć zgodę co najmniej jednego </w:t>
      </w:r>
      <w:r w:rsidRPr="0067684D">
        <w:rPr>
          <w:kern w:val="2"/>
          <w:lang w:eastAsia="en-US"/>
        </w:rPr>
        <w:br/>
        <w:t>z rodziców małoletniego/opiekunów prawnych/faktycznych/rodzica zastępczego;</w:t>
      </w:r>
    </w:p>
    <w:p w14:paraId="2A6A64E6" w14:textId="4956CD87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Krzywdzeniu małoletniego</w:t>
      </w:r>
      <w:r w:rsidRPr="0067684D">
        <w:rPr>
          <w:kern w:val="2"/>
          <w:lang w:eastAsia="en-US"/>
        </w:rPr>
        <w:t xml:space="preserve"> – należy przez to rozumieć popełnienie czynu zabronionego lub czynu karalnego na szkodę małoletniego przez jakąkolwiek osobę, w tym pracownika Muzeum Śląskiego w Katowicach, z siedzibą przy ul. Tadeusza Dobrowolskiego 1, 40-205 Katowice lub zagrożenie dobra małoletniego, w tym jego zaniedbywanie;</w:t>
      </w:r>
    </w:p>
    <w:p w14:paraId="645E86B0" w14:textId="143D3E4A" w:rsidR="0067684D" w:rsidRDefault="00C96292" w:rsidP="00C96292">
      <w:pPr>
        <w:spacing w:line="360" w:lineRule="auto"/>
        <w:jc w:val="both"/>
        <w:rPr>
          <w:b/>
          <w:bCs/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 xml:space="preserve">Osobie odpowiedzialnej za Standardy </w:t>
      </w:r>
      <w:r w:rsidR="00C31051" w:rsidRPr="0067684D">
        <w:rPr>
          <w:b/>
          <w:bCs/>
          <w:kern w:val="2"/>
          <w:lang w:eastAsia="en-US"/>
        </w:rPr>
        <w:t>o</w:t>
      </w:r>
      <w:r w:rsidRPr="0067684D">
        <w:rPr>
          <w:b/>
          <w:bCs/>
          <w:kern w:val="2"/>
          <w:lang w:eastAsia="en-US"/>
        </w:rPr>
        <w:t xml:space="preserve">chrony </w:t>
      </w:r>
      <w:r w:rsidR="00C31051" w:rsidRPr="0067684D">
        <w:rPr>
          <w:b/>
          <w:bCs/>
          <w:kern w:val="2"/>
          <w:lang w:eastAsia="en-US"/>
        </w:rPr>
        <w:t>m</w:t>
      </w:r>
      <w:r w:rsidRPr="0067684D">
        <w:rPr>
          <w:b/>
          <w:bCs/>
          <w:kern w:val="2"/>
          <w:lang w:eastAsia="en-US"/>
        </w:rPr>
        <w:t xml:space="preserve">ałoletnich </w:t>
      </w:r>
      <w:r w:rsidR="00D94A9A" w:rsidRPr="0067684D">
        <w:rPr>
          <w:b/>
          <w:bCs/>
          <w:kern w:val="2"/>
          <w:lang w:eastAsia="en-US"/>
        </w:rPr>
        <w:t xml:space="preserve">w </w:t>
      </w:r>
      <w:r w:rsidR="00027F8B" w:rsidRPr="0067684D">
        <w:rPr>
          <w:b/>
          <w:bCs/>
          <w:kern w:val="2"/>
          <w:lang w:eastAsia="en-US"/>
        </w:rPr>
        <w:t>Muzeum Śląski</w:t>
      </w:r>
      <w:r w:rsidR="00D94A9A" w:rsidRPr="0067684D">
        <w:rPr>
          <w:b/>
          <w:bCs/>
          <w:kern w:val="2"/>
          <w:lang w:eastAsia="en-US"/>
        </w:rPr>
        <w:t>m</w:t>
      </w:r>
      <w:r w:rsidR="00027F8B" w:rsidRPr="0067684D">
        <w:rPr>
          <w:b/>
          <w:bCs/>
          <w:kern w:val="2"/>
          <w:lang w:eastAsia="en-US"/>
        </w:rPr>
        <w:t xml:space="preserve"> w Katowicach </w:t>
      </w:r>
      <w:r w:rsidRPr="0067684D">
        <w:rPr>
          <w:b/>
          <w:bCs/>
          <w:kern w:val="2"/>
          <w:lang w:eastAsia="en-US"/>
        </w:rPr>
        <w:t>przed krzywdzeniem</w:t>
      </w:r>
      <w:r w:rsidRPr="0067684D">
        <w:rPr>
          <w:kern w:val="2"/>
          <w:lang w:eastAsia="en-US"/>
        </w:rPr>
        <w:t xml:space="preserve"> – należy przez to rozumieć wyznaczoną przez Dyrektora Muzeum Śląskiego w Katowicach, z siedzibą przy ul. Tadeusza Dobrowolskiego 1, 40-205 Katowice pracownika sprawującego nadzór nad realizacją Standardów ochrony małoletnich</w:t>
      </w:r>
      <w:r w:rsidR="00C31051" w:rsidRPr="0067684D">
        <w:rPr>
          <w:kern w:val="2"/>
          <w:lang w:eastAsia="en-US"/>
        </w:rPr>
        <w:t xml:space="preserve"> </w:t>
      </w:r>
      <w:r w:rsidR="00D94A9A" w:rsidRPr="0067684D">
        <w:rPr>
          <w:kern w:val="2"/>
          <w:lang w:eastAsia="en-US"/>
        </w:rPr>
        <w:t>w</w:t>
      </w:r>
      <w:r w:rsidR="0067684D">
        <w:rPr>
          <w:kern w:val="2"/>
          <w:lang w:eastAsia="en-US"/>
        </w:rPr>
        <w:t xml:space="preserve"> </w:t>
      </w:r>
      <w:r w:rsidRPr="0067684D">
        <w:rPr>
          <w:kern w:val="2"/>
          <w:lang w:eastAsia="en-US"/>
        </w:rPr>
        <w:t>Muzeum Śląski</w:t>
      </w:r>
      <w:r w:rsidR="00D94A9A" w:rsidRPr="0067684D">
        <w:rPr>
          <w:kern w:val="2"/>
          <w:lang w:eastAsia="en-US"/>
        </w:rPr>
        <w:t>m</w:t>
      </w:r>
      <w:r w:rsidRPr="0067684D">
        <w:rPr>
          <w:kern w:val="2"/>
          <w:lang w:eastAsia="en-US"/>
        </w:rPr>
        <w:t xml:space="preserve"> w Katowicach, z siedzibą przy ul. Tadeusza Dobrowolskiego 1, 40-205 Katowice;</w:t>
      </w:r>
      <w:r w:rsidR="00D94A9A" w:rsidRPr="0067684D">
        <w:rPr>
          <w:b/>
          <w:bCs/>
          <w:kern w:val="2"/>
          <w:lang w:eastAsia="en-US"/>
        </w:rPr>
        <w:t xml:space="preserve"> </w:t>
      </w:r>
    </w:p>
    <w:p w14:paraId="6E4A19AD" w14:textId="676A2103" w:rsidR="00C96292" w:rsidRPr="0067684D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Zespole Interdyscyplinarnym</w:t>
      </w:r>
      <w:r w:rsidRPr="0067684D">
        <w:rPr>
          <w:kern w:val="2"/>
          <w:lang w:eastAsia="en-US"/>
        </w:rPr>
        <w:t xml:space="preserve"> – należy przez to rozumieć zespół interdyscyplinarny do spraw przeciwdziałania przemocy domowej na terenie Gminy</w:t>
      </w:r>
      <w:r w:rsidR="0067684D">
        <w:rPr>
          <w:kern w:val="2"/>
          <w:lang w:eastAsia="en-US"/>
        </w:rPr>
        <w:t xml:space="preserve"> </w:t>
      </w:r>
      <w:r w:rsidRPr="0067684D">
        <w:rPr>
          <w:kern w:val="2"/>
          <w:lang w:eastAsia="en-US"/>
        </w:rPr>
        <w:t>Katowice,</w:t>
      </w:r>
      <w:r w:rsidR="0067684D">
        <w:rPr>
          <w:kern w:val="2"/>
          <w:lang w:eastAsia="en-US"/>
        </w:rPr>
        <w:t xml:space="preserve"> </w:t>
      </w:r>
      <w:r w:rsidRPr="0067684D">
        <w:rPr>
          <w:kern w:val="2"/>
          <w:lang w:eastAsia="en-US"/>
        </w:rPr>
        <w:t>bądź inny – właściwy ze względu na miejsce zamieszkania małoletniego;</w:t>
      </w:r>
    </w:p>
    <w:p w14:paraId="2BC7E92D" w14:textId="1F19FAD8" w:rsidR="00C96292" w:rsidRDefault="00C96292" w:rsidP="00C96292">
      <w:pPr>
        <w:spacing w:line="360" w:lineRule="auto"/>
        <w:jc w:val="both"/>
        <w:rPr>
          <w:kern w:val="2"/>
          <w:lang w:eastAsia="en-US"/>
        </w:rPr>
      </w:pPr>
      <w:r w:rsidRPr="0067684D">
        <w:rPr>
          <w:b/>
          <w:bCs/>
          <w:kern w:val="2"/>
          <w:lang w:eastAsia="en-US"/>
        </w:rPr>
        <w:t>Grupie diagnostyczno-pomocowej</w:t>
      </w:r>
      <w:r w:rsidRPr="0067684D">
        <w:rPr>
          <w:kern w:val="2"/>
          <w:lang w:eastAsia="en-US"/>
        </w:rPr>
        <w:t xml:space="preserve"> </w:t>
      </w:r>
      <w:bookmarkStart w:id="8" w:name="_Hlk173140875"/>
      <w:r w:rsidRPr="0067684D">
        <w:rPr>
          <w:kern w:val="2"/>
          <w:lang w:eastAsia="en-US"/>
        </w:rPr>
        <w:t>–</w:t>
      </w:r>
      <w:bookmarkEnd w:id="8"/>
      <w:r w:rsidRPr="0067684D">
        <w:rPr>
          <w:kern w:val="2"/>
          <w:lang w:eastAsia="en-US"/>
        </w:rPr>
        <w:t xml:space="preserve"> należy przez to rozumieć grupę diagnostyczn</w:t>
      </w:r>
      <w:r w:rsidR="00027F8B" w:rsidRPr="0067684D">
        <w:rPr>
          <w:kern w:val="2"/>
          <w:lang w:eastAsia="en-US"/>
        </w:rPr>
        <w:t>o-</w:t>
      </w:r>
      <w:r w:rsidRPr="0067684D">
        <w:rPr>
          <w:kern w:val="2"/>
          <w:lang w:eastAsia="en-US"/>
        </w:rPr>
        <w:t>pomocową powołaną przez Zespół Interdyscyplinarny do spraw przeciwdziałania przemocy domowej na terenie Gminy Katowice, bądź inną – właściwą ze względu na miejsce zamieszkania małoletniego.</w:t>
      </w:r>
    </w:p>
    <w:p w14:paraId="059168A4" w14:textId="77777777" w:rsidR="0067684D" w:rsidRPr="0067684D" w:rsidRDefault="0067684D" w:rsidP="00C96292">
      <w:pPr>
        <w:spacing w:line="360" w:lineRule="auto"/>
        <w:jc w:val="both"/>
        <w:rPr>
          <w:kern w:val="2"/>
          <w:lang w:eastAsia="en-US"/>
        </w:rPr>
      </w:pP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24C64E41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2F492968" w14:textId="77777777" w:rsidR="00C96292" w:rsidRPr="00AA723F" w:rsidRDefault="00C96292" w:rsidP="009272B0">
            <w:pPr>
              <w:spacing w:after="160" w:line="276" w:lineRule="auto"/>
              <w:jc w:val="center"/>
              <w:rPr>
                <w:b/>
                <w:bCs/>
                <w:kern w:val="2"/>
                <w:lang w:eastAsia="en-US"/>
              </w:rPr>
            </w:pPr>
            <w:bookmarkStart w:id="9" w:name="_Hlk172043320"/>
            <w:r w:rsidRPr="00AA723F">
              <w:rPr>
                <w:b/>
                <w:bCs/>
                <w:color w:val="2F5496"/>
                <w:kern w:val="2"/>
                <w:lang w:eastAsia="en-US"/>
              </w:rPr>
              <w:lastRenderedPageBreak/>
              <w:t>Standardy ochrony małoletnich</w:t>
            </w:r>
          </w:p>
        </w:tc>
      </w:tr>
      <w:bookmarkEnd w:id="9"/>
    </w:tbl>
    <w:p w14:paraId="66B4D46D" w14:textId="77777777" w:rsidR="00C96292" w:rsidRPr="0033459E" w:rsidRDefault="00C96292" w:rsidP="00C96292">
      <w:pPr>
        <w:spacing w:after="160" w:line="276" w:lineRule="auto"/>
        <w:rPr>
          <w:b/>
          <w:bCs/>
          <w:kern w:val="2"/>
          <w:lang w:eastAsia="en-US"/>
        </w:rPr>
      </w:pPr>
    </w:p>
    <w:p w14:paraId="1ADF7979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i/>
          <w:iCs/>
          <w:color w:val="2F5496"/>
          <w:kern w:val="2"/>
          <w:lang w:eastAsia="en-US"/>
        </w:rPr>
      </w:pPr>
      <w:r w:rsidRPr="0033459E">
        <w:rPr>
          <w:b/>
          <w:bCs/>
          <w:i/>
          <w:iCs/>
          <w:color w:val="2F5496"/>
          <w:kern w:val="2"/>
          <w:lang w:eastAsia="en-US"/>
        </w:rPr>
        <w:t>Preambuła</w:t>
      </w:r>
    </w:p>
    <w:p w14:paraId="0A43DB25" w14:textId="16E5EE49" w:rsidR="00C96292" w:rsidRPr="0033459E" w:rsidRDefault="00C96292" w:rsidP="0067684D">
      <w:pPr>
        <w:spacing w:line="360" w:lineRule="auto"/>
        <w:ind w:firstLine="708"/>
        <w:jc w:val="both"/>
        <w:rPr>
          <w:i/>
          <w:iCs/>
          <w:kern w:val="2"/>
          <w:lang w:eastAsia="en-US"/>
        </w:rPr>
      </w:pPr>
      <w:r w:rsidRPr="0033459E">
        <w:rPr>
          <w:i/>
          <w:iCs/>
          <w:kern w:val="2"/>
          <w:lang w:eastAsia="en-US"/>
        </w:rPr>
        <w:t>Zasadą obowiązującą pracowników M</w:t>
      </w:r>
      <w:r>
        <w:rPr>
          <w:i/>
          <w:iCs/>
          <w:kern w:val="2"/>
          <w:lang w:eastAsia="en-US"/>
        </w:rPr>
        <w:t>uzeum Śląskiego w Katowicach</w:t>
      </w:r>
      <w:r w:rsidRPr="0033459E">
        <w:rPr>
          <w:i/>
          <w:iCs/>
          <w:kern w:val="2"/>
          <w:lang w:eastAsia="en-US"/>
        </w:rPr>
        <w:t>, jest podejmowanie działań mających na celu ochronę godności małoletniego i poszanowanie jego praw. Każdy pracownik M</w:t>
      </w:r>
      <w:r>
        <w:rPr>
          <w:i/>
          <w:iCs/>
          <w:kern w:val="2"/>
          <w:lang w:eastAsia="en-US"/>
        </w:rPr>
        <w:t xml:space="preserve">uzeum Śląskiego w Katowicach </w:t>
      </w:r>
      <w:r w:rsidRPr="0033459E">
        <w:rPr>
          <w:i/>
          <w:iCs/>
          <w:kern w:val="2"/>
          <w:lang w:eastAsia="en-US"/>
        </w:rPr>
        <w:t>zobowiązany jest dbać o prawidłowy rozwój małoletnich i przestrzegać zarządzeń oraz procedur określonych w niniejszych Standardach ochrony małoletnich. Pracownicy M</w:t>
      </w:r>
      <w:r>
        <w:rPr>
          <w:i/>
          <w:iCs/>
          <w:kern w:val="2"/>
          <w:lang w:eastAsia="en-US"/>
        </w:rPr>
        <w:t>uzeum Śląskiego w Katowicach</w:t>
      </w:r>
      <w:r w:rsidRPr="0033459E">
        <w:rPr>
          <w:i/>
          <w:iCs/>
          <w:kern w:val="2"/>
          <w:lang w:eastAsia="en-US"/>
        </w:rPr>
        <w:t>, realizując te cele, działają w ramach obowiązującego prawa, przepisów wewnętrznych instytucji oraz swoich kompetencji.</w:t>
      </w:r>
    </w:p>
    <w:p w14:paraId="683AD927" w14:textId="77777777" w:rsidR="00C96292" w:rsidRPr="0033459E" w:rsidRDefault="00C96292" w:rsidP="00C96292">
      <w:pPr>
        <w:spacing w:line="360" w:lineRule="auto"/>
        <w:jc w:val="both"/>
        <w:rPr>
          <w:i/>
          <w:iCs/>
          <w:kern w:val="2"/>
          <w:lang w:eastAsia="en-US"/>
        </w:rPr>
      </w:pPr>
    </w:p>
    <w:p w14:paraId="34A9AEA5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sz w:val="28"/>
          <w:szCs w:val="28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>Rozdział I</w:t>
      </w:r>
      <w:bookmarkStart w:id="10" w:name="_Hlk172021295"/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7B9AD79A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6C9DC4FC" w14:textId="77777777" w:rsidR="00C96292" w:rsidRPr="00AA723F" w:rsidRDefault="00C96292" w:rsidP="009272B0">
            <w:pPr>
              <w:spacing w:after="160" w:line="276" w:lineRule="auto"/>
              <w:jc w:val="center"/>
              <w:rPr>
                <w:b/>
                <w:bCs/>
                <w:kern w:val="2"/>
                <w:lang w:eastAsia="en-US"/>
              </w:rPr>
            </w:pPr>
            <w:bookmarkStart w:id="11" w:name="_Hlk172050206"/>
            <w:bookmarkStart w:id="12" w:name="_Hlk172043354"/>
            <w:r w:rsidRPr="00AA723F">
              <w:rPr>
                <w:b/>
                <w:bCs/>
                <w:color w:val="2F5496"/>
                <w:kern w:val="2"/>
                <w:lang w:eastAsia="en-US"/>
              </w:rPr>
              <w:t>Zasady zapewniające bezpieczne relacj</w:t>
            </w:r>
            <w:r>
              <w:rPr>
                <w:b/>
                <w:bCs/>
                <w:color w:val="2F5496"/>
                <w:kern w:val="2"/>
                <w:lang w:eastAsia="en-US"/>
              </w:rPr>
              <w:t>e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 między małoletnim a pracownikiem, 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br/>
              <w:t>w szczególności zachowania niedozwolone wobec małoletnich</w:t>
            </w:r>
          </w:p>
        </w:tc>
      </w:tr>
      <w:bookmarkEnd w:id="10"/>
      <w:bookmarkEnd w:id="11"/>
    </w:tbl>
    <w:p w14:paraId="7E4E2A0D" w14:textId="77777777" w:rsidR="00C96292" w:rsidRPr="0033459E" w:rsidRDefault="00C96292" w:rsidP="00C96292">
      <w:pPr>
        <w:spacing w:after="160" w:line="276" w:lineRule="auto"/>
        <w:rPr>
          <w:b/>
          <w:bCs/>
          <w:kern w:val="2"/>
          <w:lang w:eastAsia="en-US"/>
        </w:rPr>
      </w:pPr>
    </w:p>
    <w:bookmarkEnd w:id="12"/>
    <w:p w14:paraId="17B01F59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1</w:t>
      </w:r>
    </w:p>
    <w:p w14:paraId="5AAF5F17" w14:textId="77777777" w:rsidR="00C96292" w:rsidRPr="0033459E" w:rsidRDefault="00C96292" w:rsidP="00C96292">
      <w:pPr>
        <w:numPr>
          <w:ilvl w:val="0"/>
          <w:numId w:val="17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Zasadą, której przestrzeganie jest wymagane od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w odniesieniu do wszystkich czynności jest działanie dla dobra małoletniego i w jego najlepszym interesie. </w:t>
      </w:r>
    </w:p>
    <w:p w14:paraId="14DFD352" w14:textId="77777777" w:rsidR="00C96292" w:rsidRPr="0033459E" w:rsidRDefault="00C96292" w:rsidP="00C96292">
      <w:pPr>
        <w:numPr>
          <w:ilvl w:val="0"/>
          <w:numId w:val="17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Pracownicy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traktują małoletniego z szacunkiem oraz uwzględniają jego godność </w:t>
      </w:r>
      <w:r w:rsidRPr="0033459E">
        <w:rPr>
          <w:kern w:val="2"/>
          <w:lang w:eastAsia="en-US"/>
        </w:rPr>
        <w:br/>
        <w:t xml:space="preserve">i potrzeby. </w:t>
      </w:r>
    </w:p>
    <w:p w14:paraId="69BA9BB9" w14:textId="77777777" w:rsidR="00C96292" w:rsidRPr="0033459E" w:rsidRDefault="00C96292" w:rsidP="00C96292">
      <w:pPr>
        <w:numPr>
          <w:ilvl w:val="0"/>
          <w:numId w:val="17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Pracownicy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działają w ramach obowiązującego prawa, przepisów wewnętrznych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oraz swoich kompetencji.</w:t>
      </w:r>
    </w:p>
    <w:p w14:paraId="36F4E51E" w14:textId="5B520026" w:rsidR="00C96292" w:rsidRPr="0067684D" w:rsidRDefault="00C96292" w:rsidP="00C96292">
      <w:pPr>
        <w:numPr>
          <w:ilvl w:val="0"/>
          <w:numId w:val="17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Niedopuszczalne jest podejmowanie jakichkolwiek czynności niedozwolonych określonych w niniejszy</w:t>
      </w:r>
      <w:r w:rsidR="00027F8B">
        <w:rPr>
          <w:kern w:val="2"/>
          <w:lang w:eastAsia="en-US"/>
        </w:rPr>
        <w:t>ch</w:t>
      </w:r>
      <w:r w:rsidRPr="0033459E">
        <w:rPr>
          <w:kern w:val="2"/>
          <w:lang w:eastAsia="en-US"/>
        </w:rPr>
        <w:t xml:space="preserve"> Standard</w:t>
      </w:r>
      <w:r w:rsidR="00027F8B">
        <w:rPr>
          <w:kern w:val="2"/>
          <w:lang w:eastAsia="en-US"/>
        </w:rPr>
        <w:t>ach ochrony ma</w:t>
      </w:r>
      <w:r w:rsidR="00C31051">
        <w:rPr>
          <w:kern w:val="2"/>
          <w:lang w:eastAsia="en-US"/>
        </w:rPr>
        <w:t>ł</w:t>
      </w:r>
      <w:r w:rsidR="00027F8B">
        <w:rPr>
          <w:kern w:val="2"/>
          <w:lang w:eastAsia="en-US"/>
        </w:rPr>
        <w:t>oletnich</w:t>
      </w:r>
      <w:r w:rsidRPr="0033459E">
        <w:rPr>
          <w:kern w:val="2"/>
          <w:lang w:eastAsia="en-US"/>
        </w:rPr>
        <w:t xml:space="preserve"> oraz w jakiejkolwiek formie.</w:t>
      </w:r>
    </w:p>
    <w:p w14:paraId="2BB41FA0" w14:textId="77777777" w:rsidR="00F71C86" w:rsidRPr="0033459E" w:rsidRDefault="00F71C86" w:rsidP="0067684D">
      <w:pPr>
        <w:spacing w:after="160" w:line="360" w:lineRule="auto"/>
        <w:ind w:left="360"/>
        <w:contextualSpacing/>
        <w:jc w:val="both"/>
        <w:rPr>
          <w:b/>
          <w:bCs/>
          <w:kern w:val="2"/>
          <w:lang w:eastAsia="en-US"/>
        </w:rPr>
      </w:pPr>
    </w:p>
    <w:p w14:paraId="6C0692BA" w14:textId="77777777" w:rsidR="00C96292" w:rsidRPr="0033459E" w:rsidRDefault="00C96292" w:rsidP="00C96292">
      <w:pPr>
        <w:spacing w:after="160" w:line="276" w:lineRule="auto"/>
        <w:ind w:left="141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2</w:t>
      </w:r>
    </w:p>
    <w:p w14:paraId="5337D9D0" w14:textId="77777777" w:rsidR="00C96292" w:rsidRPr="0033459E" w:rsidRDefault="00C96292" w:rsidP="00C96292">
      <w:pPr>
        <w:numPr>
          <w:ilvl w:val="0"/>
          <w:numId w:val="18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Osoby wymienione w §1 obowiązane są do utrzymywania profesjonalnej relacji </w:t>
      </w:r>
      <w:r w:rsidRPr="0033459E">
        <w:rPr>
          <w:kern w:val="2"/>
          <w:lang w:eastAsia="en-US"/>
        </w:rPr>
        <w:br/>
        <w:t xml:space="preserve">z małoletnimi i każdorazowego rozważenia, czy reakcja, komunikat bądź działanie wobec małoletniego są adekwatne do sytuacji, bezpieczne, uzasadnione i sprawiedliwe. </w:t>
      </w:r>
    </w:p>
    <w:p w14:paraId="20ABDE4D" w14:textId="73DCA15F" w:rsidR="00C96292" w:rsidRPr="0033459E" w:rsidRDefault="00C96292" w:rsidP="00C96292">
      <w:pPr>
        <w:numPr>
          <w:ilvl w:val="0"/>
          <w:numId w:val="18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Osoby wymienione w §1 obowiązane są do działania w sposób otwarty i przejrzysty dla innych, aby zminimalizować ryzyko błędnej interpretacji własnego zachowania.</w:t>
      </w:r>
    </w:p>
    <w:p w14:paraId="7C7BEC5D" w14:textId="77777777" w:rsidR="00C96292" w:rsidRPr="0033459E" w:rsidRDefault="00C96292" w:rsidP="00C96292">
      <w:pPr>
        <w:spacing w:after="160" w:line="360" w:lineRule="auto"/>
        <w:ind w:left="360"/>
        <w:contextualSpacing/>
        <w:jc w:val="both"/>
        <w:rPr>
          <w:kern w:val="2"/>
          <w:lang w:eastAsia="en-US"/>
        </w:rPr>
      </w:pPr>
    </w:p>
    <w:p w14:paraId="3E8E423B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3</w:t>
      </w:r>
    </w:p>
    <w:p w14:paraId="728FACD8" w14:textId="77777777" w:rsidR="00C96292" w:rsidRPr="0033459E" w:rsidRDefault="00C96292" w:rsidP="00C96292">
      <w:pPr>
        <w:numPr>
          <w:ilvl w:val="0"/>
          <w:numId w:val="42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 komunikacji z małoletnimi pracownicy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zachowują cierpliwość i szacunek.</w:t>
      </w:r>
    </w:p>
    <w:p w14:paraId="0CE6CB64" w14:textId="77777777" w:rsidR="00C96292" w:rsidRPr="0033459E" w:rsidRDefault="00C96292" w:rsidP="00C96292">
      <w:pPr>
        <w:numPr>
          <w:ilvl w:val="0"/>
          <w:numId w:val="42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lastRenderedPageBreak/>
        <w:t>Pracownicy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słuchają uważnie małoletniego i udzielają mu odpowiedzi adekwatnych do jego wieku i danej sytuacji.</w:t>
      </w:r>
    </w:p>
    <w:p w14:paraId="6AC73AAC" w14:textId="7227A51B" w:rsidR="00F71C86" w:rsidRDefault="00C96292" w:rsidP="00F71C86">
      <w:pPr>
        <w:numPr>
          <w:ilvl w:val="0"/>
          <w:numId w:val="42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 komunikacji z małoletnim pracownicy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nie mogą zawstydzać, upokarzać, lekceważyć i obrażać małoletniego</w:t>
      </w:r>
      <w:r w:rsidR="00027F8B">
        <w:rPr>
          <w:kern w:val="2"/>
          <w:lang w:eastAsia="en-US"/>
        </w:rPr>
        <w:t xml:space="preserve">, </w:t>
      </w:r>
      <w:r w:rsidRPr="0033459E">
        <w:rPr>
          <w:kern w:val="2"/>
          <w:lang w:eastAsia="en-US"/>
        </w:rPr>
        <w:t>nie mogą krzyczeć na małoletniego w sytuacji innej niż wynikająca z zagrożenia bezpieczeństwa wobec małoletniego lub innych osób.</w:t>
      </w:r>
    </w:p>
    <w:p w14:paraId="2C5B1ECB" w14:textId="77777777" w:rsidR="00F71C86" w:rsidRPr="00F71C86" w:rsidRDefault="00F71C86" w:rsidP="0067684D">
      <w:pPr>
        <w:spacing w:after="160" w:line="360" w:lineRule="auto"/>
        <w:contextualSpacing/>
        <w:jc w:val="both"/>
        <w:rPr>
          <w:kern w:val="2"/>
          <w:lang w:eastAsia="en-US"/>
        </w:rPr>
      </w:pPr>
    </w:p>
    <w:p w14:paraId="08C1B81A" w14:textId="77777777" w:rsidR="00C96292" w:rsidRPr="0033459E" w:rsidRDefault="00C96292" w:rsidP="00C96292">
      <w:pPr>
        <w:spacing w:after="160" w:line="276" w:lineRule="auto"/>
        <w:ind w:left="785"/>
        <w:contextualSpacing/>
        <w:rPr>
          <w:b/>
          <w:bCs/>
          <w:color w:val="2F5496"/>
          <w:kern w:val="2"/>
          <w:lang w:eastAsia="en-US"/>
        </w:rPr>
      </w:pPr>
      <w:r w:rsidRPr="0033459E">
        <w:rPr>
          <w:b/>
          <w:bCs/>
          <w:color w:val="2F5496"/>
          <w:kern w:val="2"/>
          <w:lang w:eastAsia="en-US"/>
        </w:rPr>
        <w:t xml:space="preserve">                                                              </w:t>
      </w:r>
      <w:r w:rsidRPr="0033459E">
        <w:rPr>
          <w:b/>
          <w:bCs/>
          <w:kern w:val="2"/>
          <w:lang w:eastAsia="en-US"/>
        </w:rPr>
        <w:t>§ 4</w:t>
      </w:r>
    </w:p>
    <w:p w14:paraId="0AC0617D" w14:textId="77777777" w:rsidR="00C96292" w:rsidRPr="0033459E" w:rsidRDefault="00C96292" w:rsidP="00C96292">
      <w:pPr>
        <w:spacing w:after="160" w:line="276" w:lineRule="auto"/>
        <w:ind w:left="785"/>
        <w:contextualSpacing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 xml:space="preserve">                   </w:t>
      </w:r>
    </w:p>
    <w:p w14:paraId="1168BA0D" w14:textId="7806B8B2" w:rsidR="00C96292" w:rsidRPr="0033459E" w:rsidRDefault="00C96292" w:rsidP="00C96292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 wolno ujawniać informacji wrażliwych dotyczących małoletniego wobec osób nieuprawnionych, w tym wobec innych małoletnich</w:t>
      </w:r>
      <w:r w:rsidR="00027F8B">
        <w:rPr>
          <w:kern w:val="2"/>
          <w:lang w:eastAsia="en-US"/>
        </w:rPr>
        <w:t>.</w:t>
      </w:r>
      <w:r w:rsidRPr="0033459E">
        <w:rPr>
          <w:kern w:val="2"/>
          <w:lang w:eastAsia="en-US"/>
        </w:rPr>
        <w:t xml:space="preserve"> </w:t>
      </w:r>
      <w:r w:rsidR="00027F8B">
        <w:rPr>
          <w:kern w:val="2"/>
          <w:lang w:eastAsia="en-US"/>
        </w:rPr>
        <w:t>O</w:t>
      </w:r>
      <w:r w:rsidRPr="0033459E">
        <w:rPr>
          <w:kern w:val="2"/>
          <w:lang w:eastAsia="en-US"/>
        </w:rPr>
        <w:t>bejmuje to wizerunek małoletniego, informacje o jego sytuacji rodzinnej, ekonomicznej, medycznej, opiekuńczej i prawnej.</w:t>
      </w:r>
    </w:p>
    <w:p w14:paraId="79B63CB1" w14:textId="34E88C5C" w:rsidR="00C96292" w:rsidRPr="0033459E" w:rsidRDefault="00C96292" w:rsidP="00C96292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 wolno zachowywać się w obecności małoletn</w:t>
      </w:r>
      <w:r>
        <w:rPr>
          <w:kern w:val="2"/>
          <w:lang w:eastAsia="en-US"/>
        </w:rPr>
        <w:t>iego</w:t>
      </w:r>
      <w:r w:rsidRPr="0033459E">
        <w:rPr>
          <w:kern w:val="2"/>
          <w:lang w:eastAsia="en-US"/>
        </w:rPr>
        <w:t xml:space="preserve"> w sposób niestosowny</w:t>
      </w:r>
      <w:r w:rsidR="00027F8B">
        <w:rPr>
          <w:kern w:val="2"/>
          <w:lang w:eastAsia="en-US"/>
        </w:rPr>
        <w:t>. O</w:t>
      </w:r>
      <w:r w:rsidRPr="0033459E">
        <w:rPr>
          <w:kern w:val="2"/>
          <w:lang w:eastAsia="en-US"/>
        </w:rPr>
        <w:t>bejmuje to używanie wulgarnych słów, gestów i żartów, czynienie obraźliwych uwag, nawiązywanie w wypowiedziach do aktywności bądź atrakcyjności seksualnej oraz wykorzystywanie wobec małoletniego relacji władzy lub przewagi fizycznej (zastraszanie, przymuszanie, groźby).</w:t>
      </w:r>
    </w:p>
    <w:p w14:paraId="5F434670" w14:textId="77777777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 jest dozwolone utrwalanie wizerunku małoletniego dla celów prywatnych poprzez filmowanie, nagrywanie głosu, fotografowanie. Zakaz ten obejmuje także umożliwienia utrwalenia wizerunków małoletnich osobom trzecim. Wyjątkiem jest utrwalanie wizerunku na potrzeby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, na podstawie stosownej zgody rodzica małoletniego.</w:t>
      </w:r>
    </w:p>
    <w:p w14:paraId="32F22582" w14:textId="77777777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Nie jest dozwolone proponowanie małoletniemu alkoholu, wyrobów tytoniowych ani nielegalnych substancji, jak również używanie ich w obecności małoletniego. </w:t>
      </w:r>
    </w:p>
    <w:p w14:paraId="0E95B882" w14:textId="2995021B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 jest dozwolone nawiązywanie z małoletnim jakichkolwiek relacji romantyczn</w:t>
      </w:r>
      <w:r w:rsidR="00F71C86">
        <w:rPr>
          <w:kern w:val="2"/>
          <w:lang w:eastAsia="en-US"/>
        </w:rPr>
        <w:t>ych</w:t>
      </w:r>
      <w:r w:rsidRPr="0033459E">
        <w:rPr>
          <w:kern w:val="2"/>
          <w:lang w:eastAsia="en-US"/>
        </w:rPr>
        <w:t xml:space="preserve"> lub seksualn</w:t>
      </w:r>
      <w:r w:rsidR="00F71C86">
        <w:rPr>
          <w:kern w:val="2"/>
          <w:lang w:eastAsia="en-US"/>
        </w:rPr>
        <w:t>ych</w:t>
      </w:r>
      <w:r w:rsidRPr="0033459E">
        <w:rPr>
          <w:kern w:val="2"/>
          <w:lang w:eastAsia="en-US"/>
        </w:rPr>
        <w:t xml:space="preserve">, lub mogących zostać uznane za posiadające takie właściwości. Obejmuje to także seksualne komentarze, żarty, gesty oraz udostępnianie małoletniemu treści erotycznych </w:t>
      </w:r>
      <w:r w:rsidR="00F71C86">
        <w:rPr>
          <w:kern w:val="2"/>
          <w:lang w:eastAsia="en-US"/>
        </w:rPr>
        <w:t>lub</w:t>
      </w:r>
      <w:r w:rsidRPr="0033459E">
        <w:rPr>
          <w:kern w:val="2"/>
          <w:lang w:eastAsia="en-US"/>
        </w:rPr>
        <w:t xml:space="preserve"> pornograficznych.</w:t>
      </w:r>
    </w:p>
    <w:p w14:paraId="20D40342" w14:textId="1A472CDE" w:rsidR="00C96292" w:rsidRPr="00F00A50" w:rsidRDefault="00F71C86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>
        <w:rPr>
          <w:kern w:val="2"/>
          <w:lang w:eastAsia="en-US"/>
        </w:rPr>
        <w:t>Należy szanować</w:t>
      </w:r>
      <w:r w:rsidR="00C96292" w:rsidRPr="0033459E">
        <w:rPr>
          <w:kern w:val="2"/>
          <w:lang w:eastAsia="en-US"/>
        </w:rPr>
        <w:t xml:space="preserve"> prawo małoletniego do prywatności</w:t>
      </w:r>
      <w:r w:rsidR="00027F8B">
        <w:rPr>
          <w:kern w:val="2"/>
          <w:lang w:eastAsia="en-US"/>
        </w:rPr>
        <w:t>. J</w:t>
      </w:r>
      <w:r w:rsidR="00C96292" w:rsidRPr="0033459E">
        <w:rPr>
          <w:kern w:val="2"/>
          <w:lang w:eastAsia="en-US"/>
        </w:rPr>
        <w:t xml:space="preserve">eśli konieczne jest odstąpienie od zasady poufności, aby chronić małoletniego, </w:t>
      </w:r>
      <w:r>
        <w:rPr>
          <w:kern w:val="2"/>
          <w:lang w:eastAsia="en-US"/>
        </w:rPr>
        <w:t>należy mu to niezwłocznie</w:t>
      </w:r>
      <w:r w:rsidR="0067684D">
        <w:rPr>
          <w:kern w:val="2"/>
          <w:lang w:eastAsia="en-US"/>
        </w:rPr>
        <w:t xml:space="preserve"> </w:t>
      </w:r>
      <w:r>
        <w:rPr>
          <w:kern w:val="2"/>
          <w:lang w:eastAsia="en-US"/>
        </w:rPr>
        <w:t>wyjaśnić</w:t>
      </w:r>
      <w:r w:rsidR="00C96292" w:rsidRPr="0033459E">
        <w:rPr>
          <w:kern w:val="2"/>
          <w:lang w:eastAsia="en-US"/>
        </w:rPr>
        <w:t>.</w:t>
      </w:r>
    </w:p>
    <w:p w14:paraId="7E3393C9" w14:textId="3C37E215" w:rsidR="00C96292" w:rsidRPr="00F00A50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 jest dozwolone utrzymywanie kontaktów towarzyskich z małoletnimi, którzy korzystają z oferty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za pośrednictwem szeroko rozumianych sieci komputerowych i zewnętrznych aplikacji. Dopuszczalną formą komunikacji </w:t>
      </w:r>
      <w:r w:rsidRPr="0033459E">
        <w:rPr>
          <w:kern w:val="2"/>
          <w:lang w:eastAsia="en-US"/>
        </w:rPr>
        <w:br/>
        <w:t>z małoletnimi i ich rodzicami są kanały służbowe.</w:t>
      </w:r>
    </w:p>
    <w:p w14:paraId="1BB98C25" w14:textId="532550EE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Każde przemocowe działanie wobec małoletniego jest niedopuszczalne. Istnieją jednak sytuacje, w których fizyczny kontakt z małoletnim może być stosowny i spełnia zasady </w:t>
      </w:r>
      <w:r w:rsidRPr="0033459E">
        <w:rPr>
          <w:kern w:val="2"/>
          <w:lang w:eastAsia="en-US"/>
        </w:rPr>
        <w:lastRenderedPageBreak/>
        <w:t xml:space="preserve">bezpiecznego kontaktu </w:t>
      </w:r>
      <w:bookmarkStart w:id="13" w:name="_Hlk173308008"/>
      <w:r w:rsidRPr="0033459E">
        <w:rPr>
          <w:kern w:val="2"/>
          <w:lang w:eastAsia="en-US"/>
        </w:rPr>
        <w:t>–</w:t>
      </w:r>
      <w:bookmarkEnd w:id="13"/>
      <w:r w:rsidRPr="0033459E">
        <w:rPr>
          <w:kern w:val="2"/>
          <w:lang w:eastAsia="en-US"/>
        </w:rPr>
        <w:t xml:space="preserve"> jest odpowiedzią na potrzeby małoletniego w danym momencie, uwzględnia wiek małoletniego, etap rozwojowy, płeć, kontekst kulturowy </w:t>
      </w:r>
      <w:r w:rsidRPr="0033459E">
        <w:rPr>
          <w:kern w:val="2"/>
          <w:lang w:eastAsia="en-US"/>
        </w:rPr>
        <w:br/>
        <w:t xml:space="preserve">i sytuacyjny. Nie można jednak wyznaczyć uniwersalnej stosowności każdego takiego kontaktu fizycznego, ponieważ zachowanie odpowiednie wobec jednego małoletniego może być nieodpowiednie wobec innego. </w:t>
      </w:r>
      <w:r w:rsidR="008E1F92">
        <w:rPr>
          <w:kern w:val="2"/>
          <w:lang w:eastAsia="en-US"/>
        </w:rPr>
        <w:t>Pracownik Muzeum ma obowiązek</w:t>
      </w:r>
      <w:r w:rsidRPr="0033459E">
        <w:rPr>
          <w:kern w:val="2"/>
          <w:lang w:eastAsia="en-US"/>
        </w:rPr>
        <w:t xml:space="preserve"> zawsze </w:t>
      </w:r>
      <w:r w:rsidR="008E1F92">
        <w:rPr>
          <w:kern w:val="2"/>
          <w:lang w:eastAsia="en-US"/>
        </w:rPr>
        <w:t xml:space="preserve">kierować się </w:t>
      </w:r>
      <w:r w:rsidRPr="0033459E">
        <w:rPr>
          <w:kern w:val="2"/>
          <w:lang w:eastAsia="en-US"/>
        </w:rPr>
        <w:t xml:space="preserve">swoim profesjonalnym osądem, słuchając, obserwując i odnotowując reakcję małoletniego, pytając </w:t>
      </w:r>
      <w:r w:rsidRPr="0067684D">
        <w:rPr>
          <w:kern w:val="2"/>
          <w:lang w:eastAsia="en-US"/>
        </w:rPr>
        <w:t>go</w:t>
      </w:r>
      <w:r w:rsidR="0067684D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o zgodę na kontakt fizyczny (np. przytulenie).</w:t>
      </w:r>
    </w:p>
    <w:p w14:paraId="38422050" w14:textId="77777777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Nie wolno bić, szturchać, popychać ani w jakikolwiek sposób naruszać integralności fizycznej małoletniego. </w:t>
      </w:r>
    </w:p>
    <w:p w14:paraId="5BDE71BB" w14:textId="77777777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Nie wolno dotykać małoletniego w sposób, który może być uznany za nieprzyzwoity lub niestosowny.</w:t>
      </w:r>
    </w:p>
    <w:p w14:paraId="7FBDF682" w14:textId="2644C6B0" w:rsidR="00C96292" w:rsidRPr="0033459E" w:rsidRDefault="00C962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Kontakt fizyczny z małoletnim nigdy nie może być niejawny bądź ukrywany, wiązać się z jakąkolwiek gratyfikacją</w:t>
      </w:r>
      <w:r w:rsidR="008E1F92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ani wynikać z relacji władzy. </w:t>
      </w:r>
    </w:p>
    <w:p w14:paraId="3E13A451" w14:textId="39648C74" w:rsidR="00C96292" w:rsidRPr="00C96292" w:rsidRDefault="008E1F92" w:rsidP="0067684D">
      <w:pPr>
        <w:numPr>
          <w:ilvl w:val="0"/>
          <w:numId w:val="19"/>
        </w:numPr>
        <w:spacing w:after="160" w:line="360" w:lineRule="auto"/>
        <w:contextualSpacing/>
        <w:jc w:val="both"/>
        <w:rPr>
          <w:b/>
          <w:bCs/>
          <w:kern w:val="2"/>
          <w:sz w:val="28"/>
          <w:szCs w:val="28"/>
          <w:lang w:eastAsia="en-US"/>
        </w:rPr>
      </w:pPr>
      <w:r>
        <w:rPr>
          <w:kern w:val="2"/>
          <w:lang w:eastAsia="en-US"/>
        </w:rPr>
        <w:t xml:space="preserve"> </w:t>
      </w:r>
      <w:r w:rsidR="00C96292" w:rsidRPr="00C96292">
        <w:rPr>
          <w:kern w:val="2"/>
          <w:lang w:eastAsia="en-US"/>
        </w:rPr>
        <w:t xml:space="preserve">Przy podejmowaniu kontaktu z małoletnim z niepełnosprawnością lub specjalnymi potrzebami edukacyjnymi, uwzględnia się w sposób szczególny tę kwestię. </w:t>
      </w:r>
      <w:r w:rsidR="00C96292" w:rsidRPr="00C96292">
        <w:rPr>
          <w:kern w:val="2"/>
          <w:lang w:eastAsia="en-US"/>
        </w:rPr>
        <w:br/>
      </w:r>
      <w:r w:rsidR="00C96292" w:rsidRPr="00C96292">
        <w:rPr>
          <w:b/>
          <w:bCs/>
          <w:kern w:val="2"/>
          <w:sz w:val="28"/>
          <w:szCs w:val="28"/>
          <w:lang w:eastAsia="en-US"/>
        </w:rPr>
        <w:t xml:space="preserve">                                 </w:t>
      </w:r>
    </w:p>
    <w:p w14:paraId="12938A26" w14:textId="77777777" w:rsidR="00C96292" w:rsidRPr="0033459E" w:rsidRDefault="00C96292" w:rsidP="00C96292">
      <w:pPr>
        <w:spacing w:after="160" w:line="276" w:lineRule="auto"/>
        <w:ind w:left="644"/>
        <w:contextualSpacing/>
        <w:rPr>
          <w:b/>
          <w:bCs/>
          <w:kern w:val="2"/>
          <w:sz w:val="28"/>
          <w:szCs w:val="28"/>
          <w:lang w:eastAsia="en-US"/>
        </w:rPr>
      </w:pPr>
    </w:p>
    <w:p w14:paraId="64C7C1B7" w14:textId="1481DF89" w:rsidR="00C96292" w:rsidRPr="0033459E" w:rsidRDefault="00C96292" w:rsidP="00C96292">
      <w:pPr>
        <w:spacing w:after="160" w:line="276" w:lineRule="auto"/>
        <w:ind w:left="644"/>
        <w:contextualSpacing/>
        <w:rPr>
          <w:b/>
          <w:bCs/>
          <w:kern w:val="2"/>
          <w:sz w:val="28"/>
          <w:szCs w:val="28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 xml:space="preserve">                                           Rozdział II</w:t>
      </w:r>
    </w:p>
    <w:p w14:paraId="5E5F6424" w14:textId="77777777" w:rsidR="00C96292" w:rsidRPr="0033459E" w:rsidRDefault="00C96292" w:rsidP="00C96292">
      <w:pPr>
        <w:spacing w:after="160" w:line="276" w:lineRule="auto"/>
        <w:ind w:left="644"/>
        <w:contextualSpacing/>
        <w:rPr>
          <w:b/>
          <w:bCs/>
          <w:kern w:val="2"/>
          <w:sz w:val="28"/>
          <w:szCs w:val="28"/>
          <w:lang w:eastAsia="en-US"/>
        </w:rPr>
      </w:pP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4C419F0E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0C91B10B" w14:textId="77777777" w:rsidR="00C96292" w:rsidRPr="00AA723F" w:rsidRDefault="00C96292" w:rsidP="009272B0">
            <w:pPr>
              <w:spacing w:after="160" w:line="276" w:lineRule="auto"/>
              <w:jc w:val="center"/>
              <w:rPr>
                <w:b/>
                <w:bCs/>
                <w:kern w:val="2"/>
                <w:lang w:eastAsia="en-US"/>
              </w:rPr>
            </w:pPr>
            <w:r w:rsidRPr="00AA723F">
              <w:rPr>
                <w:b/>
                <w:bCs/>
                <w:color w:val="2F5496"/>
                <w:kern w:val="2"/>
                <w:lang w:eastAsia="en-US"/>
              </w:rPr>
              <w:t>Zasady i procedury podejmowania interwencji w sytuacji podejrzenia krzywdzenia lub posiadania informacji o krzywdzeniu małoletniego</w:t>
            </w:r>
          </w:p>
        </w:tc>
      </w:tr>
    </w:tbl>
    <w:p w14:paraId="0C7FAE70" w14:textId="77777777" w:rsidR="00C96292" w:rsidRPr="0033459E" w:rsidRDefault="00C96292" w:rsidP="00C96292">
      <w:pPr>
        <w:spacing w:after="160" w:line="276" w:lineRule="auto"/>
        <w:rPr>
          <w:b/>
          <w:bCs/>
          <w:kern w:val="2"/>
          <w:lang w:eastAsia="en-US"/>
        </w:rPr>
      </w:pPr>
    </w:p>
    <w:p w14:paraId="1953A3B4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5</w:t>
      </w:r>
    </w:p>
    <w:p w14:paraId="38BBFFE4" w14:textId="77777777" w:rsidR="00C96292" w:rsidRPr="0033459E" w:rsidRDefault="00C96292" w:rsidP="00C96292">
      <w:pPr>
        <w:numPr>
          <w:ilvl w:val="0"/>
          <w:numId w:val="43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Pracownicy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zwracają szczególną uwagę na występowanie w zachowaniu małoletniego sygnałów świadczących o krzywdzeniu, w szczególności o możliwości popełnienia przestępstwa przeciwko wolności seksualnej i obyczajności na szkodę małoletniego.</w:t>
      </w:r>
    </w:p>
    <w:p w14:paraId="1F549CF4" w14:textId="77777777" w:rsidR="00C96292" w:rsidRPr="0033459E" w:rsidRDefault="00C96292" w:rsidP="00C96292">
      <w:pPr>
        <w:numPr>
          <w:ilvl w:val="0"/>
          <w:numId w:val="43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Zgodnie z art. 304 § 2 ustawy z dnia 6 czerwca 1997 r. Kodeks postępowania karnego</w:t>
      </w:r>
    </w:p>
    <w:p w14:paraId="0C160F4A" w14:textId="22C0BE2C" w:rsidR="00C96292" w:rsidRPr="00322B1B" w:rsidRDefault="00C96292" w:rsidP="00C96292">
      <w:pPr>
        <w:spacing w:after="160" w:line="360" w:lineRule="auto"/>
        <w:ind w:left="720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instytucje państwowe i samorządowe, które w związku ze swą działalnością dowiedziały się o popełnieniu przestępstwa ściganego z urzędu, są obowiązane niezwłocznie zawiadomić o tym </w:t>
      </w:r>
      <w:r w:rsidR="008E1F92">
        <w:rPr>
          <w:kern w:val="2"/>
          <w:lang w:eastAsia="en-US"/>
        </w:rPr>
        <w:t>właściwe organ</w:t>
      </w:r>
      <w:r w:rsidR="00CA10A6">
        <w:rPr>
          <w:kern w:val="2"/>
          <w:lang w:eastAsia="en-US"/>
        </w:rPr>
        <w:t>y</w:t>
      </w:r>
      <w:r w:rsidR="008E1F92">
        <w:rPr>
          <w:kern w:val="2"/>
          <w:lang w:eastAsia="en-US"/>
        </w:rPr>
        <w:t xml:space="preserve"> ścigania</w:t>
      </w:r>
      <w:r w:rsidRPr="0033459E">
        <w:rPr>
          <w:kern w:val="2"/>
          <w:lang w:eastAsia="en-US"/>
        </w:rPr>
        <w:t xml:space="preserve"> oraz przedsięwziąć niezbędne czynności do czasu przybycia organu powołanego do ścigania przestępstw lub do czasu wydania przez ten organ stosownego zarządzenia, aby nie dopuścić do zatarcia śladów i dowodów przestępstwa.</w:t>
      </w:r>
      <w:bookmarkStart w:id="14" w:name="_Hlk155102182"/>
    </w:p>
    <w:p w14:paraId="45554AC5" w14:textId="77777777" w:rsidR="00C96292" w:rsidRPr="0033459E" w:rsidRDefault="00C96292" w:rsidP="00C96292">
      <w:pPr>
        <w:numPr>
          <w:ilvl w:val="0"/>
          <w:numId w:val="43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lastRenderedPageBreak/>
        <w:t>Pracownicy</w:t>
      </w:r>
      <w:r>
        <w:rPr>
          <w:kern w:val="2"/>
          <w:lang w:eastAsia="en-US"/>
        </w:rPr>
        <w:t xml:space="preserve"> Muzeum </w:t>
      </w:r>
      <w:r w:rsidRPr="0033459E">
        <w:rPr>
          <w:kern w:val="2"/>
          <w:lang w:eastAsia="en-US"/>
        </w:rPr>
        <w:t>zobowiązani</w:t>
      </w:r>
      <w:r>
        <w:rPr>
          <w:kern w:val="2"/>
          <w:lang w:eastAsia="en-US"/>
        </w:rPr>
        <w:t xml:space="preserve"> są</w:t>
      </w:r>
      <w:r w:rsidRPr="0033459E">
        <w:rPr>
          <w:kern w:val="2"/>
          <w:lang w:eastAsia="en-US"/>
        </w:rPr>
        <w:t xml:space="preserve"> do zwracania uwagi przede wszystkim na następujące rodzaje i formy krzywdzenia małoletnich:</w:t>
      </w:r>
    </w:p>
    <w:p w14:paraId="74224CF1" w14:textId="574C616B" w:rsidR="00C96292" w:rsidRPr="0033459E" w:rsidRDefault="00C96292" w:rsidP="00C96292">
      <w:pPr>
        <w:numPr>
          <w:ilvl w:val="0"/>
          <w:numId w:val="4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przemoc fizyczn</w:t>
      </w:r>
      <w:r>
        <w:rPr>
          <w:kern w:val="2"/>
          <w:lang w:eastAsia="en-US"/>
        </w:rPr>
        <w:t>a</w:t>
      </w:r>
      <w:r w:rsidRPr="0033459E">
        <w:rPr>
          <w:kern w:val="2"/>
          <w:lang w:eastAsia="en-US"/>
        </w:rPr>
        <w:t xml:space="preserve"> – to wszelkie celowe, intencjonalne działania wobec małoletniego powodujące urazy na jego ciele np.: bicie, szarpanie, popychanie, rzucanie przedmiotami, itp.; przemocą będzie również bicie małoletniego „dla jego dobra", „żeby się lepiej uczyło", „żeby się słuchało", „żeby posprzątało”</w:t>
      </w:r>
      <w:r>
        <w:rPr>
          <w:kern w:val="2"/>
          <w:lang w:eastAsia="en-US"/>
        </w:rPr>
        <w:t xml:space="preserve">, </w:t>
      </w:r>
      <w:r w:rsidRPr="0067684D">
        <w:rPr>
          <w:kern w:val="2"/>
          <w:lang w:eastAsia="en-US"/>
        </w:rPr>
        <w:t>etc</w:t>
      </w:r>
      <w:r>
        <w:rPr>
          <w:kern w:val="2"/>
          <w:lang w:eastAsia="en-US"/>
        </w:rPr>
        <w:t>.; t</w:t>
      </w:r>
      <w:r w:rsidRPr="0033459E">
        <w:rPr>
          <w:kern w:val="2"/>
          <w:lang w:eastAsia="en-US"/>
        </w:rPr>
        <w:t>o znaczy, że nawet, jeśli za zadaniem bólu kryje się intencja wsparcia lub przyspieszenia rozwoju małoletniego mamy do czynienia z przemocą;</w:t>
      </w:r>
    </w:p>
    <w:p w14:paraId="62EEB089" w14:textId="77777777" w:rsidR="00C96292" w:rsidRPr="0033459E" w:rsidRDefault="00C96292" w:rsidP="00C96292">
      <w:pPr>
        <w:numPr>
          <w:ilvl w:val="0"/>
          <w:numId w:val="4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przemoc emocjonaln</w:t>
      </w:r>
      <w:r>
        <w:rPr>
          <w:kern w:val="2"/>
          <w:lang w:eastAsia="en-US"/>
        </w:rPr>
        <w:t>a</w:t>
      </w:r>
      <w:r w:rsidRPr="0033459E">
        <w:rPr>
          <w:kern w:val="2"/>
          <w:lang w:eastAsia="en-US"/>
        </w:rPr>
        <w:t xml:space="preserve"> – to intencjonalne, nie zawierające aktów przemocy fizycznej zachowania dorosłych wobec małoletnich, które powodują znaczące obniżenie możliwości prawidłowego rozwoju małoletniego np.: wyzwiska, groźby, szantaż, straszenie, emocjonalne odrzucenie, nadmierne wymagania nieadekwatne do wieku </w:t>
      </w:r>
      <w:r w:rsidRPr="0033459E">
        <w:rPr>
          <w:kern w:val="2"/>
          <w:lang w:eastAsia="en-US"/>
        </w:rPr>
        <w:br/>
        <w:t xml:space="preserve">i możliwości małoletniego, niszczenie ważnych dla niego rzeczy, nieposzanowanie granic prywatności, itp.; </w:t>
      </w:r>
    </w:p>
    <w:p w14:paraId="79F762B0" w14:textId="77777777" w:rsidR="00C96292" w:rsidRPr="0033459E" w:rsidRDefault="00C96292" w:rsidP="00C96292">
      <w:pPr>
        <w:numPr>
          <w:ilvl w:val="0"/>
          <w:numId w:val="4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przemoc za pomocą środków komunikacji elektronicznej – wyzywanie, straszenie, poniżanie małoletniego w Internecie lub przy użyciu telefonu, robienie </w:t>
      </w:r>
      <w:r w:rsidRPr="0067684D">
        <w:rPr>
          <w:kern w:val="2"/>
          <w:lang w:eastAsia="en-US"/>
        </w:rPr>
        <w:t>mu</w:t>
      </w:r>
      <w:r w:rsidRPr="0033459E">
        <w:rPr>
          <w:kern w:val="2"/>
          <w:lang w:eastAsia="en-US"/>
        </w:rPr>
        <w:t xml:space="preserve"> zdjęć lub rejestrowanie filmów bez jego zgody, publikowanie w Internecie lub rozsyłanie telefonem zdjęć, filmów lub tekstów, które go obrażają lub ośmieszają itp.</w:t>
      </w:r>
    </w:p>
    <w:p w14:paraId="229201DC" w14:textId="284231FF" w:rsidR="00C96292" w:rsidRPr="0033459E" w:rsidRDefault="00C96292" w:rsidP="00C96292">
      <w:pPr>
        <w:numPr>
          <w:ilvl w:val="0"/>
          <w:numId w:val="4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przemoc ekonomiczn</w:t>
      </w:r>
      <w:r w:rsidR="007C4D11">
        <w:rPr>
          <w:kern w:val="2"/>
          <w:lang w:eastAsia="en-US"/>
        </w:rPr>
        <w:t>a</w:t>
      </w:r>
      <w:r w:rsidRPr="0033459E">
        <w:rPr>
          <w:kern w:val="2"/>
          <w:lang w:eastAsia="en-US"/>
        </w:rPr>
        <w:t xml:space="preserve"> – niełożenie na utrzymanie małoletniego, wobec którego istnieje taki obowiązek, niezaspokajanie potrzeb materialnych, niszczenie rzeczy osobistych, itp.;</w:t>
      </w:r>
    </w:p>
    <w:p w14:paraId="565E1B94" w14:textId="77777777" w:rsidR="00C96292" w:rsidRPr="0033459E" w:rsidRDefault="00C96292" w:rsidP="00C96292">
      <w:pPr>
        <w:numPr>
          <w:ilvl w:val="0"/>
          <w:numId w:val="4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wykorzystanie seksualne </w:t>
      </w:r>
      <w:bookmarkStart w:id="15" w:name="_Hlk173141163"/>
      <w:r w:rsidRPr="0033459E">
        <w:rPr>
          <w:kern w:val="2"/>
          <w:lang w:eastAsia="en-US"/>
        </w:rPr>
        <w:t>–</w:t>
      </w:r>
      <w:bookmarkEnd w:id="15"/>
      <w:r w:rsidRPr="0033459E">
        <w:rPr>
          <w:kern w:val="2"/>
          <w:lang w:eastAsia="en-US"/>
        </w:rPr>
        <w:t xml:space="preserve"> to każde zachowanie osoby starszej i silniejszej, które prowadzi do jej seksualnego podniecenia i zaspokojenia kosztem małoletniego np.: ekshibicjonizm, uwodzenie, świadome czynienie małoletniego świadkiem aktów płciowych, zachęcanie do rozbierania się i do oglądania pornografii, dotykanie miejsc intymnych lub zachęcanie do dotykania sprawcy, różne formy stosunku seksualnego, itp.;</w:t>
      </w:r>
    </w:p>
    <w:p w14:paraId="7354E19E" w14:textId="59D0E766" w:rsidR="00C96292" w:rsidRDefault="00C96292" w:rsidP="00C96292">
      <w:pPr>
        <w:numPr>
          <w:ilvl w:val="0"/>
          <w:numId w:val="4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zaniedbywanie – to niezaspokajanie podstawowych potrzeb małoletniego zarówno fizycznych, takich jak właściwe odżywianie, ubieranie, ochrona zdrowia, edukacja</w:t>
      </w:r>
      <w:r w:rsidR="0067684D">
        <w:rPr>
          <w:kern w:val="2"/>
          <w:lang w:eastAsia="en-US"/>
        </w:rPr>
        <w:t xml:space="preserve"> </w:t>
      </w:r>
      <w:r w:rsidR="004C529D">
        <w:rPr>
          <w:kern w:val="2"/>
          <w:lang w:eastAsia="en-US"/>
        </w:rPr>
        <w:t>oraz</w:t>
      </w:r>
      <w:r w:rsidRPr="0033459E">
        <w:rPr>
          <w:kern w:val="2"/>
          <w:lang w:eastAsia="en-US"/>
        </w:rPr>
        <w:t xml:space="preserve"> psychicznych jak poczucie bezpieczeństwa, doświadczania miłości i troski.</w:t>
      </w:r>
    </w:p>
    <w:p w14:paraId="3BDAC1BB" w14:textId="77777777" w:rsidR="007C4D11" w:rsidRPr="00322B1B" w:rsidRDefault="007C4D11" w:rsidP="0067684D">
      <w:pPr>
        <w:spacing w:after="160" w:line="360" w:lineRule="auto"/>
        <w:contextualSpacing/>
        <w:jc w:val="both"/>
        <w:rPr>
          <w:kern w:val="2"/>
          <w:lang w:eastAsia="en-US"/>
        </w:rPr>
      </w:pPr>
    </w:p>
    <w:p w14:paraId="7CF54992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6</w:t>
      </w:r>
    </w:p>
    <w:p w14:paraId="6914724D" w14:textId="256126B5" w:rsidR="00C96292" w:rsidRPr="0067684D" w:rsidRDefault="00C96292" w:rsidP="0067684D">
      <w:pPr>
        <w:numPr>
          <w:ilvl w:val="0"/>
          <w:numId w:val="51"/>
        </w:numPr>
        <w:spacing w:after="160" w:line="360" w:lineRule="auto"/>
        <w:contextualSpacing/>
        <w:jc w:val="both"/>
        <w:rPr>
          <w:kern w:val="2"/>
          <w:lang w:eastAsia="en-US"/>
        </w:rPr>
      </w:pPr>
      <w:bookmarkStart w:id="16" w:name="_Hlk155192995"/>
      <w:bookmarkStart w:id="17" w:name="_Hlk155173160"/>
      <w:bookmarkEnd w:id="14"/>
      <w:r w:rsidRPr="0067684D">
        <w:rPr>
          <w:kern w:val="2"/>
          <w:lang w:eastAsia="en-US"/>
        </w:rPr>
        <w:t>W przypadku powzięcia przez pracownika Muzeum podejrzenia, że małoletni jest krzywdzony</w:t>
      </w:r>
      <w:bookmarkEnd w:id="16"/>
      <w:r w:rsidRPr="0067684D">
        <w:rPr>
          <w:kern w:val="2"/>
          <w:lang w:eastAsia="en-US"/>
        </w:rPr>
        <w:t xml:space="preserve">, wyżej wymieniony ma obowiązek </w:t>
      </w:r>
      <w:r w:rsidR="004C529D" w:rsidRPr="0067684D">
        <w:rPr>
          <w:kern w:val="2"/>
          <w:lang w:eastAsia="en-US"/>
        </w:rPr>
        <w:t>przekazać</w:t>
      </w:r>
      <w:r w:rsidRPr="0067684D">
        <w:rPr>
          <w:kern w:val="2"/>
          <w:lang w:eastAsia="en-US"/>
        </w:rPr>
        <w:t xml:space="preserve"> uzyskane informacj</w:t>
      </w:r>
      <w:r w:rsidR="004C529D" w:rsidRPr="0067684D">
        <w:rPr>
          <w:kern w:val="2"/>
          <w:lang w:eastAsia="en-US"/>
        </w:rPr>
        <w:t>e</w:t>
      </w:r>
      <w:r w:rsidRPr="0067684D">
        <w:rPr>
          <w:kern w:val="2"/>
          <w:lang w:eastAsia="en-US"/>
        </w:rPr>
        <w:t xml:space="preserve"> swojemu bezpośredniemu przełożonemu oraz sporządzić notatkę służbową.</w:t>
      </w:r>
    </w:p>
    <w:p w14:paraId="5071F560" w14:textId="3E4A13E3" w:rsidR="00C96292" w:rsidRPr="0067684D" w:rsidRDefault="00C96292" w:rsidP="0067684D">
      <w:pPr>
        <w:numPr>
          <w:ilvl w:val="0"/>
          <w:numId w:val="5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lastRenderedPageBreak/>
        <w:t xml:space="preserve">Mając uzasadnione podejrzenie, że małoletni przebywający w Muzeum jest krzywdzony, należy niezwłocznie zawiadomić </w:t>
      </w:r>
      <w:r w:rsidR="007C4D11" w:rsidRPr="0067684D">
        <w:t>P</w:t>
      </w:r>
      <w:r w:rsidRPr="0067684D">
        <w:t xml:space="preserve">olicję, dzwoniąc pod numer 112, opisując okoliczności zdarzenia. W zależności od dynamiki sytuacji i okoliczności, telefon wykonuje osoba, która jest bezpośrednim świadkiem zdarzenia. Zawiadamiający o zdarzeniu </w:t>
      </w:r>
      <w:r w:rsidR="004C529D" w:rsidRPr="0067684D">
        <w:t xml:space="preserve">jednocześnie </w:t>
      </w:r>
      <w:r w:rsidRPr="0067684D">
        <w:t>informuje Dyrektora Muzeum.</w:t>
      </w:r>
    </w:p>
    <w:p w14:paraId="3EDF31F3" w14:textId="77777777" w:rsidR="00C96292" w:rsidRPr="0067684D" w:rsidRDefault="00C96292" w:rsidP="0067684D">
      <w:pPr>
        <w:numPr>
          <w:ilvl w:val="0"/>
          <w:numId w:val="51"/>
        </w:numPr>
        <w:spacing w:line="360" w:lineRule="auto"/>
        <w:contextualSpacing/>
        <w:jc w:val="both"/>
        <w:rPr>
          <w:kern w:val="2"/>
          <w:lang w:eastAsia="en-US"/>
        </w:rPr>
      </w:pPr>
      <w:r w:rsidRPr="0067684D">
        <w:rPr>
          <w:color w:val="000000"/>
        </w:rPr>
        <w:t>Uzasadnione podejrzenie krzywdzenia małoletniego występuje wtedy, gdy:</w:t>
      </w:r>
    </w:p>
    <w:p w14:paraId="138C1B76" w14:textId="42F91CF9" w:rsidR="00C96292" w:rsidRPr="0067684D" w:rsidRDefault="00C96292" w:rsidP="0067684D">
      <w:pPr>
        <w:pStyle w:val="Akapitzlist"/>
        <w:numPr>
          <w:ilvl w:val="1"/>
          <w:numId w:val="51"/>
        </w:numPr>
        <w:spacing w:before="0" w:after="0" w:line="360" w:lineRule="auto"/>
        <w:jc w:val="both"/>
        <w:rPr>
          <w:rFonts w:ascii="Times New Roman" w:hAnsi="Times New Roman"/>
          <w:color w:val="000000"/>
          <w:szCs w:val="24"/>
        </w:rPr>
      </w:pPr>
      <w:r w:rsidRPr="0067684D">
        <w:rPr>
          <w:rFonts w:ascii="Times New Roman" w:hAnsi="Times New Roman"/>
          <w:color w:val="000000"/>
          <w:szCs w:val="24"/>
        </w:rPr>
        <w:t>małoletni ujawnił pracownikowi Muzeum fakt krzywdzenia</w:t>
      </w:r>
      <w:r w:rsidR="007C4D11" w:rsidRPr="0067684D">
        <w:rPr>
          <w:rFonts w:ascii="Times New Roman" w:hAnsi="Times New Roman"/>
          <w:color w:val="000000"/>
          <w:szCs w:val="24"/>
        </w:rPr>
        <w:t>;</w:t>
      </w:r>
    </w:p>
    <w:p w14:paraId="01062BBA" w14:textId="36F79C91" w:rsidR="00C96292" w:rsidRPr="0067684D" w:rsidRDefault="00C96292" w:rsidP="0067684D">
      <w:pPr>
        <w:pStyle w:val="Akapitzlist"/>
        <w:numPr>
          <w:ilvl w:val="1"/>
          <w:numId w:val="51"/>
        </w:numPr>
        <w:spacing w:before="0" w:after="0" w:line="360" w:lineRule="auto"/>
        <w:jc w:val="both"/>
        <w:rPr>
          <w:rFonts w:ascii="Times New Roman" w:hAnsi="Times New Roman"/>
          <w:color w:val="000000"/>
          <w:szCs w:val="24"/>
        </w:rPr>
      </w:pPr>
      <w:r w:rsidRPr="0067684D">
        <w:rPr>
          <w:rFonts w:ascii="Times New Roman" w:hAnsi="Times New Roman"/>
          <w:color w:val="000000"/>
          <w:szCs w:val="24"/>
        </w:rPr>
        <w:t>pracownik zaobserwował krzywdzenie małoletniego</w:t>
      </w:r>
      <w:r w:rsidR="007C4D11" w:rsidRPr="0067684D">
        <w:rPr>
          <w:rFonts w:ascii="Times New Roman" w:hAnsi="Times New Roman"/>
          <w:color w:val="000000"/>
          <w:szCs w:val="24"/>
        </w:rPr>
        <w:t>;</w:t>
      </w:r>
    </w:p>
    <w:p w14:paraId="64C83857" w14:textId="0FC1BD8A" w:rsidR="00C96292" w:rsidRPr="0067684D" w:rsidRDefault="00C96292" w:rsidP="0067684D">
      <w:pPr>
        <w:pStyle w:val="Akapitzlist"/>
        <w:numPr>
          <w:ilvl w:val="1"/>
          <w:numId w:val="51"/>
        </w:numPr>
        <w:spacing w:line="360" w:lineRule="auto"/>
        <w:jc w:val="both"/>
        <w:rPr>
          <w:rFonts w:ascii="Times New Roman" w:hAnsi="Times New Roman"/>
          <w:color w:val="000000"/>
          <w:szCs w:val="24"/>
        </w:rPr>
      </w:pPr>
      <w:r w:rsidRPr="0067684D">
        <w:rPr>
          <w:rFonts w:ascii="Times New Roman" w:hAnsi="Times New Roman"/>
          <w:color w:val="000000"/>
          <w:szCs w:val="24"/>
        </w:rPr>
        <w:t>małoletni ma na sobie ślady krzywdzenia (np. zadrapania, zasinienia), a zapytan</w:t>
      </w:r>
      <w:r w:rsidR="00CA10A6" w:rsidRPr="0067684D">
        <w:rPr>
          <w:rFonts w:ascii="Times New Roman" w:hAnsi="Times New Roman"/>
          <w:color w:val="000000"/>
          <w:szCs w:val="24"/>
        </w:rPr>
        <w:t>y</w:t>
      </w:r>
      <w:r w:rsidRPr="0067684D">
        <w:rPr>
          <w:rFonts w:ascii="Times New Roman" w:hAnsi="Times New Roman"/>
          <w:color w:val="000000"/>
          <w:szCs w:val="24"/>
        </w:rPr>
        <w:t xml:space="preserve"> odpowiada niespójnie i/lub chaotycznie lub/i popada w zakłopotanie bądź występują inne okoliczności mogące wskazywać na krzywdzenie. </w:t>
      </w:r>
    </w:p>
    <w:p w14:paraId="6A0C25B9" w14:textId="1EA316F4" w:rsidR="004C529D" w:rsidRPr="0067684D" w:rsidRDefault="00C96292" w:rsidP="0067684D">
      <w:pPr>
        <w:pStyle w:val="Akapitzlist"/>
        <w:numPr>
          <w:ilvl w:val="0"/>
          <w:numId w:val="51"/>
        </w:numPr>
        <w:spacing w:afterLines="160" w:after="384" w:line="360" w:lineRule="auto"/>
        <w:jc w:val="both"/>
        <w:rPr>
          <w:rFonts w:ascii="Times New Roman" w:hAnsi="Times New Roman"/>
          <w:color w:val="000000"/>
          <w:szCs w:val="24"/>
        </w:rPr>
      </w:pPr>
      <w:r w:rsidRPr="0067684D">
        <w:rPr>
          <w:rFonts w:ascii="Times New Roman" w:hAnsi="Times New Roman"/>
          <w:color w:val="000000"/>
          <w:szCs w:val="24"/>
        </w:rPr>
        <w:t>W tej sytuacji należy</w:t>
      </w:r>
      <w:r w:rsidR="007C4D11" w:rsidRPr="0067684D">
        <w:rPr>
          <w:rFonts w:ascii="Times New Roman" w:hAnsi="Times New Roman"/>
          <w:color w:val="000000"/>
          <w:szCs w:val="24"/>
        </w:rPr>
        <w:t>,</w:t>
      </w:r>
      <w:r w:rsidRPr="0067684D">
        <w:rPr>
          <w:rFonts w:ascii="Times New Roman" w:hAnsi="Times New Roman"/>
          <w:color w:val="000000"/>
          <w:szCs w:val="24"/>
        </w:rPr>
        <w:t xml:space="preserve"> w miarę możliwości</w:t>
      </w:r>
      <w:r w:rsidR="007C4D11" w:rsidRPr="0067684D">
        <w:rPr>
          <w:rFonts w:ascii="Times New Roman" w:hAnsi="Times New Roman"/>
          <w:color w:val="000000"/>
          <w:szCs w:val="24"/>
        </w:rPr>
        <w:t>,</w:t>
      </w:r>
      <w:r w:rsidRPr="0067684D">
        <w:rPr>
          <w:rFonts w:ascii="Times New Roman" w:hAnsi="Times New Roman"/>
          <w:color w:val="000000"/>
          <w:szCs w:val="24"/>
        </w:rPr>
        <w:t xml:space="preserve"> uniemożliwić małoletniemu oraz osobie podejrzewanej o krzywdzenie małoletniego oddalenie się z Muzeum (o ile osoba</w:t>
      </w:r>
      <w:r w:rsidR="004C529D" w:rsidRPr="0067684D">
        <w:rPr>
          <w:rFonts w:ascii="Times New Roman" w:hAnsi="Times New Roman"/>
          <w:color w:val="000000"/>
          <w:szCs w:val="24"/>
        </w:rPr>
        <w:t xml:space="preserve"> </w:t>
      </w:r>
      <w:r w:rsidRPr="0067684D">
        <w:rPr>
          <w:rFonts w:ascii="Times New Roman" w:hAnsi="Times New Roman"/>
          <w:color w:val="000000"/>
          <w:szCs w:val="24"/>
        </w:rPr>
        <w:t>podejrzewana o krzywdzenie przebywa z małoletnim).</w:t>
      </w:r>
    </w:p>
    <w:p w14:paraId="4B55453A" w14:textId="71B45B97" w:rsidR="00C96292" w:rsidRPr="0067684D" w:rsidRDefault="00C96292" w:rsidP="0067684D">
      <w:pPr>
        <w:pStyle w:val="Akapitzlist"/>
        <w:numPr>
          <w:ilvl w:val="0"/>
          <w:numId w:val="51"/>
        </w:numPr>
        <w:spacing w:afterLines="160" w:after="384" w:line="360" w:lineRule="auto"/>
        <w:jc w:val="both"/>
        <w:rPr>
          <w:rFonts w:ascii="Times New Roman" w:hAnsi="Times New Roman"/>
          <w:color w:val="000000"/>
          <w:szCs w:val="24"/>
        </w:rPr>
      </w:pPr>
      <w:r w:rsidRPr="0067684D">
        <w:rPr>
          <w:rFonts w:ascii="Times New Roman" w:hAnsi="Times New Roman"/>
          <w:color w:val="000000"/>
          <w:szCs w:val="24"/>
        </w:rPr>
        <w:t xml:space="preserve">W uzasadnionych przypadkach można dokonać obywatelskiego zatrzymania osoby podejrzewanej. W takiej sytuacji, do czasu przybycia </w:t>
      </w:r>
      <w:r w:rsidR="003037D0" w:rsidRPr="0067684D">
        <w:rPr>
          <w:rFonts w:ascii="Times New Roman" w:hAnsi="Times New Roman"/>
          <w:color w:val="000000"/>
          <w:szCs w:val="24"/>
        </w:rPr>
        <w:t>P</w:t>
      </w:r>
      <w:r w:rsidRPr="0067684D">
        <w:rPr>
          <w:rFonts w:ascii="Times New Roman" w:hAnsi="Times New Roman"/>
          <w:color w:val="000000"/>
          <w:szCs w:val="24"/>
        </w:rPr>
        <w:t xml:space="preserve">olicji należy </w:t>
      </w:r>
      <w:r w:rsidR="00F10E20" w:rsidRPr="0067684D">
        <w:rPr>
          <w:rFonts w:ascii="Times New Roman" w:hAnsi="Times New Roman"/>
          <w:color w:val="000000"/>
          <w:szCs w:val="24"/>
        </w:rPr>
        <w:t xml:space="preserve">pozostawić </w:t>
      </w:r>
      <w:r w:rsidRPr="0067684D">
        <w:rPr>
          <w:rFonts w:ascii="Times New Roman" w:hAnsi="Times New Roman"/>
          <w:color w:val="000000"/>
          <w:szCs w:val="24"/>
        </w:rPr>
        <w:t>tę osobę pod nadzorem dwóch pracowników, w osobnym pomieszczeniu z dala od widoku innych osób przebywających w Muzeum.</w:t>
      </w:r>
    </w:p>
    <w:p w14:paraId="214D8C54" w14:textId="6F7B2F2D" w:rsidR="00C96292" w:rsidRPr="0067684D" w:rsidRDefault="00C96292" w:rsidP="0067684D">
      <w:pPr>
        <w:pStyle w:val="Akapitzlist"/>
        <w:numPr>
          <w:ilvl w:val="0"/>
          <w:numId w:val="51"/>
        </w:numPr>
        <w:spacing w:afterLines="160" w:after="384" w:line="360" w:lineRule="auto"/>
        <w:jc w:val="both"/>
        <w:rPr>
          <w:rFonts w:ascii="Times New Roman" w:hAnsi="Times New Roman"/>
          <w:color w:val="000000"/>
          <w:szCs w:val="24"/>
        </w:rPr>
      </w:pPr>
      <w:r w:rsidRPr="0067684D">
        <w:rPr>
          <w:rFonts w:ascii="Times New Roman" w:hAnsi="Times New Roman"/>
          <w:color w:val="000000"/>
          <w:szCs w:val="24"/>
        </w:rPr>
        <w:t xml:space="preserve">W każdym przypadku należy zadbać o bezpieczeństwo małoletniego. Małoletni powinien przebywać pod opieką pracownika Muzeum do czasu przyjazdu </w:t>
      </w:r>
      <w:r w:rsidR="003037D0" w:rsidRPr="0067684D">
        <w:rPr>
          <w:rFonts w:ascii="Times New Roman" w:hAnsi="Times New Roman"/>
          <w:color w:val="000000"/>
          <w:szCs w:val="24"/>
        </w:rPr>
        <w:t>P</w:t>
      </w:r>
      <w:r w:rsidRPr="0067684D">
        <w:rPr>
          <w:rFonts w:ascii="Times New Roman" w:hAnsi="Times New Roman"/>
          <w:color w:val="000000"/>
          <w:szCs w:val="24"/>
        </w:rPr>
        <w:t>olicji. Każdorazowo należy rozważyć udzielenie niezbędnej pomocy przedmedycznej, a jeśli sytuacja będzie tego wymagała – należy wezwać zespół ratownictwa medycznego</w:t>
      </w:r>
      <w:bookmarkStart w:id="18" w:name="_Hlk155171377"/>
      <w:bookmarkStart w:id="19" w:name="_Hlk155171991"/>
      <w:bookmarkEnd w:id="17"/>
      <w:r w:rsidRPr="0067684D">
        <w:rPr>
          <w:rFonts w:ascii="Times New Roman" w:hAnsi="Times New Roman"/>
          <w:color w:val="000000"/>
          <w:szCs w:val="24"/>
        </w:rPr>
        <w:t>.</w:t>
      </w:r>
    </w:p>
    <w:p w14:paraId="370D2638" w14:textId="77777777" w:rsidR="00C96292" w:rsidRPr="0067684D" w:rsidRDefault="00C96292" w:rsidP="0067684D">
      <w:pPr>
        <w:spacing w:after="160" w:line="360" w:lineRule="auto"/>
        <w:jc w:val="center"/>
        <w:rPr>
          <w:b/>
          <w:bCs/>
          <w:kern w:val="2"/>
          <w:lang w:eastAsia="en-US"/>
        </w:rPr>
      </w:pPr>
      <w:bookmarkStart w:id="20" w:name="_Hlk172050047"/>
      <w:r w:rsidRPr="0067684D">
        <w:rPr>
          <w:b/>
          <w:bCs/>
          <w:kern w:val="2"/>
          <w:lang w:eastAsia="en-US"/>
        </w:rPr>
        <w:t>§ 7</w:t>
      </w:r>
    </w:p>
    <w:bookmarkEnd w:id="18"/>
    <w:bookmarkEnd w:id="19"/>
    <w:bookmarkEnd w:id="20"/>
    <w:p w14:paraId="5D8924F9" w14:textId="77777777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Osoba, która uzyskała informację, że małoletni jest krzywdzony przez pracownika Muzeum, ma obowiązek jej przekazania do Dyrektora Muzeum, a na jego prośbę sporządzić notatkę służbową.</w:t>
      </w:r>
    </w:p>
    <w:p w14:paraId="715C5A2B" w14:textId="77777777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 xml:space="preserve">Dyrektor Muzeum organizuje spotkanie z pracownikiem Muzeum, informuje go </w:t>
      </w:r>
      <w:r w:rsidRPr="0067684D">
        <w:rPr>
          <w:kern w:val="2"/>
          <w:lang w:eastAsia="en-US"/>
        </w:rPr>
        <w:br/>
        <w:t>o podejrzeniu. W spotkaniu uczestniczy również bezpośredni przełożony pracownika.</w:t>
      </w:r>
    </w:p>
    <w:p w14:paraId="7EFC0B2B" w14:textId="77777777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W trakcie rozmowy Dyrektor Muzeum odwołuje się do wspólnego celu, jakim jest dobro małoletniego, dokonuje opisu problemu i szkód jakie ponosi małoletni – przedstawia ocenę sytuacji.</w:t>
      </w:r>
    </w:p>
    <w:p w14:paraId="26457206" w14:textId="77777777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 xml:space="preserve">Spotkanie ma na celu omówienie sytuacji małoletniego i zasadności podejrzeń oraz wypracowanie sposobu postępowania w tym konkretnym przypadku. </w:t>
      </w:r>
      <w:bookmarkStart w:id="21" w:name="_Hlk155174139"/>
      <w:r w:rsidRPr="0067684D">
        <w:rPr>
          <w:kern w:val="2"/>
          <w:lang w:eastAsia="en-US"/>
        </w:rPr>
        <w:t>Przebieg rozmowy oraz podjęte ustalenia są dokumentowane w formie notatki służbowej</w:t>
      </w:r>
      <w:bookmarkEnd w:id="21"/>
      <w:r w:rsidRPr="0067684D">
        <w:rPr>
          <w:kern w:val="2"/>
          <w:lang w:eastAsia="en-US"/>
        </w:rPr>
        <w:t>.</w:t>
      </w:r>
    </w:p>
    <w:p w14:paraId="51341E54" w14:textId="2CD8D501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lastRenderedPageBreak/>
        <w:t>W przypadku stwierdzenia niezasadności podejrzenia krzywdzenia małoletniego przez pracownika Muzeum</w:t>
      </w:r>
      <w:r w:rsidR="00F10E20" w:rsidRP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Dyrektor Muzeum stwierdza ten fakt w notatce służbowej </w:t>
      </w:r>
      <w:r w:rsidRPr="0067684D">
        <w:rPr>
          <w:kern w:val="2"/>
          <w:lang w:eastAsia="en-US"/>
        </w:rPr>
        <w:br/>
        <w:t>o której mowa w §7 ust. 4.</w:t>
      </w:r>
    </w:p>
    <w:p w14:paraId="577C67A9" w14:textId="42E24F95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W przypadku zasadności podejrzeń co do krzywdzenia małoletniego przez pracownika Muzeum, Dyrektor Muzeum informuje o zdarzeniu rodziców (jeśli istnieje taka możliwość</w:t>
      </w:r>
      <w:r w:rsidR="004719F3" w:rsidRPr="0067684D">
        <w:rPr>
          <w:kern w:val="2"/>
          <w:lang w:eastAsia="en-US"/>
        </w:rPr>
        <w:t>,</w:t>
      </w:r>
      <w:r w:rsidR="00F10E20" w:rsidRPr="0067684D">
        <w:rPr>
          <w:kern w:val="2"/>
          <w:lang w:eastAsia="en-US"/>
        </w:rPr>
        <w:t xml:space="preserve"> a</w:t>
      </w:r>
      <w:r w:rsidR="003037D0" w:rsidRPr="0067684D">
        <w:rPr>
          <w:kern w:val="2"/>
          <w:lang w:eastAsia="en-US"/>
        </w:rPr>
        <w:t xml:space="preserve"> </w:t>
      </w:r>
      <w:r w:rsidRPr="0067684D">
        <w:rPr>
          <w:kern w:val="2"/>
          <w:lang w:eastAsia="en-US"/>
        </w:rPr>
        <w:t>rodzice nie byli wcześniej poinformowani o zdarzeniu) oraz odpowiednie instytucje zgodnie z odrębnymi przepisami prawa.</w:t>
      </w:r>
    </w:p>
    <w:p w14:paraId="5AA1B4DB" w14:textId="77777777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bookmarkStart w:id="22" w:name="_Hlk172051411"/>
      <w:r w:rsidRPr="0067684D">
        <w:rPr>
          <w:kern w:val="2"/>
          <w:lang w:eastAsia="en-US"/>
        </w:rPr>
        <w:t>W przypadku zasadności podejrzeń co do krzywdzenia małoletniego przez pracownika Muzeum, pracownicy Muzeum pracujący bezpośrednio z małoletnim opracowują plan pomocy małoletniemu. Plan pomocy zawiera przede wszystkim:</w:t>
      </w:r>
    </w:p>
    <w:p w14:paraId="08A41612" w14:textId="77777777" w:rsidR="00C96292" w:rsidRPr="0067684D" w:rsidRDefault="00C96292" w:rsidP="0067684D">
      <w:pPr>
        <w:numPr>
          <w:ilvl w:val="0"/>
          <w:numId w:val="23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działania podjęte przez pracowników Muzeum w celu zapewnienia małoletniemu bezpieczeństwa;</w:t>
      </w:r>
    </w:p>
    <w:p w14:paraId="19EF6238" w14:textId="77777777" w:rsidR="00C96292" w:rsidRPr="0067684D" w:rsidRDefault="00C96292" w:rsidP="0067684D">
      <w:pPr>
        <w:numPr>
          <w:ilvl w:val="0"/>
          <w:numId w:val="23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formy pomocy małoletniemu, które zostały zapewnione przez pracowników Muzeum oraz przy współpracy z innymi instytucjami;</w:t>
      </w:r>
    </w:p>
    <w:p w14:paraId="0F97C23B" w14:textId="7F13D0EE" w:rsidR="00C96292" w:rsidRPr="0067684D" w:rsidRDefault="00C96292" w:rsidP="0067684D">
      <w:pPr>
        <w:numPr>
          <w:ilvl w:val="0"/>
          <w:numId w:val="23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skierowanie małoletniego do innych podmiotów, działających na rzecz wsparcia małoletnich krzywdzonych, jeśli zaistnieje taka potrzeba.</w:t>
      </w:r>
    </w:p>
    <w:p w14:paraId="4C031AA3" w14:textId="4BB2C2FE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 xml:space="preserve">Plan pomocy jest przedstawiany rodzicom małoletniego </w:t>
      </w:r>
      <w:r w:rsidRPr="0067684D">
        <w:rPr>
          <w:kern w:val="2"/>
          <w:lang w:eastAsia="en-US"/>
        </w:rPr>
        <w:br/>
        <w:t>z zaleceniem współpracy przy jego realizacji.</w:t>
      </w:r>
    </w:p>
    <w:bookmarkEnd w:id="22"/>
    <w:p w14:paraId="2E21CAD0" w14:textId="77777777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Plan pomocy uwzględnia sytuację małoletnich z niepełnosprawnościami oraz specjalnymi potrzebami edukacyjnymi.</w:t>
      </w:r>
    </w:p>
    <w:p w14:paraId="616E611B" w14:textId="3AB9CAF9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Wobec pracownika Muzeum</w:t>
      </w:r>
      <w:r w:rsidR="0067684D">
        <w:rPr>
          <w:kern w:val="2"/>
          <w:lang w:eastAsia="en-US"/>
        </w:rPr>
        <w:t xml:space="preserve"> </w:t>
      </w:r>
      <w:r w:rsidRPr="0067684D">
        <w:rPr>
          <w:kern w:val="2"/>
          <w:lang w:eastAsia="en-US"/>
        </w:rPr>
        <w:t>w stosunku</w:t>
      </w:r>
      <w:r w:rsid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do którego zachodzi zasadność podejrzenia popełnienia przestępstwa na szkodę małoletniego podejmuje się kroki zgodne </w:t>
      </w:r>
      <w:r w:rsidRPr="0067684D">
        <w:rPr>
          <w:kern w:val="2"/>
          <w:lang w:eastAsia="en-US"/>
        </w:rPr>
        <w:br/>
        <w:t xml:space="preserve">z </w:t>
      </w:r>
      <w:r w:rsidR="003037D0" w:rsidRPr="0067684D">
        <w:rPr>
          <w:kern w:val="2"/>
          <w:lang w:eastAsia="en-US"/>
        </w:rPr>
        <w:t xml:space="preserve">przepisami ustawy z dnia 26 czerwca 1974 r. </w:t>
      </w:r>
      <w:r w:rsidRPr="0067684D">
        <w:rPr>
          <w:kern w:val="2"/>
          <w:lang w:eastAsia="en-US"/>
        </w:rPr>
        <w:t>Kodeks Pracy</w:t>
      </w:r>
      <w:r w:rsidR="00D94A9A" w:rsidRPr="0067684D">
        <w:rPr>
          <w:kern w:val="2"/>
          <w:lang w:eastAsia="en-US"/>
        </w:rPr>
        <w:t xml:space="preserve"> (Dz. U. 2024 poz. 878) (dalej Kodeks pracy)</w:t>
      </w:r>
      <w:r w:rsidR="0067684D">
        <w:rPr>
          <w:kern w:val="2"/>
          <w:lang w:eastAsia="en-US"/>
        </w:rPr>
        <w:t xml:space="preserve"> </w:t>
      </w:r>
      <w:r w:rsidRPr="0067684D">
        <w:rPr>
          <w:kern w:val="2"/>
          <w:lang w:eastAsia="en-US"/>
        </w:rPr>
        <w:t>oraz innymi przepisami prawa powszechnie obowiązującego.</w:t>
      </w:r>
    </w:p>
    <w:p w14:paraId="629036F4" w14:textId="39230FDB" w:rsidR="00C96292" w:rsidRPr="0067684D" w:rsidRDefault="00C96292" w:rsidP="0067684D">
      <w:pPr>
        <w:numPr>
          <w:ilvl w:val="0"/>
          <w:numId w:val="21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Wszyscy pracownicy Muzeum i inne osoby, które w związku z wykonywaniem obowiązków służbowych powzię</w:t>
      </w:r>
      <w:r w:rsidR="003037D0" w:rsidRPr="0067684D">
        <w:rPr>
          <w:kern w:val="2"/>
          <w:lang w:eastAsia="en-US"/>
        </w:rPr>
        <w:t>ły</w:t>
      </w:r>
      <w:r w:rsidRPr="0067684D">
        <w:rPr>
          <w:kern w:val="2"/>
          <w:lang w:eastAsia="en-US"/>
        </w:rPr>
        <w:t xml:space="preserve"> informację o krzywdzeniu małoletniego lub informacje z tym związane, są zobowiązane do zachowania tych informacji </w:t>
      </w:r>
      <w:r w:rsidRPr="0067684D">
        <w:rPr>
          <w:kern w:val="2"/>
          <w:lang w:eastAsia="en-US"/>
        </w:rPr>
        <w:br/>
        <w:t>w tajemnicy, włączając informacje przekazywane uprawnionym instytucjom w ramach działań interwencyjnych.</w:t>
      </w:r>
    </w:p>
    <w:p w14:paraId="1F860313" w14:textId="77777777" w:rsidR="003037D0" w:rsidRPr="0033459E" w:rsidRDefault="003037D0" w:rsidP="0067684D">
      <w:pPr>
        <w:spacing w:after="160" w:line="360" w:lineRule="auto"/>
        <w:ind w:left="720"/>
        <w:contextualSpacing/>
        <w:jc w:val="both"/>
        <w:rPr>
          <w:kern w:val="2"/>
          <w:lang w:eastAsia="en-US"/>
        </w:rPr>
      </w:pPr>
    </w:p>
    <w:p w14:paraId="519908EE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8</w:t>
      </w:r>
    </w:p>
    <w:p w14:paraId="76F86794" w14:textId="77777777" w:rsidR="00C96292" w:rsidRPr="0033459E" w:rsidRDefault="00C96292" w:rsidP="00C96292">
      <w:pPr>
        <w:numPr>
          <w:ilvl w:val="0"/>
          <w:numId w:val="2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Pracownik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, który jest świadkiem agresywnego zachowania małoletnich jest zobowiązany do: </w:t>
      </w:r>
    </w:p>
    <w:p w14:paraId="32AA7FCB" w14:textId="77777777" w:rsidR="00C96292" w:rsidRPr="0033459E" w:rsidRDefault="00C96292" w:rsidP="00C96292">
      <w:pPr>
        <w:numPr>
          <w:ilvl w:val="0"/>
          <w:numId w:val="2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natychmiastowej słownej i stanowczej reakcji na zaistniałą sytuację; </w:t>
      </w:r>
    </w:p>
    <w:p w14:paraId="51F55F4B" w14:textId="77777777" w:rsidR="00C96292" w:rsidRPr="0033459E" w:rsidRDefault="00C96292" w:rsidP="00C96292">
      <w:pPr>
        <w:numPr>
          <w:ilvl w:val="0"/>
          <w:numId w:val="2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odizolowania od grupy małoletniego zachowującego się agresywnie;</w:t>
      </w:r>
    </w:p>
    <w:p w14:paraId="4D55A433" w14:textId="77777777" w:rsidR="00C96292" w:rsidRPr="0033459E" w:rsidRDefault="00C96292" w:rsidP="00C96292">
      <w:pPr>
        <w:numPr>
          <w:ilvl w:val="0"/>
          <w:numId w:val="2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lastRenderedPageBreak/>
        <w:t>w razie potrzeby wezwania pomocy;</w:t>
      </w:r>
    </w:p>
    <w:p w14:paraId="69891E34" w14:textId="11240E11" w:rsidR="00C96292" w:rsidRPr="0033459E" w:rsidRDefault="00C96292" w:rsidP="00C96292">
      <w:pPr>
        <w:numPr>
          <w:ilvl w:val="0"/>
          <w:numId w:val="25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udzielenia pomocy małoletniemu doznającemu agresji i zabezpieczenia bezpieczeństw</w:t>
      </w:r>
      <w:r w:rsidR="003037D0">
        <w:rPr>
          <w:kern w:val="2"/>
          <w:lang w:eastAsia="en-US"/>
        </w:rPr>
        <w:t>a</w:t>
      </w:r>
      <w:r w:rsidRPr="0033459E">
        <w:rPr>
          <w:kern w:val="2"/>
          <w:lang w:eastAsia="en-US"/>
        </w:rPr>
        <w:t xml:space="preserve"> pozostałych małoletnich. </w:t>
      </w:r>
    </w:p>
    <w:p w14:paraId="4C589D63" w14:textId="77777777" w:rsidR="00C96292" w:rsidRPr="0033459E" w:rsidRDefault="00C96292" w:rsidP="00C96292">
      <w:pPr>
        <w:numPr>
          <w:ilvl w:val="0"/>
          <w:numId w:val="2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Jeżeli to możliwe, pracownik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ustala przyczynę agresji. Przeprowadza rozmowę ze stronami, uświadamiając im nieodpowiednie zachowanie.</w:t>
      </w:r>
    </w:p>
    <w:p w14:paraId="7E9AB966" w14:textId="04AC8DF3" w:rsidR="00C96292" w:rsidRPr="0033459E" w:rsidRDefault="00C96292" w:rsidP="00C96292">
      <w:pPr>
        <w:numPr>
          <w:ilvl w:val="0"/>
          <w:numId w:val="2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Szczególną opieką </w:t>
      </w:r>
      <w:r w:rsidR="003037D0">
        <w:rPr>
          <w:kern w:val="2"/>
          <w:lang w:eastAsia="en-US"/>
        </w:rPr>
        <w:t xml:space="preserve">powinien zostać </w:t>
      </w:r>
      <w:r w:rsidRPr="0033459E">
        <w:rPr>
          <w:kern w:val="2"/>
          <w:lang w:eastAsia="en-US"/>
        </w:rPr>
        <w:t xml:space="preserve">otoczony małoletni doznający agresji lub przemocy rówieśniczej w ramach zajścia. </w:t>
      </w:r>
      <w:r w:rsidR="003037D0">
        <w:rPr>
          <w:kern w:val="2"/>
          <w:lang w:eastAsia="en-US"/>
        </w:rPr>
        <w:t>Powinien on o</w:t>
      </w:r>
      <w:r w:rsidRPr="0033459E">
        <w:rPr>
          <w:kern w:val="2"/>
          <w:lang w:eastAsia="en-US"/>
        </w:rPr>
        <w:t>trzym</w:t>
      </w:r>
      <w:r w:rsidR="003037D0">
        <w:rPr>
          <w:kern w:val="2"/>
          <w:lang w:eastAsia="en-US"/>
        </w:rPr>
        <w:t>ać</w:t>
      </w:r>
      <w:r w:rsidRPr="0033459E">
        <w:rPr>
          <w:kern w:val="2"/>
          <w:lang w:eastAsia="en-US"/>
        </w:rPr>
        <w:t xml:space="preserve"> wsparcie i jeśli to potrzebne – pomoc przedmedyczną. </w:t>
      </w:r>
    </w:p>
    <w:p w14:paraId="10C7877A" w14:textId="515E9318" w:rsidR="00C96292" w:rsidRPr="0033459E" w:rsidRDefault="00C96292" w:rsidP="00C96292">
      <w:pPr>
        <w:numPr>
          <w:ilvl w:val="0"/>
          <w:numId w:val="2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Małoletni przejawiający zachowania agresywne ma możliwość wyjaśnienia powodów swego zachowania i podjęcia działań w celu zakończenia sytuacji. Ma prawo do uzyskania pełnej informacji dotyczącej jego sytuacji np. jest informowany </w:t>
      </w:r>
      <w:r w:rsidRPr="0033459E">
        <w:rPr>
          <w:kern w:val="2"/>
          <w:lang w:eastAsia="en-US"/>
        </w:rPr>
        <w:br/>
        <w:t>o ewentualnych konsekwencjach</w:t>
      </w:r>
      <w:r w:rsidR="003037D0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wynikających z braku zaprzestania zachowania przemocowego. </w:t>
      </w:r>
    </w:p>
    <w:p w14:paraId="51A50BE4" w14:textId="11D4C389" w:rsidR="00C96292" w:rsidRPr="0033459E" w:rsidRDefault="00C96292" w:rsidP="00C96292">
      <w:pPr>
        <w:numPr>
          <w:ilvl w:val="0"/>
          <w:numId w:val="2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Przebieg interwencji, rozmowy oraz podjęte ustalenia są dokumentowane w formie notatki służbowej.</w:t>
      </w:r>
    </w:p>
    <w:p w14:paraId="43C608FD" w14:textId="77777777" w:rsidR="00C96292" w:rsidRPr="0033459E" w:rsidRDefault="00C96292" w:rsidP="00C96292">
      <w:pPr>
        <w:spacing w:after="160" w:line="276" w:lineRule="auto"/>
        <w:rPr>
          <w:b/>
          <w:bCs/>
          <w:kern w:val="2"/>
          <w:sz w:val="28"/>
          <w:szCs w:val="28"/>
          <w:lang w:eastAsia="en-US"/>
        </w:rPr>
      </w:pPr>
    </w:p>
    <w:p w14:paraId="1F539F9D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>Rozdział III</w:t>
      </w:r>
      <w:bookmarkStart w:id="23" w:name="_Hlk172021631"/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50042456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661F0B5F" w14:textId="6C59F59E" w:rsidR="00C96292" w:rsidRPr="00AA723F" w:rsidRDefault="00C96292" w:rsidP="009272B0">
            <w:pPr>
              <w:spacing w:after="160" w:line="276" w:lineRule="auto"/>
              <w:jc w:val="center"/>
              <w:rPr>
                <w:b/>
                <w:bCs/>
                <w:kern w:val="2"/>
                <w:lang w:eastAsia="en-US"/>
              </w:rPr>
            </w:pPr>
            <w:bookmarkStart w:id="24" w:name="_Hlk172052610"/>
            <w:bookmarkStart w:id="25" w:name="_Hlk155176407"/>
            <w:bookmarkEnd w:id="23"/>
            <w:r w:rsidRPr="00AA723F">
              <w:rPr>
                <w:b/>
                <w:bCs/>
                <w:color w:val="2F5496"/>
                <w:kern w:val="2"/>
                <w:lang w:eastAsia="en-US"/>
              </w:rPr>
              <w:t>Procedury i osoby odpowiedzialne za składanie zawiadomień o podejrzeniu popełnienia przestępstwa na szkodę małoletniego, zawiadamianie sądu opiekuńczego oraz osoby odpowiedzialne za wszczynanie procedury „Niebieskie</w:t>
            </w:r>
            <w:r w:rsidR="004C2007">
              <w:rPr>
                <w:b/>
                <w:bCs/>
                <w:color w:val="2F5496"/>
                <w:kern w:val="2"/>
                <w:lang w:eastAsia="en-US"/>
              </w:rPr>
              <w:t>j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 Karty”</w:t>
            </w:r>
          </w:p>
        </w:tc>
      </w:tr>
      <w:bookmarkEnd w:id="24"/>
    </w:tbl>
    <w:p w14:paraId="49F2D580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</w:p>
    <w:p w14:paraId="03F57CAD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9</w:t>
      </w:r>
    </w:p>
    <w:bookmarkEnd w:id="25"/>
    <w:p w14:paraId="7BBC9EE8" w14:textId="46839CD7" w:rsidR="00C96292" w:rsidRPr="0033459E" w:rsidRDefault="00C96292" w:rsidP="00C96292">
      <w:pPr>
        <w:numPr>
          <w:ilvl w:val="0"/>
          <w:numId w:val="2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W przypadku, gdy zachodzi podejrzenie popełnienia wobec małoletniego m.in. jednego z przestępstw wskazanych w §5 ust. 1: </w:t>
      </w:r>
    </w:p>
    <w:p w14:paraId="0E2934FA" w14:textId="1E113FD3" w:rsidR="00C96292" w:rsidRPr="0033459E" w:rsidRDefault="00C96292" w:rsidP="00C96292">
      <w:pPr>
        <w:numPr>
          <w:ilvl w:val="0"/>
          <w:numId w:val="26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Dyrektor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składa zawiadomienie na </w:t>
      </w:r>
      <w:r w:rsidR="004C2007">
        <w:rPr>
          <w:kern w:val="2"/>
          <w:lang w:eastAsia="en-US"/>
        </w:rPr>
        <w:t>P</w:t>
      </w:r>
      <w:r w:rsidRPr="0033459E">
        <w:rPr>
          <w:kern w:val="2"/>
          <w:lang w:eastAsia="en-US"/>
        </w:rPr>
        <w:t xml:space="preserve">olicję lub do </w:t>
      </w:r>
      <w:r w:rsidR="004C2007">
        <w:rPr>
          <w:kern w:val="2"/>
          <w:lang w:eastAsia="en-US"/>
        </w:rPr>
        <w:t>P</w:t>
      </w:r>
      <w:r w:rsidRPr="0033459E">
        <w:rPr>
          <w:kern w:val="2"/>
          <w:lang w:eastAsia="en-US"/>
        </w:rPr>
        <w:t>rokuratury, realizując obowiązek wynikający z art. 304 § 2 Kodeks</w:t>
      </w:r>
      <w:r w:rsidR="00D94A9A">
        <w:rPr>
          <w:kern w:val="2"/>
          <w:lang w:eastAsia="en-US"/>
        </w:rPr>
        <w:t>u</w:t>
      </w:r>
      <w:r w:rsidRPr="0033459E">
        <w:rPr>
          <w:kern w:val="2"/>
          <w:lang w:eastAsia="en-US"/>
        </w:rPr>
        <w:t xml:space="preserve"> postępowania karnego</w:t>
      </w:r>
      <w:r w:rsidR="00D94A9A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(załącznik nr 1);</w:t>
      </w:r>
    </w:p>
    <w:p w14:paraId="5DE216B0" w14:textId="77777777" w:rsidR="00C96292" w:rsidRPr="0033459E" w:rsidRDefault="00C96292" w:rsidP="00C96292">
      <w:pPr>
        <w:numPr>
          <w:ilvl w:val="0"/>
          <w:numId w:val="26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Dyrektor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podejmuje niezbędne czynności do czasu przybycia organu powołanego do ścigania przestępstw lub do czasu wydania przez ten organ stosownego zarządzenia, aby nie dopuścić do zatarcia śladów i dowodów przestępstwa, o ile miało ono miejsce na terenie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>.</w:t>
      </w:r>
    </w:p>
    <w:p w14:paraId="458D3CCC" w14:textId="55B4DAE3" w:rsidR="00C96292" w:rsidRPr="0033459E" w:rsidRDefault="00C96292" w:rsidP="00C96292">
      <w:pPr>
        <w:numPr>
          <w:ilvl w:val="0"/>
          <w:numId w:val="2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color w:val="000000"/>
          <w:kern w:val="2"/>
          <w:shd w:val="clear" w:color="auto" w:fill="FFFFFF"/>
          <w:lang w:eastAsia="en-US"/>
        </w:rPr>
        <w:t>Jeżeli dobro małoletniego jest zagrożone</w:t>
      </w:r>
      <w:r w:rsidR="004C2007">
        <w:rPr>
          <w:color w:val="000000"/>
          <w:kern w:val="2"/>
          <w:shd w:val="clear" w:color="auto" w:fill="FFFFFF"/>
          <w:lang w:eastAsia="en-US"/>
        </w:rPr>
        <w:t>,</w:t>
      </w:r>
      <w:r w:rsidRPr="0033459E">
        <w:rPr>
          <w:color w:val="000000"/>
          <w:kern w:val="2"/>
          <w:shd w:val="clear" w:color="auto" w:fill="FFFFFF"/>
          <w:lang w:eastAsia="en-US"/>
        </w:rPr>
        <w:t xml:space="preserve"> Dyrektor</w:t>
      </w:r>
      <w:r>
        <w:rPr>
          <w:color w:val="000000"/>
          <w:kern w:val="2"/>
          <w:shd w:val="clear" w:color="auto" w:fill="FFFFFF"/>
          <w:lang w:eastAsia="en-US"/>
        </w:rPr>
        <w:t xml:space="preserve"> Muzeum</w:t>
      </w:r>
      <w:r w:rsidRPr="0033459E">
        <w:rPr>
          <w:color w:val="000000"/>
          <w:kern w:val="2"/>
          <w:shd w:val="clear" w:color="auto" w:fill="FFFFFF"/>
          <w:lang w:eastAsia="en-US"/>
        </w:rPr>
        <w:t xml:space="preserve"> zawiadamia</w:t>
      </w:r>
      <w:r w:rsidRPr="0033459E">
        <w:rPr>
          <w:kern w:val="2"/>
          <w:lang w:eastAsia="en-US"/>
        </w:rPr>
        <w:t xml:space="preserve"> </w:t>
      </w:r>
      <w:r w:rsidR="004C2007">
        <w:rPr>
          <w:kern w:val="2"/>
          <w:lang w:eastAsia="en-US"/>
        </w:rPr>
        <w:t>właściwy s</w:t>
      </w:r>
      <w:r w:rsidRPr="0033459E">
        <w:rPr>
          <w:kern w:val="2"/>
          <w:lang w:eastAsia="en-US"/>
        </w:rPr>
        <w:t xml:space="preserve">ąd </w:t>
      </w:r>
      <w:r w:rsidR="004C2007">
        <w:rPr>
          <w:kern w:val="2"/>
          <w:lang w:eastAsia="en-US"/>
        </w:rPr>
        <w:t>r</w:t>
      </w:r>
      <w:r w:rsidRPr="0033459E">
        <w:rPr>
          <w:kern w:val="2"/>
          <w:lang w:eastAsia="en-US"/>
        </w:rPr>
        <w:t>ejonowy</w:t>
      </w:r>
      <w:r w:rsidRPr="0033459E">
        <w:rPr>
          <w:color w:val="000000"/>
          <w:kern w:val="2"/>
          <w:shd w:val="clear" w:color="auto" w:fill="FFFFFF"/>
          <w:lang w:eastAsia="en-US"/>
        </w:rPr>
        <w:t>. Opisu zdarzenia uzasadniającego wszczęcie postępowania z urzędu dokonuje pracownik</w:t>
      </w:r>
      <w:r>
        <w:rPr>
          <w:color w:val="000000"/>
          <w:kern w:val="2"/>
          <w:shd w:val="clear" w:color="auto" w:fill="FFFFFF"/>
          <w:lang w:eastAsia="en-US"/>
        </w:rPr>
        <w:t xml:space="preserve"> Muzeum, mający bezpośredni kontakt z małoletnim </w:t>
      </w:r>
      <w:r w:rsidRPr="0033459E">
        <w:rPr>
          <w:color w:val="000000"/>
          <w:kern w:val="2"/>
          <w:shd w:val="clear" w:color="auto" w:fill="FFFFFF"/>
          <w:lang w:eastAsia="en-US"/>
        </w:rPr>
        <w:t>(załącznik nr 2).</w:t>
      </w:r>
    </w:p>
    <w:p w14:paraId="5662364D" w14:textId="1ED6658E" w:rsidR="00C96292" w:rsidRPr="0033459E" w:rsidRDefault="00C96292" w:rsidP="00C96292">
      <w:pPr>
        <w:numPr>
          <w:ilvl w:val="0"/>
          <w:numId w:val="2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bookmarkStart w:id="26" w:name="_Hlk155176263"/>
      <w:r w:rsidRPr="0033459E">
        <w:rPr>
          <w:color w:val="000000"/>
          <w:kern w:val="2"/>
          <w:shd w:val="clear" w:color="auto" w:fill="FFFFFF"/>
          <w:lang w:eastAsia="en-US"/>
        </w:rPr>
        <w:lastRenderedPageBreak/>
        <w:t xml:space="preserve">W sytuacji złożenia zawiadomienia o podejrzeniu popełnienia przestępstwa na szkodę małoletniego bądź zawiadomienia </w:t>
      </w:r>
      <w:r w:rsidR="004C2007">
        <w:rPr>
          <w:color w:val="000000"/>
          <w:kern w:val="2"/>
          <w:shd w:val="clear" w:color="auto" w:fill="FFFFFF"/>
          <w:lang w:eastAsia="en-US"/>
        </w:rPr>
        <w:t>właściwego sądu rejonowego,</w:t>
      </w:r>
      <w:r w:rsidRPr="0033459E">
        <w:rPr>
          <w:color w:val="000000"/>
          <w:kern w:val="2"/>
          <w:shd w:val="clear" w:color="auto" w:fill="FFFFFF"/>
          <w:lang w:eastAsia="en-US"/>
        </w:rPr>
        <w:t xml:space="preserve"> informuje się równolegle o tym fakcie rodziców małoletniego (jeśli istnieje taka możliwość).</w:t>
      </w:r>
    </w:p>
    <w:bookmarkEnd w:id="26"/>
    <w:p w14:paraId="10C9F9CC" w14:textId="40C73047" w:rsidR="00C96292" w:rsidRPr="0067684D" w:rsidRDefault="00C96292" w:rsidP="00C96292">
      <w:pPr>
        <w:numPr>
          <w:ilvl w:val="0"/>
          <w:numId w:val="2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color w:val="000000"/>
          <w:kern w:val="2"/>
          <w:shd w:val="clear" w:color="auto" w:fill="FFFFFF"/>
          <w:lang w:eastAsia="en-US"/>
        </w:rPr>
        <w:t>Pracownik</w:t>
      </w:r>
      <w:r>
        <w:rPr>
          <w:color w:val="000000"/>
          <w:kern w:val="2"/>
          <w:shd w:val="clear" w:color="auto" w:fill="FFFFFF"/>
          <w:lang w:eastAsia="en-US"/>
        </w:rPr>
        <w:t xml:space="preserve"> Muzeum</w:t>
      </w:r>
      <w:r w:rsidR="004C2007">
        <w:rPr>
          <w:color w:val="000000"/>
          <w:kern w:val="2"/>
          <w:shd w:val="clear" w:color="auto" w:fill="FFFFFF"/>
          <w:lang w:eastAsia="en-US"/>
        </w:rPr>
        <w:t>,</w:t>
      </w:r>
      <w:r w:rsidRPr="0033459E">
        <w:rPr>
          <w:color w:val="000000"/>
          <w:kern w:val="2"/>
          <w:shd w:val="clear" w:color="auto" w:fill="FFFFFF"/>
          <w:lang w:eastAsia="en-US"/>
        </w:rPr>
        <w:t xml:space="preserve"> inicjując decyzję dotyczącą złożenia zawiadomienia </w:t>
      </w:r>
      <w:r w:rsidRPr="0033459E">
        <w:rPr>
          <w:color w:val="000000"/>
          <w:kern w:val="2"/>
          <w:shd w:val="clear" w:color="auto" w:fill="FFFFFF"/>
          <w:lang w:eastAsia="en-US"/>
        </w:rPr>
        <w:br/>
        <w:t xml:space="preserve">o podejrzeniu popełnienia przestępstwa na szkodę małoletniego bądź zawiadomienia </w:t>
      </w:r>
      <w:r w:rsidR="004C2007">
        <w:rPr>
          <w:color w:val="000000"/>
          <w:kern w:val="2"/>
          <w:shd w:val="clear" w:color="auto" w:fill="FFFFFF"/>
          <w:lang w:eastAsia="en-US"/>
        </w:rPr>
        <w:t xml:space="preserve">właściwego sądu </w:t>
      </w:r>
      <w:r w:rsidR="0092555A">
        <w:rPr>
          <w:color w:val="000000"/>
          <w:kern w:val="2"/>
          <w:shd w:val="clear" w:color="auto" w:fill="FFFFFF"/>
          <w:lang w:eastAsia="en-US"/>
        </w:rPr>
        <w:t>rejonowego</w:t>
      </w:r>
      <w:r w:rsidRPr="0033459E">
        <w:rPr>
          <w:color w:val="000000"/>
          <w:kern w:val="2"/>
          <w:shd w:val="clear" w:color="auto" w:fill="FFFFFF"/>
          <w:lang w:eastAsia="en-US"/>
        </w:rPr>
        <w:t>, kieruje się przede wszystkim dobrem małoletniego.</w:t>
      </w:r>
    </w:p>
    <w:p w14:paraId="545B84F2" w14:textId="77777777" w:rsidR="004C2007" w:rsidRPr="0033459E" w:rsidRDefault="004C2007" w:rsidP="0067684D">
      <w:p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</w:p>
    <w:p w14:paraId="1EB04EED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10</w:t>
      </w:r>
    </w:p>
    <w:p w14:paraId="6CD08CE6" w14:textId="10C01A5D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Wszczynanie procedury „Niebieskie</w:t>
      </w:r>
      <w:r w:rsidR="004C2007">
        <w:rPr>
          <w:b/>
          <w:bCs/>
          <w:kern w:val="2"/>
          <w:lang w:eastAsia="en-US"/>
        </w:rPr>
        <w:t>j</w:t>
      </w:r>
      <w:r w:rsidRPr="0033459E">
        <w:rPr>
          <w:b/>
          <w:bCs/>
          <w:kern w:val="2"/>
          <w:lang w:eastAsia="en-US"/>
        </w:rPr>
        <w:t xml:space="preserve"> Karty”</w:t>
      </w:r>
    </w:p>
    <w:p w14:paraId="5D4C8359" w14:textId="23FD005E" w:rsidR="00C96292" w:rsidRPr="0033459E" w:rsidRDefault="00C96292" w:rsidP="00C96292">
      <w:pPr>
        <w:numPr>
          <w:ilvl w:val="0"/>
          <w:numId w:val="27"/>
        </w:numPr>
        <w:spacing w:line="360" w:lineRule="auto"/>
        <w:contextualSpacing/>
        <w:jc w:val="both"/>
        <w:rPr>
          <w:kern w:val="2"/>
        </w:rPr>
      </w:pPr>
      <w:r w:rsidRPr="0033459E">
        <w:rPr>
          <w:kern w:val="2"/>
          <w:lang w:eastAsia="en-US"/>
        </w:rPr>
        <w:t>Wszczęcie</w:t>
      </w:r>
      <w:r w:rsidR="0067684D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procedury</w:t>
      </w:r>
      <w:r w:rsidR="00D94A9A">
        <w:rPr>
          <w:kern w:val="2"/>
          <w:lang w:eastAsia="en-US"/>
        </w:rPr>
        <w:t xml:space="preserve"> ”Niebieskiej Karty”</w:t>
      </w:r>
      <w:r w:rsidRPr="0033459E">
        <w:rPr>
          <w:kern w:val="2"/>
          <w:lang w:eastAsia="en-US"/>
        </w:rPr>
        <w:t xml:space="preserve"> następuje z chwilą wypełnienia formularza „Niebieska Karta – A” w przypadku uzasadnionego podejrzenia stosowania przemocy domowej lub zgłoszenia dokonanego przez świadka przemocy domowej.</w:t>
      </w:r>
    </w:p>
    <w:p w14:paraId="5B57E584" w14:textId="1A830D96" w:rsidR="00C96292" w:rsidRPr="00A802CA" w:rsidRDefault="00C96292" w:rsidP="00A802CA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33459E">
        <w:rPr>
          <w:kern w:val="2"/>
        </w:rPr>
        <w:t xml:space="preserve">Formularz, o którym mowa w ust. </w:t>
      </w:r>
      <w:r w:rsidR="00F3076F">
        <w:rPr>
          <w:kern w:val="2"/>
        </w:rPr>
        <w:t>1</w:t>
      </w:r>
      <w:r w:rsidRPr="0033459E">
        <w:rPr>
          <w:kern w:val="2"/>
        </w:rPr>
        <w:t>, wypełniają osoby będące przedstawicielami podmiotów wymienionych w art. 9a ust. 11</w:t>
      </w:r>
      <w:bookmarkStart w:id="27" w:name="_Hlk173311656"/>
      <w:r w:rsidRPr="0033459E">
        <w:rPr>
          <w:kern w:val="2"/>
        </w:rPr>
        <w:t>–</w:t>
      </w:r>
      <w:bookmarkEnd w:id="27"/>
      <w:r w:rsidRPr="0033459E">
        <w:rPr>
          <w:kern w:val="2"/>
        </w:rPr>
        <w:t xml:space="preserve">11d ustawy </w:t>
      </w:r>
      <w:r w:rsidRPr="0033459E">
        <w:rPr>
          <w:kern w:val="2"/>
        </w:rPr>
        <w:br/>
        <w:t xml:space="preserve">o przeciwdziałaniu przemocy </w:t>
      </w:r>
      <w:r w:rsidRPr="00D94A9A">
        <w:rPr>
          <w:kern w:val="2"/>
        </w:rPr>
        <w:t>domowej</w:t>
      </w:r>
      <w:r w:rsidR="00D94A9A">
        <w:rPr>
          <w:kern w:val="2"/>
        </w:rPr>
        <w:t>.</w:t>
      </w:r>
    </w:p>
    <w:p w14:paraId="560CE047" w14:textId="38FB8080" w:rsidR="00C96292" w:rsidRDefault="00C96292" w:rsidP="00C96292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E354BA">
        <w:t>Z uwagi</w:t>
      </w:r>
      <w:r w:rsidR="004C2007">
        <w:t xml:space="preserve"> na to</w:t>
      </w:r>
      <w:r w:rsidRPr="00E354BA">
        <w:t xml:space="preserve">, że </w:t>
      </w:r>
      <w:r>
        <w:t xml:space="preserve">pracownicy Muzeum </w:t>
      </w:r>
      <w:r w:rsidRPr="00E354BA">
        <w:t>nie posiadają uprawnienia do wypełnienia formularza „Niebieskie</w:t>
      </w:r>
      <w:r w:rsidR="004C2007">
        <w:t>j</w:t>
      </w:r>
      <w:r w:rsidRPr="00E354BA">
        <w:t xml:space="preserve"> Karty-część A”, każdorazowo decyzja o je</w:t>
      </w:r>
      <w:r>
        <w:t>go</w:t>
      </w:r>
      <w:r w:rsidRPr="00E354BA">
        <w:t xml:space="preserve"> wypełnieniu leży w kompetencji służb, np. </w:t>
      </w:r>
      <w:r>
        <w:t>P</w:t>
      </w:r>
      <w:r w:rsidRPr="00E354BA">
        <w:t>olicji wezwanej do interwencji</w:t>
      </w:r>
      <w:r w:rsidR="004719F3">
        <w:t xml:space="preserve"> </w:t>
      </w:r>
      <w:r w:rsidRPr="00E354BA">
        <w:t xml:space="preserve">w związku </w:t>
      </w:r>
      <w:r>
        <w:br/>
      </w:r>
      <w:r w:rsidRPr="00E354BA">
        <w:t xml:space="preserve">z podejrzeniem krzywdzenia małoletniego. Dyrektor </w:t>
      </w:r>
      <w:r>
        <w:t>Muzeum</w:t>
      </w:r>
      <w:r w:rsidRPr="00E354BA">
        <w:t xml:space="preserve"> może dokonać zgłoszenia do miejscowego zespołu interdyscyplinarnego do spraw przeciwdziałania przemocy domowej, które dotyczy podejrzenia krzywdzenia małoletniego</w:t>
      </w:r>
      <w:r>
        <w:t>, bądź innego  właściwego ze względu na miejsce zamieszkania małoletniego.</w:t>
      </w:r>
      <w:r w:rsidRPr="00E354BA">
        <w:t xml:space="preserve"> Zgłoszenia dokonuje się w formie pisemnej, opisując okoliczności sytuacji.</w:t>
      </w:r>
    </w:p>
    <w:p w14:paraId="4704F024" w14:textId="77777777" w:rsidR="00C96292" w:rsidRDefault="00C96292" w:rsidP="00C96292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AD682C">
        <w:rPr>
          <w:kern w:val="2"/>
        </w:rPr>
        <w:t>Osoba wszczynająca procedurę podejmuje działania interwencyjne mające na celu zapewnienie bezpieczeństwa osobie doznającej przemocy domowej.</w:t>
      </w:r>
    </w:p>
    <w:p w14:paraId="237D6195" w14:textId="237D7FA6" w:rsidR="00C96292" w:rsidRDefault="00C96292" w:rsidP="00C96292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AD682C">
        <w:rPr>
          <w:kern w:val="2"/>
        </w:rPr>
        <w:t>Jeżeli istnieje podejrzenie stosowania przemocy domowej wobec małoletniego, działania w ramach procedury przeprowadza się w obecności rodzica</w:t>
      </w:r>
      <w:r w:rsidR="004C2007">
        <w:rPr>
          <w:kern w:val="2"/>
        </w:rPr>
        <w:t xml:space="preserve"> małoletniego.</w:t>
      </w:r>
    </w:p>
    <w:p w14:paraId="1C155611" w14:textId="0F4585C8" w:rsidR="00C96292" w:rsidRPr="00D94A9A" w:rsidRDefault="00C96292" w:rsidP="00C96292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AD682C">
        <w:rPr>
          <w:kern w:val="2"/>
        </w:rPr>
        <w:t>Jeżeli istnieje podejrzenie, że osobami stosującymi przemoc domową wobec małoletniego są rodzice</w:t>
      </w:r>
      <w:r w:rsidR="009D66CD">
        <w:rPr>
          <w:kern w:val="2"/>
        </w:rPr>
        <w:t xml:space="preserve"> małoletniego</w:t>
      </w:r>
      <w:r w:rsidRPr="00AD682C">
        <w:rPr>
          <w:kern w:val="2"/>
        </w:rPr>
        <w:t>, działania w ramach procedury przeprowadza się w obecności pełnoletniej osoby najbliższej w rozumieniu art. 115 § 11– Kodeks</w:t>
      </w:r>
      <w:r w:rsidR="00D94A9A">
        <w:rPr>
          <w:kern w:val="2"/>
        </w:rPr>
        <w:t>u</w:t>
      </w:r>
      <w:r w:rsidRPr="00AD682C">
        <w:rPr>
          <w:kern w:val="2"/>
        </w:rPr>
        <w:t xml:space="preserve"> karn</w:t>
      </w:r>
      <w:r w:rsidR="00D94A9A">
        <w:rPr>
          <w:kern w:val="2"/>
        </w:rPr>
        <w:t>ego</w:t>
      </w:r>
      <w:r w:rsidR="00FA66A9" w:rsidRPr="00D94A9A">
        <w:rPr>
          <w:kern w:val="2"/>
        </w:rPr>
        <w:t xml:space="preserve"> </w:t>
      </w:r>
      <w:r w:rsidRPr="00D94A9A">
        <w:rPr>
          <w:kern w:val="2"/>
        </w:rPr>
        <w:t>lub pełnoletniej osoby wskazanej przez małoletniego.</w:t>
      </w:r>
    </w:p>
    <w:p w14:paraId="799381D8" w14:textId="77777777" w:rsidR="00C96292" w:rsidRDefault="00C96292" w:rsidP="00C96292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AD682C">
        <w:rPr>
          <w:kern w:val="2"/>
        </w:rPr>
        <w:t>Działania z udziałem małoletnich osób doznających przemocy domowej przeprowadza się, w miarę możliwości, w obecności psychologa.</w:t>
      </w:r>
    </w:p>
    <w:p w14:paraId="2AE93A19" w14:textId="7498BDC6" w:rsidR="00C96292" w:rsidRPr="00A802CA" w:rsidRDefault="00C96292" w:rsidP="00A802CA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AD682C">
        <w:rPr>
          <w:kern w:val="2"/>
        </w:rPr>
        <w:t>Po wypełnieniu formularza „Niebieska Karta – A” osobie doznającej przemocy domowej przekazuje się formularz „Niebieska Karta</w:t>
      </w:r>
      <w:r w:rsidRPr="00AD682C">
        <w:rPr>
          <w:kern w:val="2"/>
          <w:sz w:val="22"/>
          <w:szCs w:val="22"/>
          <w:lang w:eastAsia="en-US"/>
        </w:rPr>
        <w:t xml:space="preserve"> </w:t>
      </w:r>
      <w:r w:rsidRPr="00AD682C">
        <w:rPr>
          <w:kern w:val="2"/>
        </w:rPr>
        <w:t xml:space="preserve">– B”. Jeżeli osobą doznającą </w:t>
      </w:r>
      <w:r w:rsidRPr="00AD682C">
        <w:rPr>
          <w:kern w:val="2"/>
        </w:rPr>
        <w:lastRenderedPageBreak/>
        <w:t>przemocy domowej jest małoletni, formularz „Niebieska Karta – B” przekazuje się rodzicowi, a w przypadkach</w:t>
      </w:r>
      <w:r w:rsidR="0067684D">
        <w:rPr>
          <w:kern w:val="2"/>
        </w:rPr>
        <w:t xml:space="preserve"> </w:t>
      </w:r>
      <w:r w:rsidRPr="00AD682C">
        <w:rPr>
          <w:kern w:val="2"/>
        </w:rPr>
        <w:t>jeżeli istnieje podejrzenie, że osobami stosującymi przemoc domową wobec małoletniego są rodzice, działania w ramach procedury przeprowadza</w:t>
      </w:r>
      <w:r>
        <w:rPr>
          <w:kern w:val="2"/>
        </w:rPr>
        <w:t xml:space="preserve"> </w:t>
      </w:r>
      <w:r w:rsidRPr="00AD682C">
        <w:rPr>
          <w:kern w:val="2"/>
        </w:rPr>
        <w:t xml:space="preserve">się w obecności pełnoletniej osoby najbliższej w rozumieniu art. 115 § 11 </w:t>
      </w:r>
      <w:r w:rsidRPr="00D94A9A">
        <w:rPr>
          <w:kern w:val="2"/>
        </w:rPr>
        <w:t>Kodeks</w:t>
      </w:r>
      <w:r w:rsidR="00D94A9A">
        <w:rPr>
          <w:kern w:val="2"/>
        </w:rPr>
        <w:t>u</w:t>
      </w:r>
      <w:r w:rsidRPr="00D94A9A">
        <w:rPr>
          <w:kern w:val="2"/>
        </w:rPr>
        <w:t xml:space="preserve"> kar</w:t>
      </w:r>
      <w:r w:rsidR="00D94A9A">
        <w:rPr>
          <w:kern w:val="2"/>
        </w:rPr>
        <w:t xml:space="preserve">nego </w:t>
      </w:r>
      <w:r w:rsidRPr="00D94A9A">
        <w:rPr>
          <w:kern w:val="2"/>
        </w:rPr>
        <w:t>lub</w:t>
      </w:r>
      <w:r w:rsidRPr="00A802CA">
        <w:rPr>
          <w:kern w:val="2"/>
        </w:rPr>
        <w:t xml:space="preserve"> pełnoletniej osoby wskazanej przez małoletniego.</w:t>
      </w:r>
    </w:p>
    <w:p w14:paraId="5066AA05" w14:textId="74EE76CE" w:rsidR="00C96292" w:rsidRDefault="00C96292" w:rsidP="00C96292">
      <w:pPr>
        <w:numPr>
          <w:ilvl w:val="0"/>
          <w:numId w:val="27"/>
        </w:numPr>
        <w:spacing w:after="160" w:line="360" w:lineRule="auto"/>
        <w:contextualSpacing/>
        <w:jc w:val="both"/>
        <w:rPr>
          <w:kern w:val="2"/>
        </w:rPr>
      </w:pPr>
      <w:r w:rsidRPr="00AD682C">
        <w:rPr>
          <w:kern w:val="2"/>
        </w:rPr>
        <w:t xml:space="preserve">Wypełniony formularz „Niebieska Karta – A” niezwłocznie, nie później niż w terminie 5 dni roboczych od dnia wszczęcia procedury, przekazuje się do </w:t>
      </w:r>
      <w:r w:rsidR="00A802CA">
        <w:rPr>
          <w:kern w:val="2"/>
        </w:rPr>
        <w:t>Z</w:t>
      </w:r>
      <w:r w:rsidRPr="00AD682C">
        <w:rPr>
          <w:kern w:val="2"/>
        </w:rPr>
        <w:t xml:space="preserve">espołu </w:t>
      </w:r>
      <w:r w:rsidR="00A802CA">
        <w:rPr>
          <w:kern w:val="2"/>
        </w:rPr>
        <w:t>I</w:t>
      </w:r>
      <w:r w:rsidRPr="00AD682C">
        <w:rPr>
          <w:kern w:val="2"/>
        </w:rPr>
        <w:t>nterdyscyplinarnego.</w:t>
      </w:r>
      <w:r w:rsidRPr="00AD682C">
        <w:rPr>
          <w:kern w:val="2"/>
          <w:sz w:val="22"/>
          <w:szCs w:val="22"/>
          <w:lang w:eastAsia="en-US"/>
        </w:rPr>
        <w:t xml:space="preserve"> </w:t>
      </w:r>
      <w:r w:rsidRPr="00AD682C">
        <w:rPr>
          <w:kern w:val="2"/>
        </w:rPr>
        <w:t>Kopię wypełnionego formularza „Niebieska Karta – A” pozostawia się u wszczynającego procedurę.</w:t>
      </w:r>
    </w:p>
    <w:p w14:paraId="0D9572F6" w14:textId="77777777" w:rsidR="00C96292" w:rsidRPr="0033459E" w:rsidRDefault="00C96292" w:rsidP="00C96292">
      <w:pPr>
        <w:spacing w:line="360" w:lineRule="auto"/>
        <w:ind w:left="720"/>
        <w:contextualSpacing/>
        <w:jc w:val="both"/>
        <w:rPr>
          <w:kern w:val="2"/>
        </w:rPr>
      </w:pPr>
    </w:p>
    <w:p w14:paraId="3968057C" w14:textId="77777777" w:rsidR="00C96292" w:rsidRPr="0033459E" w:rsidRDefault="00C96292" w:rsidP="00C96292">
      <w:pPr>
        <w:spacing w:after="160" w:line="276" w:lineRule="auto"/>
        <w:jc w:val="center"/>
        <w:rPr>
          <w:b/>
          <w:bCs/>
          <w:kern w:val="2"/>
          <w:sz w:val="28"/>
          <w:szCs w:val="28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>Rozdział IV</w:t>
      </w: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36E0B4F1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66A72FC6" w14:textId="77777777" w:rsidR="00C96292" w:rsidRPr="00AA723F" w:rsidRDefault="00C96292" w:rsidP="009272B0">
            <w:pPr>
              <w:spacing w:after="160" w:line="276" w:lineRule="auto"/>
              <w:jc w:val="center"/>
              <w:rPr>
                <w:b/>
                <w:bCs/>
                <w:kern w:val="2"/>
                <w:lang w:eastAsia="en-US"/>
              </w:rPr>
            </w:pPr>
            <w:bookmarkStart w:id="28" w:name="_Hlk172052893"/>
            <w:r w:rsidRPr="00AA723F">
              <w:rPr>
                <w:b/>
                <w:bCs/>
                <w:color w:val="2F5496"/>
                <w:kern w:val="2"/>
                <w:lang w:eastAsia="en-US"/>
              </w:rPr>
              <w:t>Zasady przeglądu i aktualizacji standardów</w:t>
            </w:r>
          </w:p>
        </w:tc>
      </w:tr>
      <w:bookmarkEnd w:id="28"/>
    </w:tbl>
    <w:p w14:paraId="658A5E9C" w14:textId="77777777" w:rsidR="00C96292" w:rsidRPr="0033459E" w:rsidRDefault="00C96292" w:rsidP="00C96292">
      <w:pPr>
        <w:spacing w:after="160" w:line="276" w:lineRule="auto"/>
        <w:rPr>
          <w:b/>
          <w:bCs/>
          <w:kern w:val="2"/>
          <w:lang w:eastAsia="en-US"/>
        </w:rPr>
      </w:pPr>
    </w:p>
    <w:p w14:paraId="085C7771" w14:textId="77777777" w:rsidR="00C96292" w:rsidRPr="0033459E" w:rsidRDefault="00C96292" w:rsidP="00C96292">
      <w:pPr>
        <w:spacing w:after="160" w:line="360" w:lineRule="auto"/>
        <w:jc w:val="center"/>
        <w:rPr>
          <w:b/>
          <w:bCs/>
          <w:kern w:val="2"/>
          <w:lang w:eastAsia="en-US"/>
        </w:rPr>
      </w:pPr>
      <w:bookmarkStart w:id="29" w:name="_Hlk155181037"/>
      <w:r w:rsidRPr="0033459E">
        <w:rPr>
          <w:b/>
          <w:bCs/>
          <w:kern w:val="2"/>
          <w:lang w:eastAsia="en-US"/>
        </w:rPr>
        <w:t>§ 11</w:t>
      </w:r>
    </w:p>
    <w:bookmarkEnd w:id="29"/>
    <w:p w14:paraId="5E5EEBB0" w14:textId="32E843E3" w:rsidR="00C96292" w:rsidRPr="0033459E" w:rsidRDefault="00C96292" w:rsidP="00C96292">
      <w:pPr>
        <w:numPr>
          <w:ilvl w:val="0"/>
          <w:numId w:val="31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Standardy ochrony małoletnich obowiązujące w</w:t>
      </w:r>
      <w:r>
        <w:rPr>
          <w:kern w:val="2"/>
          <w:lang w:eastAsia="en-US"/>
        </w:rPr>
        <w:t xml:space="preserve"> Muzeum</w:t>
      </w:r>
      <w:r w:rsidR="00F24E39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podlegają przeglądowi </w:t>
      </w:r>
      <w:r w:rsidRPr="0033459E">
        <w:rPr>
          <w:kern w:val="2"/>
          <w:lang w:eastAsia="en-US"/>
        </w:rPr>
        <w:br/>
        <w:t>nie rzadziej niż raz na dwa lata, w terminie ustalonym przez Dyrektora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oraz </w:t>
      </w:r>
      <w:r w:rsidRPr="0033459E">
        <w:rPr>
          <w:kern w:val="2"/>
          <w:lang w:eastAsia="en-US"/>
        </w:rPr>
        <w:br/>
        <w:t xml:space="preserve">w razie nowelizacji aktów prawnych, mających wpływ na kształt przyjętych standardów </w:t>
      </w:r>
      <w:r w:rsidRPr="0033459E">
        <w:rPr>
          <w:kern w:val="2"/>
          <w:lang w:eastAsia="en-US"/>
        </w:rPr>
        <w:br/>
        <w:t>i procedur.</w:t>
      </w:r>
      <w:r w:rsidRPr="0033459E">
        <w:rPr>
          <w:kern w:val="2"/>
          <w:sz w:val="22"/>
          <w:szCs w:val="22"/>
          <w:lang w:eastAsia="en-US"/>
        </w:rPr>
        <w:t xml:space="preserve"> </w:t>
      </w:r>
      <w:r w:rsidRPr="0033459E">
        <w:rPr>
          <w:kern w:val="2"/>
          <w:lang w:eastAsia="en-US"/>
        </w:rPr>
        <w:t>Wnioski z przeprowadzonej oceny należy pisemnie udokumentować (załącznik nr 3).</w:t>
      </w:r>
    </w:p>
    <w:p w14:paraId="7A849D45" w14:textId="1138548A" w:rsidR="00C96292" w:rsidRPr="0033459E" w:rsidRDefault="00C96292" w:rsidP="00C96292">
      <w:pPr>
        <w:numPr>
          <w:ilvl w:val="0"/>
          <w:numId w:val="31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Przegląd </w:t>
      </w:r>
      <w:r w:rsidR="00FA66A9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 ochrony małoletnich, obowiązujących 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, polega na ustaleniu wypełniania </w:t>
      </w:r>
      <w:r w:rsidR="00FA66A9">
        <w:rPr>
          <w:kern w:val="2"/>
          <w:lang w:eastAsia="en-US"/>
        </w:rPr>
        <w:t xml:space="preserve">przez nie </w:t>
      </w:r>
      <w:r w:rsidRPr="0033459E">
        <w:rPr>
          <w:kern w:val="2"/>
          <w:lang w:eastAsia="en-US"/>
        </w:rPr>
        <w:t xml:space="preserve">wymogów przepisów prawa powszechnie obowiązującego. </w:t>
      </w:r>
    </w:p>
    <w:p w14:paraId="4C925434" w14:textId="390FF6D8" w:rsidR="00C96292" w:rsidRPr="0033459E" w:rsidRDefault="00C96292" w:rsidP="00C96292">
      <w:pPr>
        <w:numPr>
          <w:ilvl w:val="0"/>
          <w:numId w:val="31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Przeglądu </w:t>
      </w:r>
      <w:r w:rsidR="00FA66A9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 ochrony małoletnich, obowiązujących w</w:t>
      </w:r>
      <w:r>
        <w:rPr>
          <w:kern w:val="2"/>
          <w:lang w:eastAsia="en-US"/>
        </w:rPr>
        <w:t xml:space="preserve"> Muzeum</w:t>
      </w:r>
      <w:r w:rsidR="00F24E39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dokonuje Dyrektor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lub osoba przez niego upoważniona (załącznik nr 4).</w:t>
      </w:r>
    </w:p>
    <w:p w14:paraId="24B53DB6" w14:textId="22B5404E" w:rsidR="00C96292" w:rsidRPr="0033459E" w:rsidRDefault="00C96292" w:rsidP="00C96292">
      <w:pPr>
        <w:numPr>
          <w:ilvl w:val="0"/>
          <w:numId w:val="31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W przypadku, gdy przegląd, o którym mowa w §11 ust. 1, wykaże niespełnianie przez </w:t>
      </w:r>
      <w:r w:rsidR="00FA66A9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 xml:space="preserve">tandardy ochrony małoletnich wymagań określonych w przepisach, o których mowa </w:t>
      </w:r>
      <w:r w:rsidRPr="0033459E">
        <w:rPr>
          <w:kern w:val="2"/>
          <w:lang w:eastAsia="en-US"/>
        </w:rPr>
        <w:br/>
        <w:t>w §11 ust. 1, lub też s</w:t>
      </w:r>
      <w:r w:rsidR="00FA66A9">
        <w:rPr>
          <w:kern w:val="2"/>
          <w:lang w:eastAsia="en-US"/>
        </w:rPr>
        <w:t xml:space="preserve">ą one </w:t>
      </w:r>
      <w:r w:rsidRPr="0033459E">
        <w:rPr>
          <w:kern w:val="2"/>
          <w:lang w:eastAsia="en-US"/>
        </w:rPr>
        <w:t>z innych przyczyn nieaktualne, lub nieodpowiadające potrzebom ochrony małoletnich, dokonywana jest ich aktualizacja.</w:t>
      </w:r>
    </w:p>
    <w:p w14:paraId="580D3B65" w14:textId="55784109" w:rsidR="00C96292" w:rsidRPr="00CF2421" w:rsidRDefault="00C96292" w:rsidP="00C96292">
      <w:pPr>
        <w:numPr>
          <w:ilvl w:val="0"/>
          <w:numId w:val="31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 Aktualizacji </w:t>
      </w:r>
      <w:r w:rsidR="00FA66A9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 ochrony małoletnich, obowiązujących 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, dokonuje Dyrektor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. W przypadku aktualizacji </w:t>
      </w:r>
      <w:r w:rsidR="00FA66A9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</w:t>
      </w:r>
      <w:r w:rsidR="00FA66A9">
        <w:rPr>
          <w:kern w:val="2"/>
          <w:lang w:eastAsia="en-US"/>
        </w:rPr>
        <w:t xml:space="preserve"> ochrony małoletnich</w:t>
      </w:r>
      <w:r w:rsidRPr="0033459E">
        <w:rPr>
          <w:kern w:val="2"/>
          <w:lang w:eastAsia="en-US"/>
        </w:rPr>
        <w:t>, przygotowany projekt jest przyjmowany przez Dyrektora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w drodze stosownego zarządzenia. </w:t>
      </w:r>
    </w:p>
    <w:p w14:paraId="558D99FE" w14:textId="77777777" w:rsidR="00CF2421" w:rsidRDefault="00CF2421" w:rsidP="00CF2421">
      <w:pPr>
        <w:spacing w:after="160" w:line="360" w:lineRule="auto"/>
        <w:contextualSpacing/>
        <w:jc w:val="both"/>
        <w:rPr>
          <w:kern w:val="2"/>
          <w:lang w:eastAsia="en-US"/>
        </w:rPr>
      </w:pPr>
    </w:p>
    <w:p w14:paraId="67BC1539" w14:textId="77777777" w:rsidR="00CF2421" w:rsidRPr="0067684D" w:rsidRDefault="00CF2421" w:rsidP="00CF2421">
      <w:p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</w:p>
    <w:p w14:paraId="4E3628C4" w14:textId="77777777" w:rsidR="00F24E39" w:rsidRPr="0033459E" w:rsidRDefault="00F24E39" w:rsidP="0067684D">
      <w:p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3E751DC1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38695BAF" w14:textId="77777777" w:rsidR="00C96292" w:rsidRPr="00AA723F" w:rsidRDefault="00C96292" w:rsidP="009272B0">
            <w:pPr>
              <w:jc w:val="center"/>
              <w:rPr>
                <w:b/>
                <w:bCs/>
                <w:kern w:val="2"/>
                <w:sz w:val="28"/>
                <w:szCs w:val="28"/>
                <w:lang w:eastAsia="en-US"/>
              </w:rPr>
            </w:pPr>
            <w:bookmarkStart w:id="30" w:name="_Hlk172055856"/>
            <w:r w:rsidRPr="00AA723F">
              <w:rPr>
                <w:b/>
                <w:bCs/>
                <w:kern w:val="2"/>
                <w:sz w:val="28"/>
                <w:szCs w:val="28"/>
                <w:lang w:eastAsia="en-US"/>
              </w:rPr>
              <w:lastRenderedPageBreak/>
              <w:t>Rozdział V</w:t>
            </w:r>
          </w:p>
          <w:p w14:paraId="3CEF2BEE" w14:textId="77777777" w:rsidR="00C96292" w:rsidRPr="00AA723F" w:rsidRDefault="00C96292" w:rsidP="009272B0">
            <w:pPr>
              <w:spacing w:after="160" w:line="259" w:lineRule="auto"/>
              <w:jc w:val="center"/>
              <w:rPr>
                <w:b/>
                <w:bCs/>
                <w:kern w:val="2"/>
                <w:lang w:eastAsia="en-US"/>
              </w:rPr>
            </w:pPr>
            <w:r w:rsidRPr="00AA723F">
              <w:rPr>
                <w:b/>
                <w:bCs/>
                <w:color w:val="2F5496"/>
                <w:kern w:val="2"/>
                <w:lang w:eastAsia="en-US"/>
              </w:rPr>
              <w:t>Zakres kompetencji osoby odpowiedzialnej za przygotowanie pracowników</w:t>
            </w:r>
            <w:r>
              <w:rPr>
                <w:b/>
                <w:bCs/>
                <w:color w:val="2F5496"/>
                <w:kern w:val="2"/>
                <w:lang w:eastAsia="en-US"/>
              </w:rPr>
              <w:t xml:space="preserve"> Muzeum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 do stosowania standardów, zasady przygotowania pracowników do ich stosowania oraz sposób dokumentowania tej czynności</w:t>
            </w:r>
          </w:p>
        </w:tc>
      </w:tr>
    </w:tbl>
    <w:p w14:paraId="2E035C37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lang w:eastAsia="en-US"/>
        </w:rPr>
      </w:pPr>
    </w:p>
    <w:p w14:paraId="51F5816C" w14:textId="77777777" w:rsidR="00C96292" w:rsidRPr="0033459E" w:rsidRDefault="00C96292" w:rsidP="00C96292">
      <w:pPr>
        <w:spacing w:after="160" w:line="259" w:lineRule="auto"/>
        <w:jc w:val="center"/>
        <w:rPr>
          <w:b/>
          <w:bCs/>
          <w:kern w:val="2"/>
          <w:lang w:eastAsia="en-US"/>
        </w:rPr>
      </w:pPr>
      <w:bookmarkStart w:id="31" w:name="_Hlk172054457"/>
      <w:bookmarkStart w:id="32" w:name="_Hlk155185289"/>
      <w:r w:rsidRPr="0033459E">
        <w:rPr>
          <w:b/>
          <w:bCs/>
          <w:kern w:val="2"/>
          <w:lang w:eastAsia="en-US"/>
        </w:rPr>
        <w:t>§ 12</w:t>
      </w:r>
    </w:p>
    <w:bookmarkEnd w:id="30"/>
    <w:bookmarkEnd w:id="31"/>
    <w:p w14:paraId="5272E519" w14:textId="4AA7C6C9" w:rsidR="00C96292" w:rsidRPr="0067684D" w:rsidRDefault="00C96292" w:rsidP="00C96292">
      <w:pPr>
        <w:numPr>
          <w:ilvl w:val="0"/>
          <w:numId w:val="5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Rekrutacja pracowników Muzeum odbywa się w oparciu o art. 21 ustawy. o przeciwdziałaniu zagrożeniom przestępczością na tle seksualnym i ochronie małoletnich</w:t>
      </w:r>
      <w:r w:rsidR="00D7592E" w:rsidRPr="0067684D">
        <w:rPr>
          <w:kern w:val="2"/>
          <w:lang w:eastAsia="en-US"/>
        </w:rPr>
        <w:t>.</w:t>
      </w:r>
    </w:p>
    <w:p w14:paraId="1CCBDA42" w14:textId="4E722EA2" w:rsidR="00C96292" w:rsidRPr="0067684D" w:rsidRDefault="00C96292" w:rsidP="00C96292">
      <w:pPr>
        <w:numPr>
          <w:ilvl w:val="0"/>
          <w:numId w:val="50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67684D">
        <w:rPr>
          <w:kern w:val="2"/>
          <w:lang w:eastAsia="en-US"/>
        </w:rPr>
        <w:t>Osoba</w:t>
      </w:r>
      <w:r w:rsidR="00F24E39" w:rsidRP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przed podjęciem pracy bądź współpracy z Muzeum</w:t>
      </w:r>
      <w:r w:rsidR="00F24E39" w:rsidRP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podpisuje oświadczenie dotyczące skazania/braku skazania za przestępstwo przeciwko wolności seksualnej </w:t>
      </w:r>
      <w:r w:rsidRPr="0067684D">
        <w:rPr>
          <w:kern w:val="2"/>
          <w:lang w:eastAsia="en-US"/>
        </w:rPr>
        <w:br/>
        <w:t>i obyczajności, przestępstwa z użyciem przemocy na szkodę małoletniego (załącznik nr 5)</w:t>
      </w:r>
      <w:r w:rsidR="00F24E39" w:rsidRPr="0067684D">
        <w:rPr>
          <w:kern w:val="2"/>
          <w:lang w:eastAsia="en-US"/>
        </w:rPr>
        <w:t>.</w:t>
      </w:r>
    </w:p>
    <w:p w14:paraId="5380D836" w14:textId="0A0308BC" w:rsidR="00C96292" w:rsidRPr="0067684D" w:rsidRDefault="00C96292" w:rsidP="00C96292">
      <w:pPr>
        <w:numPr>
          <w:ilvl w:val="0"/>
          <w:numId w:val="50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67684D">
        <w:rPr>
          <w:kern w:val="2"/>
          <w:lang w:eastAsia="en-US"/>
        </w:rPr>
        <w:t>Osoba podejmująca pracę lub współpracę z Muzeum zobowiązana jest do podania swoich danych osobowych celem realizacji obowiązków wynikających z przepisów art. 21 ustawy o przeciwdziałaniu zagrożeniom przestępczością na tle seksualnym i ochronie małoletnich</w:t>
      </w:r>
      <w:r w:rsidR="008E28E0" w:rsidRPr="0067684D">
        <w:rPr>
          <w:kern w:val="2"/>
          <w:lang w:eastAsia="en-US"/>
        </w:rPr>
        <w:t xml:space="preserve">, </w:t>
      </w:r>
      <w:r w:rsidRPr="0067684D">
        <w:rPr>
          <w:kern w:val="2"/>
          <w:lang w:eastAsia="en-US"/>
        </w:rPr>
        <w:t>(załącznik nr 6).</w:t>
      </w:r>
    </w:p>
    <w:p w14:paraId="10F37F57" w14:textId="3172C839" w:rsidR="00C96292" w:rsidRPr="0067684D" w:rsidRDefault="00C96292" w:rsidP="00C96292">
      <w:pPr>
        <w:numPr>
          <w:ilvl w:val="0"/>
          <w:numId w:val="50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67684D">
        <w:rPr>
          <w:kern w:val="2"/>
          <w:lang w:eastAsia="en-US"/>
        </w:rPr>
        <w:t>Dodatkowo</w:t>
      </w:r>
      <w:r w:rsidR="00F24E39" w:rsidRP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od osób przed podjęciem pracy albo nawiązaniem współpracy</w:t>
      </w:r>
      <w:r w:rsidR="00F24E39" w:rsidRP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pobiera się:</w:t>
      </w:r>
    </w:p>
    <w:p w14:paraId="6868D969" w14:textId="77777777" w:rsidR="00C96292" w:rsidRPr="0067684D" w:rsidRDefault="00C96292" w:rsidP="00C96292">
      <w:pPr>
        <w:numPr>
          <w:ilvl w:val="0"/>
          <w:numId w:val="4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informację z Krajowego Rejestru Karnego o niekaralności;</w:t>
      </w:r>
    </w:p>
    <w:p w14:paraId="196982D0" w14:textId="5D1CC955" w:rsidR="00C96292" w:rsidRPr="0067684D" w:rsidRDefault="00C96292" w:rsidP="00C96292">
      <w:pPr>
        <w:numPr>
          <w:ilvl w:val="0"/>
          <w:numId w:val="4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jeżeli osoba posiada obywatelstwo inne niż polskie, wówczas również informację z rejestru karnego państwa, którego jest obywatelem, uzyskiwaną do celów działalności zawodowej lub wolontariackiej związanej z kontaktami z małoletnimi, bądź informację z rejestru karnego, jeżeli prawo tego państwa nie przewiduje wydawania informacji dla wyżej wymienionych celów;</w:t>
      </w:r>
    </w:p>
    <w:p w14:paraId="7FCC2E17" w14:textId="77777777" w:rsidR="00C96292" w:rsidRPr="0067684D" w:rsidRDefault="00C96292" w:rsidP="00C96292">
      <w:pPr>
        <w:numPr>
          <w:ilvl w:val="0"/>
          <w:numId w:val="4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 xml:space="preserve">oświadczenie o państwie/państwach (innych niż Rzeczypospolita Polska), </w:t>
      </w:r>
      <w:r w:rsidRPr="0067684D">
        <w:rPr>
          <w:kern w:val="2"/>
          <w:lang w:eastAsia="en-US"/>
        </w:rPr>
        <w:br/>
        <w:t>w których zamieszkiwał w ostatnich 20 latach pod rygorem odpowiedzialności karnej;</w:t>
      </w:r>
    </w:p>
    <w:p w14:paraId="571121F7" w14:textId="77777777" w:rsidR="00C96292" w:rsidRPr="0067684D" w:rsidRDefault="00C96292" w:rsidP="00C96292">
      <w:pPr>
        <w:numPr>
          <w:ilvl w:val="0"/>
          <w:numId w:val="44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t>jeżeli prawo państwa, z którego ma być przedłożona informacja o niekaralności nie przewiduje wydawania takiej informacji lub nie prowadzi rejestru karnego, wówczas kandydat składa, pod rygorem odpowiedzialności karnej, oświadczenie o tym fakcie wraz z oświadczeniem, że nie był prawomocnie skazany oraz nie wydano wobec niego innego orzeczenia, w którym stwierdzono, iż dopuścił się takich czynów zabronionych, oraz że nie ma obowiązku wynikającego z orzeczenia sądu, innego uprawnionego organu lub ustawy, stosowania się do zakazu zajmowania wszelkich lub określonych stanowisk, wykonywania wszelkich lub określonych zawodów albo działalności (załącznik nr 7 oraz załącznik nr 8).</w:t>
      </w:r>
    </w:p>
    <w:p w14:paraId="4750D314" w14:textId="63192AF0" w:rsidR="00C96292" w:rsidRPr="0067684D" w:rsidRDefault="00C96292" w:rsidP="00C96292">
      <w:pPr>
        <w:numPr>
          <w:ilvl w:val="0"/>
          <w:numId w:val="5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67684D">
        <w:rPr>
          <w:kern w:val="2"/>
          <w:lang w:eastAsia="en-US"/>
        </w:rPr>
        <w:lastRenderedPageBreak/>
        <w:t>Jeśli wobec pracownika Muzeum prowadzone jest postępowanie karne o przestępstwo przeciwko wolności seksualnej lub przestępstwo z użyciem przemocy popełnione przeciwko małoletniemu</w:t>
      </w:r>
      <w:r w:rsidR="00F24E39" w:rsidRPr="0067684D">
        <w:rPr>
          <w:kern w:val="2"/>
          <w:lang w:eastAsia="en-US"/>
        </w:rPr>
        <w:t>,</w:t>
      </w:r>
      <w:r w:rsidRPr="0067684D">
        <w:rPr>
          <w:kern w:val="2"/>
          <w:lang w:eastAsia="en-US"/>
        </w:rPr>
        <w:t xml:space="preserve"> należy niezwłocznie odsunąć taką osobę od wykonywania pracy, w której zachodzi możliwość kontaktu z małoletnim. Osobę taką Dyrektor Muzeum </w:t>
      </w:r>
      <w:r w:rsidR="00390665" w:rsidRPr="0067684D">
        <w:rPr>
          <w:kern w:val="2"/>
          <w:lang w:eastAsia="en-US"/>
        </w:rPr>
        <w:t>kieruje</w:t>
      </w:r>
      <w:r w:rsidRPr="0067684D">
        <w:rPr>
          <w:kern w:val="2"/>
          <w:lang w:eastAsia="en-US"/>
        </w:rPr>
        <w:t xml:space="preserve"> do innych zadań</w:t>
      </w:r>
      <w:r w:rsidR="00F24E39" w:rsidRPr="0067684D">
        <w:rPr>
          <w:kern w:val="2"/>
          <w:lang w:eastAsia="en-US"/>
        </w:rPr>
        <w:t>;</w:t>
      </w:r>
    </w:p>
    <w:p w14:paraId="5F1A9670" w14:textId="77777777" w:rsidR="00C96292" w:rsidRPr="0033459E" w:rsidRDefault="00C96292" w:rsidP="00C96292">
      <w:pPr>
        <w:spacing w:after="160" w:line="259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§ 13</w:t>
      </w:r>
    </w:p>
    <w:bookmarkEnd w:id="32"/>
    <w:p w14:paraId="1A0A3C2E" w14:textId="6A496ECE" w:rsidR="00C96292" w:rsidRPr="0033459E" w:rsidRDefault="00C96292" w:rsidP="00C96292">
      <w:pPr>
        <w:numPr>
          <w:ilvl w:val="0"/>
          <w:numId w:val="28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Osobą odpowiedzialną za przygotowanie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do stosowania </w:t>
      </w:r>
      <w:r w:rsidR="00390665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 ochrony małoletnich jest Dyrektor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. Dyrektor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może upoważnić wyznaczoną przez siebie osobę do przygotowania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do stosowania </w:t>
      </w:r>
      <w:r w:rsidR="00390665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 ochrony małoletnich przyjętych 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(załącznik nr 9).</w:t>
      </w:r>
    </w:p>
    <w:p w14:paraId="15B37400" w14:textId="1E2CCD19" w:rsidR="00C96292" w:rsidRPr="0033459E" w:rsidRDefault="00C96292" w:rsidP="00C96292">
      <w:pPr>
        <w:numPr>
          <w:ilvl w:val="0"/>
          <w:numId w:val="28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Osoba upoważniona przez Dyrektora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, o której mowa w §13 ust. 1, musi legitymować się co najmniej 5-letnim doświadczeniem w pracy z osobami małoletnimi, uzyskanym w jednostkach oświaty, leczniczych lub pomocy społecznej. Dodatkowo</w:t>
      </w:r>
      <w:r w:rsidR="00FA56F1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musi posiadać niezbędną wiedzę pozwalającą na przeprowadzenie szkoleń wewnętrznych dla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, obejmujących następujące zagadnienia: </w:t>
      </w:r>
    </w:p>
    <w:p w14:paraId="2075DBD3" w14:textId="77777777" w:rsidR="00C96292" w:rsidRPr="0033459E" w:rsidRDefault="00C96292" w:rsidP="00C96292">
      <w:pPr>
        <w:numPr>
          <w:ilvl w:val="0"/>
          <w:numId w:val="2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rozpoznawanie symptomów krzywdzenia małoletnich;</w:t>
      </w:r>
    </w:p>
    <w:p w14:paraId="647EED7D" w14:textId="77777777" w:rsidR="00C96292" w:rsidRPr="0033459E" w:rsidRDefault="00C96292" w:rsidP="00C96292">
      <w:pPr>
        <w:numPr>
          <w:ilvl w:val="0"/>
          <w:numId w:val="2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procedury interwencji w przypadku podejrzeń krzywdzenia małoletnich;</w:t>
      </w:r>
    </w:p>
    <w:p w14:paraId="7469CB52" w14:textId="77777777" w:rsidR="00C96292" w:rsidRPr="0033459E" w:rsidRDefault="00C96292" w:rsidP="00C96292">
      <w:pPr>
        <w:numPr>
          <w:ilvl w:val="0"/>
          <w:numId w:val="2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odpowiedzialność prawna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, zobowiązanych do podejmowania interwencji w przypadku podejrzenia lub stwierdzenia krzywdzenia małoletnich;</w:t>
      </w:r>
    </w:p>
    <w:p w14:paraId="19A9ECBF" w14:textId="0AA3D988" w:rsidR="00C96292" w:rsidRPr="0033459E" w:rsidRDefault="00C96292" w:rsidP="00C96292">
      <w:pPr>
        <w:numPr>
          <w:ilvl w:val="0"/>
          <w:numId w:val="29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stosowanie procedury „Niebieskie</w:t>
      </w:r>
      <w:r w:rsidR="00FA56F1">
        <w:rPr>
          <w:kern w:val="2"/>
          <w:lang w:eastAsia="en-US"/>
        </w:rPr>
        <w:t>j</w:t>
      </w:r>
      <w:r w:rsidRPr="0033459E">
        <w:rPr>
          <w:kern w:val="2"/>
          <w:lang w:eastAsia="en-US"/>
        </w:rPr>
        <w:t xml:space="preserve"> Karty”. </w:t>
      </w:r>
    </w:p>
    <w:p w14:paraId="26EC1ADA" w14:textId="3AE665DA" w:rsidR="00C96292" w:rsidRPr="0033459E" w:rsidRDefault="00C96292" w:rsidP="00C96292">
      <w:pPr>
        <w:numPr>
          <w:ilvl w:val="0"/>
          <w:numId w:val="28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Osoba, o której mowa w </w:t>
      </w:r>
      <w:bookmarkStart w:id="33" w:name="_Hlk155185618"/>
      <w:r w:rsidRPr="0033459E">
        <w:rPr>
          <w:kern w:val="2"/>
          <w:lang w:eastAsia="en-US"/>
        </w:rPr>
        <w:t>§1</w:t>
      </w:r>
      <w:bookmarkEnd w:id="33"/>
      <w:r w:rsidRPr="0033459E">
        <w:rPr>
          <w:kern w:val="2"/>
          <w:lang w:eastAsia="en-US"/>
        </w:rPr>
        <w:t>3 ust. 1, zapoznaje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ze </w:t>
      </w:r>
      <w:r w:rsidR="00390665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 xml:space="preserve">tandardami </w:t>
      </w:r>
      <w:r w:rsidR="00213622">
        <w:rPr>
          <w:kern w:val="2"/>
          <w:lang w:eastAsia="en-US"/>
        </w:rPr>
        <w:t xml:space="preserve">ochrony małoletnich </w:t>
      </w:r>
      <w:r w:rsidRPr="0033459E">
        <w:rPr>
          <w:kern w:val="2"/>
          <w:lang w:eastAsia="en-US"/>
        </w:rPr>
        <w:t>oraz odbiera od każdego z wyżej wymienionych stosowne oświadczenie o zapoznaniu się ze standardami, które obowiązują 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(załącznik nr 10). </w:t>
      </w:r>
    </w:p>
    <w:p w14:paraId="4ACEF144" w14:textId="7BCA6262" w:rsidR="00C96292" w:rsidRPr="0033459E" w:rsidRDefault="00C96292" w:rsidP="00CB444B">
      <w:pPr>
        <w:numPr>
          <w:ilvl w:val="0"/>
          <w:numId w:val="28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Osoba, o której mowa w §13 ust. 1</w:t>
      </w:r>
      <w:r w:rsidR="00FA56F1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dokonuje co najmniej raz na dwa lata monitoringu </w:t>
      </w:r>
      <w:r w:rsidR="00390665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</w:t>
      </w:r>
      <w:r w:rsidR="00111B0A">
        <w:rPr>
          <w:kern w:val="2"/>
          <w:lang w:eastAsia="en-US"/>
        </w:rPr>
        <w:t xml:space="preserve"> </w:t>
      </w:r>
      <w:r w:rsidR="00213622">
        <w:rPr>
          <w:kern w:val="2"/>
          <w:lang w:eastAsia="en-US"/>
        </w:rPr>
        <w:t>ochrony małoletnich</w:t>
      </w:r>
      <w:r w:rsidRPr="0033459E">
        <w:rPr>
          <w:kern w:val="2"/>
          <w:lang w:eastAsia="en-US"/>
        </w:rPr>
        <w:t>, przeprowadzając wśród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ankietę w zakresie poziomu ich realizacji. Osoba </w:t>
      </w:r>
      <w:r w:rsidR="00FA56F1">
        <w:rPr>
          <w:kern w:val="2"/>
          <w:lang w:eastAsia="en-US"/>
        </w:rPr>
        <w:t>ta</w:t>
      </w:r>
      <w:r w:rsidR="00CB444B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jest również odpowiedzialna za opracowanie wyników ankiety i przekazani</w:t>
      </w:r>
      <w:r w:rsidR="0082251A">
        <w:rPr>
          <w:kern w:val="2"/>
          <w:lang w:eastAsia="en-US"/>
        </w:rPr>
        <w:t>e</w:t>
      </w:r>
      <w:r w:rsidRPr="0033459E">
        <w:rPr>
          <w:kern w:val="2"/>
          <w:lang w:eastAsia="en-US"/>
        </w:rPr>
        <w:t xml:space="preserve"> stosownych wniosków Dyrektorowi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(załącznik nr 11).</w:t>
      </w:r>
    </w:p>
    <w:p w14:paraId="000A8FE7" w14:textId="489FC7AE" w:rsidR="00C96292" w:rsidRPr="0033459E" w:rsidRDefault="00213622" w:rsidP="00C96292">
      <w:pPr>
        <w:numPr>
          <w:ilvl w:val="0"/>
          <w:numId w:val="28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>
        <w:rPr>
          <w:kern w:val="2"/>
          <w:lang w:eastAsia="en-US"/>
        </w:rPr>
        <w:t xml:space="preserve">Osoby, </w:t>
      </w:r>
      <w:r w:rsidR="00390665">
        <w:rPr>
          <w:kern w:val="2"/>
          <w:lang w:eastAsia="en-US"/>
        </w:rPr>
        <w:t>n</w:t>
      </w:r>
      <w:r>
        <w:rPr>
          <w:kern w:val="2"/>
          <w:lang w:eastAsia="en-US"/>
        </w:rPr>
        <w:t>awiązujące stosunek pracy z</w:t>
      </w:r>
      <w:r w:rsidR="00C96292">
        <w:rPr>
          <w:kern w:val="2"/>
          <w:lang w:eastAsia="en-US"/>
        </w:rPr>
        <w:t xml:space="preserve"> Muzeum</w:t>
      </w:r>
      <w:r w:rsidR="00C96292" w:rsidRPr="0033459E">
        <w:rPr>
          <w:kern w:val="2"/>
          <w:lang w:eastAsia="en-US"/>
        </w:rPr>
        <w:t xml:space="preserve"> są zapoznawan</w:t>
      </w:r>
      <w:r w:rsidR="00390665">
        <w:rPr>
          <w:kern w:val="2"/>
          <w:lang w:eastAsia="en-US"/>
        </w:rPr>
        <w:t>e</w:t>
      </w:r>
      <w:r w:rsidR="00C96292" w:rsidRPr="0033459E">
        <w:rPr>
          <w:kern w:val="2"/>
          <w:lang w:eastAsia="en-US"/>
        </w:rPr>
        <w:t xml:space="preserve"> ze </w:t>
      </w:r>
      <w:r w:rsidR="00390665">
        <w:rPr>
          <w:kern w:val="2"/>
          <w:lang w:eastAsia="en-US"/>
        </w:rPr>
        <w:t>S</w:t>
      </w:r>
      <w:r w:rsidR="00C96292" w:rsidRPr="0033459E">
        <w:rPr>
          <w:kern w:val="2"/>
          <w:lang w:eastAsia="en-US"/>
        </w:rPr>
        <w:t xml:space="preserve">tandardami </w:t>
      </w:r>
      <w:r w:rsidR="00C96292" w:rsidRPr="0033459E">
        <w:rPr>
          <w:kern w:val="2"/>
          <w:lang w:eastAsia="en-US"/>
        </w:rPr>
        <w:br/>
      </w:r>
      <w:r>
        <w:rPr>
          <w:kern w:val="2"/>
          <w:lang w:eastAsia="en-US"/>
        </w:rPr>
        <w:t xml:space="preserve">ochrony małoletnich </w:t>
      </w:r>
      <w:r w:rsidR="00C96292" w:rsidRPr="0033459E">
        <w:rPr>
          <w:kern w:val="2"/>
          <w:lang w:eastAsia="en-US"/>
        </w:rPr>
        <w:t>w pierwszym tygodniu pracy i w tym czasie jest od nich odbierane oświadczenie,</w:t>
      </w:r>
      <w:r w:rsidR="00390665">
        <w:rPr>
          <w:kern w:val="2"/>
          <w:lang w:eastAsia="en-US"/>
        </w:rPr>
        <w:t xml:space="preserve"> </w:t>
      </w:r>
      <w:r w:rsidR="00C96292" w:rsidRPr="0033459E">
        <w:rPr>
          <w:kern w:val="2"/>
          <w:lang w:eastAsia="en-US"/>
        </w:rPr>
        <w:t>o którym mowa w</w:t>
      </w:r>
      <w:r>
        <w:rPr>
          <w:kern w:val="2"/>
          <w:lang w:eastAsia="en-US"/>
        </w:rPr>
        <w:t xml:space="preserve"> </w:t>
      </w:r>
      <w:r w:rsidR="00C96292" w:rsidRPr="0033459E">
        <w:rPr>
          <w:kern w:val="2"/>
          <w:lang w:eastAsia="en-US"/>
        </w:rPr>
        <w:t>§13 ust. 3.</w:t>
      </w:r>
    </w:p>
    <w:p w14:paraId="303F4E5C" w14:textId="274485E0" w:rsidR="00C96292" w:rsidRPr="0067684D" w:rsidRDefault="00C96292" w:rsidP="00C96292">
      <w:pPr>
        <w:numPr>
          <w:ilvl w:val="0"/>
          <w:numId w:val="28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lastRenderedPageBreak/>
        <w:t>Pozostali pracownicy</w:t>
      </w:r>
      <w:r>
        <w:rPr>
          <w:kern w:val="2"/>
          <w:lang w:eastAsia="en-US"/>
        </w:rPr>
        <w:t xml:space="preserve"> Muzeum,</w:t>
      </w:r>
      <w:r w:rsidRPr="0033459E">
        <w:rPr>
          <w:kern w:val="2"/>
          <w:lang w:eastAsia="en-US"/>
        </w:rPr>
        <w:t xml:space="preserve"> z którym</w:t>
      </w:r>
      <w:r w:rsidR="00213622">
        <w:rPr>
          <w:kern w:val="2"/>
          <w:lang w:eastAsia="en-US"/>
        </w:rPr>
        <w:t>i</w:t>
      </w:r>
      <w:r w:rsidRPr="0033459E">
        <w:rPr>
          <w:kern w:val="2"/>
          <w:lang w:eastAsia="en-US"/>
        </w:rPr>
        <w:t xml:space="preserve">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podejmuje współpracę, </w:t>
      </w:r>
      <w:r>
        <w:rPr>
          <w:kern w:val="2"/>
          <w:lang w:eastAsia="en-US"/>
        </w:rPr>
        <w:br/>
      </w:r>
      <w:r w:rsidRPr="0033459E">
        <w:rPr>
          <w:kern w:val="2"/>
          <w:lang w:eastAsia="en-US"/>
        </w:rPr>
        <w:t xml:space="preserve">są zapoznawani ze </w:t>
      </w:r>
      <w:r w:rsidR="00390665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 xml:space="preserve">tandardami </w:t>
      </w:r>
      <w:r w:rsidR="00213622">
        <w:rPr>
          <w:kern w:val="2"/>
          <w:lang w:eastAsia="en-US"/>
        </w:rPr>
        <w:t xml:space="preserve">ochrony małoletnich </w:t>
      </w:r>
      <w:r w:rsidRPr="0033459E">
        <w:rPr>
          <w:kern w:val="2"/>
          <w:lang w:eastAsia="en-US"/>
        </w:rPr>
        <w:t>przy podpisywaniu umów cywilnoprawnych, umów na świadczenie wolontariatu, realizowania praktyk oraz staży.</w:t>
      </w:r>
    </w:p>
    <w:p w14:paraId="009D382B" w14:textId="77777777" w:rsidR="00213622" w:rsidRPr="0033459E" w:rsidRDefault="00213622" w:rsidP="0067684D">
      <w:p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</w:p>
    <w:p w14:paraId="37EFE245" w14:textId="77777777" w:rsidR="00C96292" w:rsidRPr="0033459E" w:rsidRDefault="00C96292" w:rsidP="00C96292">
      <w:pPr>
        <w:spacing w:after="160" w:line="259" w:lineRule="auto"/>
        <w:jc w:val="center"/>
        <w:rPr>
          <w:b/>
          <w:bCs/>
          <w:kern w:val="2"/>
          <w:sz w:val="28"/>
          <w:szCs w:val="28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>Rozdział VI</w:t>
      </w: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073EF456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08C84D02" w14:textId="7F5F3A5F" w:rsidR="00C96292" w:rsidRPr="00AA723F" w:rsidRDefault="00C96292" w:rsidP="009272B0">
            <w:pPr>
              <w:spacing w:after="160" w:line="259" w:lineRule="auto"/>
              <w:jc w:val="center"/>
              <w:rPr>
                <w:b/>
                <w:bCs/>
                <w:kern w:val="2"/>
                <w:lang w:eastAsia="en-US"/>
              </w:rPr>
            </w:pP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Zasady i sposób udostępniania rodzicom </w:t>
            </w:r>
            <w:r w:rsidR="00213622">
              <w:rPr>
                <w:b/>
                <w:bCs/>
                <w:color w:val="2F5496"/>
                <w:kern w:val="2"/>
                <w:lang w:eastAsia="en-US"/>
              </w:rPr>
              <w:t>małoletni</w:t>
            </w:r>
            <w:r w:rsidR="00111B0A">
              <w:rPr>
                <w:b/>
                <w:bCs/>
                <w:color w:val="2F5496"/>
                <w:kern w:val="2"/>
                <w:lang w:eastAsia="en-US"/>
              </w:rPr>
              <w:t>ch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 oraz małoletnim standardów do zaznajomienia się z nimi i ich stosowania</w:t>
            </w:r>
          </w:p>
        </w:tc>
      </w:tr>
    </w:tbl>
    <w:p w14:paraId="153039F9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lang w:eastAsia="en-US"/>
        </w:rPr>
      </w:pPr>
    </w:p>
    <w:p w14:paraId="762CB7CE" w14:textId="77777777" w:rsidR="00C96292" w:rsidRPr="0033459E" w:rsidRDefault="00C96292" w:rsidP="00C96292">
      <w:pPr>
        <w:spacing w:after="160" w:line="259" w:lineRule="auto"/>
        <w:jc w:val="center"/>
        <w:rPr>
          <w:b/>
          <w:bCs/>
          <w:kern w:val="2"/>
          <w:lang w:eastAsia="en-US"/>
        </w:rPr>
      </w:pPr>
      <w:bookmarkStart w:id="34" w:name="_Hlk155186057"/>
      <w:r w:rsidRPr="0033459E">
        <w:rPr>
          <w:b/>
          <w:bCs/>
          <w:kern w:val="2"/>
          <w:lang w:eastAsia="en-US"/>
        </w:rPr>
        <w:t>§ 14</w:t>
      </w:r>
    </w:p>
    <w:p w14:paraId="2C945C70" w14:textId="1DEC15FA" w:rsidR="00C96292" w:rsidRPr="00111B0A" w:rsidRDefault="00C96292" w:rsidP="0036603C">
      <w:pPr>
        <w:numPr>
          <w:ilvl w:val="0"/>
          <w:numId w:val="30"/>
        </w:numPr>
        <w:spacing w:after="160" w:line="360" w:lineRule="auto"/>
        <w:contextualSpacing/>
        <w:jc w:val="both"/>
        <w:rPr>
          <w:kern w:val="2"/>
          <w:lang w:eastAsia="en-US"/>
        </w:rPr>
      </w:pPr>
      <w:bookmarkStart w:id="35" w:name="_Hlk155186345"/>
      <w:bookmarkEnd w:id="34"/>
      <w:r w:rsidRPr="0033459E">
        <w:rPr>
          <w:kern w:val="2"/>
          <w:lang w:eastAsia="en-US"/>
        </w:rPr>
        <w:t xml:space="preserve">Dokumentacja składająca się na </w:t>
      </w:r>
      <w:r w:rsidR="00390665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 xml:space="preserve">tandardy ochrony małoletnich jest dostępna </w:t>
      </w:r>
      <w:r w:rsidR="0015715B">
        <w:rPr>
          <w:kern w:val="2"/>
          <w:lang w:eastAsia="en-US"/>
        </w:rPr>
        <w:t xml:space="preserve">w formie zupełnej i </w:t>
      </w:r>
      <w:r w:rsidR="0015715B" w:rsidRPr="00111B0A">
        <w:rPr>
          <w:kern w:val="2"/>
          <w:lang w:eastAsia="en-US"/>
        </w:rPr>
        <w:t>w formie skróconej</w:t>
      </w:r>
      <w:r w:rsidR="0015715B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na stronie internetowej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: </w:t>
      </w:r>
      <w:hyperlink r:id="rId14" w:history="1">
        <w:r w:rsidRPr="0067684D">
          <w:t>www.muzeumslaskie.pl</w:t>
        </w:r>
      </w:hyperlink>
      <w:r w:rsidRPr="0067684D">
        <w:rPr>
          <w:kern w:val="2"/>
          <w:lang w:eastAsia="en-US"/>
        </w:rPr>
        <w:t xml:space="preserve"> </w:t>
      </w:r>
      <w:r w:rsidR="00213622" w:rsidRPr="0067684D">
        <w:rPr>
          <w:kern w:val="2"/>
          <w:lang w:eastAsia="en-US"/>
        </w:rPr>
        <w:t>oraz udostępnion</w:t>
      </w:r>
      <w:r w:rsidR="00390665" w:rsidRPr="0067684D">
        <w:rPr>
          <w:kern w:val="2"/>
          <w:lang w:eastAsia="en-US"/>
        </w:rPr>
        <w:t>a</w:t>
      </w:r>
      <w:r w:rsidR="00213622" w:rsidRPr="0067684D">
        <w:rPr>
          <w:kern w:val="2"/>
          <w:lang w:eastAsia="en-US"/>
        </w:rPr>
        <w:t xml:space="preserve"> </w:t>
      </w:r>
      <w:r w:rsidR="00390665" w:rsidRPr="0067684D">
        <w:rPr>
          <w:kern w:val="2"/>
          <w:lang w:eastAsia="en-US"/>
        </w:rPr>
        <w:t>jest</w:t>
      </w:r>
      <w:r w:rsidR="00213622" w:rsidRPr="0067684D">
        <w:rPr>
          <w:kern w:val="2"/>
          <w:lang w:eastAsia="en-US"/>
        </w:rPr>
        <w:t xml:space="preserve"> w miejscu powszechnie dostępnym, tzn. Dyrektor Muzeum wywiesza w widocznym miejscu w budynku Muzeum </w:t>
      </w:r>
      <w:r w:rsidR="0036603C" w:rsidRPr="0067684D">
        <w:rPr>
          <w:kern w:val="2"/>
          <w:lang w:eastAsia="en-US"/>
        </w:rPr>
        <w:t>S</w:t>
      </w:r>
      <w:r w:rsidR="00213622" w:rsidRPr="0067684D">
        <w:rPr>
          <w:kern w:val="2"/>
          <w:lang w:eastAsia="en-US"/>
        </w:rPr>
        <w:t>tandardy</w:t>
      </w:r>
      <w:r w:rsidR="0036603C" w:rsidRPr="0067684D">
        <w:rPr>
          <w:kern w:val="2"/>
          <w:lang w:eastAsia="en-US"/>
        </w:rPr>
        <w:t xml:space="preserve"> ochrony małoletnich</w:t>
      </w:r>
      <w:r w:rsidR="00213622" w:rsidRPr="0067684D">
        <w:rPr>
          <w:kern w:val="2"/>
          <w:lang w:eastAsia="en-US"/>
        </w:rPr>
        <w:t xml:space="preserve"> w wersji zupełnej oraz </w:t>
      </w:r>
      <w:r w:rsidR="0036603C" w:rsidRPr="0067684D">
        <w:rPr>
          <w:kern w:val="2"/>
          <w:lang w:eastAsia="en-US"/>
        </w:rPr>
        <w:t xml:space="preserve">w wersji </w:t>
      </w:r>
      <w:r w:rsidR="00213622" w:rsidRPr="0067684D">
        <w:rPr>
          <w:kern w:val="2"/>
          <w:lang w:eastAsia="en-US"/>
        </w:rPr>
        <w:t>skróconej. Wersja skrócona zawiera informacje istotne dla małoletnich. Standardy wywieszone są we wszystkich budynkach Muzeum, gdzie przebywają małoletni.</w:t>
      </w:r>
      <w:r w:rsidR="0015715B" w:rsidRPr="0067684D">
        <w:rPr>
          <w:kern w:val="2"/>
          <w:lang w:eastAsia="en-US"/>
        </w:rPr>
        <w:t xml:space="preserve"> Forma skrócona standardów ochrony małoletnich stanowi załącznik nr </w:t>
      </w:r>
      <w:r w:rsidR="0036603C" w:rsidRPr="0067684D">
        <w:rPr>
          <w:kern w:val="2"/>
          <w:lang w:eastAsia="en-US"/>
        </w:rPr>
        <w:t>1</w:t>
      </w:r>
      <w:r w:rsidR="004E0644">
        <w:rPr>
          <w:kern w:val="2"/>
          <w:lang w:eastAsia="en-US"/>
        </w:rPr>
        <w:t>3</w:t>
      </w:r>
      <w:r w:rsidR="0036603C" w:rsidRPr="0067684D">
        <w:rPr>
          <w:kern w:val="2"/>
          <w:lang w:eastAsia="en-US"/>
        </w:rPr>
        <w:t>.</w:t>
      </w:r>
    </w:p>
    <w:bookmarkEnd w:id="35"/>
    <w:p w14:paraId="52AAFF3E" w14:textId="24B139C7" w:rsidR="00C96292" w:rsidRPr="0036603C" w:rsidRDefault="00C96292" w:rsidP="0036603C">
      <w:pPr>
        <w:numPr>
          <w:ilvl w:val="0"/>
          <w:numId w:val="3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Na życzenie rodziców małoletnich </w:t>
      </w:r>
      <w:r w:rsidR="0036603C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tandardy</w:t>
      </w:r>
      <w:r w:rsidR="00213622">
        <w:rPr>
          <w:kern w:val="2"/>
          <w:lang w:eastAsia="en-US"/>
        </w:rPr>
        <w:t xml:space="preserve"> ochrony małoletnich</w:t>
      </w:r>
      <w:r w:rsidRPr="0033459E">
        <w:rPr>
          <w:kern w:val="2"/>
          <w:lang w:eastAsia="en-US"/>
        </w:rPr>
        <w:t xml:space="preserve"> są udostępniane w </w:t>
      </w:r>
      <w:r w:rsidR="00213622">
        <w:rPr>
          <w:kern w:val="2"/>
          <w:lang w:eastAsia="en-US"/>
        </w:rPr>
        <w:t>kopii</w:t>
      </w:r>
      <w:r w:rsidRPr="0033459E">
        <w:rPr>
          <w:kern w:val="2"/>
          <w:lang w:eastAsia="en-US"/>
        </w:rPr>
        <w:t>. Za udostępnienie dokumentu odpowiada</w:t>
      </w:r>
      <w:r>
        <w:rPr>
          <w:kern w:val="2"/>
          <w:lang w:eastAsia="en-US"/>
        </w:rPr>
        <w:t xml:space="preserve"> kancelaria Muzeum</w:t>
      </w:r>
      <w:r w:rsidRPr="0033459E">
        <w:rPr>
          <w:kern w:val="2"/>
          <w:lang w:eastAsia="en-US"/>
        </w:rPr>
        <w:t xml:space="preserve">. Dokumenty </w:t>
      </w:r>
      <w:r w:rsidR="0036603C" w:rsidRPr="0033459E">
        <w:rPr>
          <w:kern w:val="2"/>
          <w:lang w:eastAsia="en-US"/>
        </w:rPr>
        <w:t>udostępnian</w:t>
      </w:r>
      <w:r w:rsidR="0036603C">
        <w:rPr>
          <w:kern w:val="2"/>
          <w:lang w:eastAsia="en-US"/>
        </w:rPr>
        <w:t xml:space="preserve">e są </w:t>
      </w:r>
      <w:r w:rsidRPr="0036603C">
        <w:rPr>
          <w:kern w:val="2"/>
          <w:lang w:eastAsia="en-US"/>
        </w:rPr>
        <w:t>w godzinach pracy kancelarii Muzeum.</w:t>
      </w:r>
    </w:p>
    <w:p w14:paraId="050EBD1A" w14:textId="1CE48878" w:rsidR="00C96292" w:rsidRPr="0033459E" w:rsidRDefault="00C96292" w:rsidP="00C96292">
      <w:pPr>
        <w:numPr>
          <w:ilvl w:val="0"/>
          <w:numId w:val="3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Obowiązkiem rodziców małoletnich jest zaznajomienie się ze </w:t>
      </w:r>
      <w:r w:rsidR="0036603C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 xml:space="preserve">tandardami </w:t>
      </w:r>
      <w:r w:rsidR="00213622">
        <w:rPr>
          <w:kern w:val="2"/>
          <w:lang w:eastAsia="en-US"/>
        </w:rPr>
        <w:t xml:space="preserve">ochrony </w:t>
      </w:r>
      <w:r w:rsidR="0036603C">
        <w:rPr>
          <w:kern w:val="2"/>
          <w:lang w:eastAsia="en-US"/>
        </w:rPr>
        <w:t>małoletnich i</w:t>
      </w:r>
      <w:r w:rsidRPr="0033459E">
        <w:rPr>
          <w:kern w:val="2"/>
          <w:lang w:eastAsia="en-US"/>
        </w:rPr>
        <w:t xml:space="preserve"> wynikającymi z nich zasad</w:t>
      </w:r>
      <w:r w:rsidR="00C10526">
        <w:rPr>
          <w:kern w:val="2"/>
          <w:lang w:eastAsia="en-US"/>
        </w:rPr>
        <w:t>ami</w:t>
      </w:r>
      <w:r w:rsidRPr="0033459E">
        <w:rPr>
          <w:kern w:val="2"/>
          <w:lang w:eastAsia="en-US"/>
        </w:rPr>
        <w:t xml:space="preserve"> ochrony małoletnich przed krzywdzeniem.</w:t>
      </w:r>
    </w:p>
    <w:p w14:paraId="435312DF" w14:textId="6FA033F5" w:rsidR="00C96292" w:rsidRPr="0033459E" w:rsidRDefault="00C96292" w:rsidP="00C96292">
      <w:pPr>
        <w:numPr>
          <w:ilvl w:val="0"/>
          <w:numId w:val="3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Z uwagi na fakt, że odbiorcami usług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są małoletni w różnym wieku, wprowadzono formę graficzną najważniejszych zasad, które dotyczą bezpieczeństwa małoletnich.</w:t>
      </w:r>
    </w:p>
    <w:p w14:paraId="77AD7CBF" w14:textId="77777777" w:rsidR="00C96292" w:rsidRPr="0033459E" w:rsidRDefault="00C96292" w:rsidP="00C96292">
      <w:pPr>
        <w:spacing w:after="160" w:line="276" w:lineRule="auto"/>
        <w:jc w:val="both"/>
        <w:rPr>
          <w:kern w:val="2"/>
          <w:lang w:eastAsia="en-US"/>
        </w:rPr>
      </w:pPr>
    </w:p>
    <w:p w14:paraId="5597B64E" w14:textId="77777777" w:rsidR="00C96292" w:rsidRPr="0033459E" w:rsidRDefault="00C96292" w:rsidP="00C96292">
      <w:pPr>
        <w:spacing w:after="160" w:line="259" w:lineRule="auto"/>
        <w:jc w:val="center"/>
        <w:rPr>
          <w:b/>
          <w:bCs/>
          <w:kern w:val="2"/>
          <w:sz w:val="28"/>
          <w:szCs w:val="28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>Rozdział VII</w:t>
      </w:r>
      <w:bookmarkStart w:id="36" w:name="_Hlk172022113"/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159CA78B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bookmarkEnd w:id="36"/>
          <w:p w14:paraId="38399F2F" w14:textId="6FF62E8B" w:rsidR="00C96292" w:rsidRPr="00AA723F" w:rsidRDefault="00C96292" w:rsidP="009272B0">
            <w:pPr>
              <w:spacing w:after="160" w:line="259" w:lineRule="auto"/>
              <w:jc w:val="center"/>
              <w:rPr>
                <w:b/>
                <w:bCs/>
                <w:kern w:val="2"/>
                <w:lang w:eastAsia="en-US"/>
              </w:rPr>
            </w:pPr>
            <w:r w:rsidRPr="00AA723F">
              <w:rPr>
                <w:b/>
                <w:bCs/>
                <w:color w:val="2F5496"/>
                <w:kern w:val="2"/>
                <w:lang w:eastAsia="en-US"/>
              </w:rPr>
              <w:t>Sposób dokumentowania i zasady przechowywania ujawnionych lub zgłoszonych incydentów lub zdarzeń zagrażających dobr</w:t>
            </w:r>
            <w:r w:rsidR="00213622">
              <w:rPr>
                <w:b/>
                <w:bCs/>
                <w:color w:val="2F5496"/>
                <w:kern w:val="2"/>
                <w:lang w:eastAsia="en-US"/>
              </w:rPr>
              <w:t>u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 małoletniego</w:t>
            </w:r>
          </w:p>
        </w:tc>
      </w:tr>
    </w:tbl>
    <w:p w14:paraId="35D42E54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lang w:eastAsia="en-US"/>
        </w:rPr>
      </w:pPr>
    </w:p>
    <w:p w14:paraId="28021426" w14:textId="77777777" w:rsidR="00C96292" w:rsidRPr="0033459E" w:rsidRDefault="00C96292" w:rsidP="00C96292">
      <w:pPr>
        <w:spacing w:after="160" w:line="259" w:lineRule="auto"/>
        <w:jc w:val="center"/>
        <w:rPr>
          <w:b/>
          <w:bCs/>
          <w:kern w:val="2"/>
          <w:lang w:eastAsia="en-US"/>
        </w:rPr>
      </w:pPr>
      <w:bookmarkStart w:id="37" w:name="_Hlk155187287"/>
      <w:r w:rsidRPr="0033459E">
        <w:rPr>
          <w:b/>
          <w:bCs/>
          <w:kern w:val="2"/>
          <w:lang w:eastAsia="en-US"/>
        </w:rPr>
        <w:t>§ 15</w:t>
      </w:r>
    </w:p>
    <w:bookmarkEnd w:id="37"/>
    <w:p w14:paraId="72CBC227" w14:textId="3C29E4EE" w:rsidR="00C96292" w:rsidRPr="0033459E" w:rsidRDefault="00C96292" w:rsidP="00C96292">
      <w:pPr>
        <w:numPr>
          <w:ilvl w:val="0"/>
          <w:numId w:val="3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Każdy ujawniony lub zgłoszony incydent lub zdarzenie zagrażające dobru małoletniego, na temat którego</w:t>
      </w:r>
      <w:r>
        <w:rPr>
          <w:kern w:val="2"/>
          <w:lang w:eastAsia="en-US"/>
        </w:rPr>
        <w:t xml:space="preserve"> pracownicy Muzeum</w:t>
      </w:r>
      <w:r w:rsidRPr="0033459E">
        <w:rPr>
          <w:kern w:val="2"/>
          <w:lang w:eastAsia="en-US"/>
        </w:rPr>
        <w:t xml:space="preserve"> posiada</w:t>
      </w:r>
      <w:r>
        <w:rPr>
          <w:kern w:val="2"/>
          <w:lang w:eastAsia="en-US"/>
        </w:rPr>
        <w:t>ją</w:t>
      </w:r>
      <w:r w:rsidRPr="0033459E">
        <w:rPr>
          <w:kern w:val="2"/>
          <w:lang w:eastAsia="en-US"/>
        </w:rPr>
        <w:t xml:space="preserve"> wiedzę, zostaje odnotowany w ewidencji zdarzeń zagrażających dobru małoletnie</w:t>
      </w:r>
      <w:r w:rsidR="00BE363C">
        <w:rPr>
          <w:kern w:val="2"/>
          <w:lang w:eastAsia="en-US"/>
        </w:rPr>
        <w:t>go</w:t>
      </w:r>
      <w:r w:rsidRPr="0033459E">
        <w:rPr>
          <w:kern w:val="2"/>
          <w:lang w:eastAsia="en-US"/>
        </w:rPr>
        <w:t xml:space="preserve"> (załącznik nr 1</w:t>
      </w:r>
      <w:r w:rsidR="00905427">
        <w:rPr>
          <w:kern w:val="2"/>
          <w:lang w:eastAsia="en-US"/>
        </w:rPr>
        <w:t>2</w:t>
      </w:r>
      <w:r w:rsidRPr="0033459E">
        <w:rPr>
          <w:kern w:val="2"/>
          <w:lang w:eastAsia="en-US"/>
        </w:rPr>
        <w:t>).</w:t>
      </w:r>
    </w:p>
    <w:p w14:paraId="0DE455E5" w14:textId="7ED828E6" w:rsidR="00C96292" w:rsidRPr="0033459E" w:rsidRDefault="00C96292" w:rsidP="00C96292">
      <w:pPr>
        <w:numPr>
          <w:ilvl w:val="0"/>
          <w:numId w:val="3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lastRenderedPageBreak/>
        <w:t>Ewidencji zdarzeń zagrażających dobru małoletnie</w:t>
      </w:r>
      <w:r w:rsidR="00BE363C">
        <w:rPr>
          <w:kern w:val="2"/>
          <w:lang w:eastAsia="en-US"/>
        </w:rPr>
        <w:t>go</w:t>
      </w:r>
      <w:r w:rsidRPr="0033459E">
        <w:rPr>
          <w:kern w:val="2"/>
          <w:lang w:eastAsia="en-US"/>
        </w:rPr>
        <w:t xml:space="preserve"> nadaje się kategorię archiwalną zgodnie z przepisami odrębnymi. </w:t>
      </w:r>
    </w:p>
    <w:p w14:paraId="0BBFF242" w14:textId="0CB90292" w:rsidR="00C96292" w:rsidRPr="0033459E" w:rsidRDefault="00C96292" w:rsidP="00C96292">
      <w:pPr>
        <w:numPr>
          <w:ilvl w:val="0"/>
          <w:numId w:val="3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>Dokumenty związane ze zgłoszonymi incydentami lub zdarzeniami zagrażającymi dobru</w:t>
      </w:r>
      <w:r w:rsidR="00111B0A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małoletniego przechowuje się w teczce małoletniego i/lub aktach osobowych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, w zależności od rodzaju ujawnionych lub zgłoszonych incydentów.</w:t>
      </w:r>
    </w:p>
    <w:p w14:paraId="5DBD8D11" w14:textId="2C227B95" w:rsidR="00C96292" w:rsidRPr="0067684D" w:rsidRDefault="00C96292" w:rsidP="00C96292">
      <w:pPr>
        <w:numPr>
          <w:ilvl w:val="0"/>
          <w:numId w:val="32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 w:rsidRPr="0033459E">
        <w:rPr>
          <w:kern w:val="2"/>
          <w:lang w:eastAsia="en-US"/>
        </w:rPr>
        <w:t xml:space="preserve">Osoba, o której mowa w </w:t>
      </w:r>
      <w:r w:rsidRPr="0033459E">
        <w:rPr>
          <w:lang w:eastAsia="en-US"/>
        </w:rPr>
        <w:t>§13 ust. 1</w:t>
      </w:r>
      <w:r w:rsidRPr="0033459E">
        <w:rPr>
          <w:kern w:val="2"/>
          <w:lang w:eastAsia="en-US"/>
        </w:rPr>
        <w:t xml:space="preserve"> jest odpowiedzialna za realizację </w:t>
      </w:r>
      <w:r w:rsidR="00BE363C">
        <w:rPr>
          <w:kern w:val="2"/>
          <w:lang w:eastAsia="en-US"/>
        </w:rPr>
        <w:t>S</w:t>
      </w:r>
      <w:r w:rsidRPr="0033459E">
        <w:rPr>
          <w:kern w:val="2"/>
          <w:lang w:eastAsia="en-US"/>
        </w:rPr>
        <w:t>tandardów ochrony małoletnich 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oraz za prowadzenie ewidencji zgłoszeń dotyczących krzywdzenia małoletniego.</w:t>
      </w:r>
    </w:p>
    <w:p w14:paraId="4E1BC9EE" w14:textId="77777777" w:rsidR="00213622" w:rsidRPr="0033459E" w:rsidRDefault="00213622" w:rsidP="0067684D">
      <w:p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</w:p>
    <w:p w14:paraId="765FF200" w14:textId="77777777" w:rsidR="00C96292" w:rsidRPr="0033459E" w:rsidRDefault="00C96292" w:rsidP="00C96292">
      <w:pPr>
        <w:spacing w:line="256" w:lineRule="auto"/>
        <w:jc w:val="center"/>
        <w:rPr>
          <w:b/>
          <w:bCs/>
          <w:kern w:val="2"/>
          <w:sz w:val="28"/>
          <w:szCs w:val="28"/>
          <w:lang w:eastAsia="en-US"/>
        </w:rPr>
      </w:pPr>
      <w:bookmarkStart w:id="38" w:name="_Hlk173866124"/>
      <w:bookmarkStart w:id="39" w:name="_Hlk170679128"/>
      <w:r w:rsidRPr="0033459E">
        <w:rPr>
          <w:b/>
          <w:bCs/>
          <w:kern w:val="2"/>
          <w:sz w:val="28"/>
          <w:szCs w:val="28"/>
          <w:lang w:eastAsia="en-US"/>
        </w:rPr>
        <w:t>Rozdział VIII</w:t>
      </w:r>
      <w:bookmarkStart w:id="40" w:name="_Hlk172022191"/>
    </w:p>
    <w:bookmarkEnd w:id="40"/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C96292" w:rsidRPr="00AA723F" w14:paraId="17A35FC4" w14:textId="77777777" w:rsidTr="009272B0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59D3F24B" w14:textId="77777777" w:rsidR="00C96292" w:rsidRPr="00AA723F" w:rsidRDefault="00C96292" w:rsidP="009272B0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  <w:p w14:paraId="330310AC" w14:textId="125A658D" w:rsidR="00C96292" w:rsidRPr="00AA723F" w:rsidRDefault="00C96292" w:rsidP="009272B0">
            <w:pPr>
              <w:spacing w:line="256" w:lineRule="auto"/>
              <w:jc w:val="center"/>
              <w:rPr>
                <w:b/>
                <w:bCs/>
                <w:kern w:val="2"/>
                <w:lang w:eastAsia="en-US"/>
              </w:rPr>
            </w:pPr>
            <w:r w:rsidRPr="00AA723F">
              <w:rPr>
                <w:b/>
                <w:bCs/>
                <w:color w:val="2F5496"/>
                <w:kern w:val="2"/>
                <w:lang w:eastAsia="en-US"/>
              </w:rPr>
              <w:t>Zasady korzystania z urządzeń elektroniczny</w:t>
            </w:r>
            <w:r w:rsidR="00213622">
              <w:rPr>
                <w:b/>
                <w:bCs/>
                <w:color w:val="2F5496"/>
                <w:kern w:val="2"/>
                <w:lang w:eastAsia="en-US"/>
              </w:rPr>
              <w:t>ch</w:t>
            </w:r>
            <w:r w:rsidRPr="00AA723F">
              <w:rPr>
                <w:b/>
                <w:bCs/>
                <w:color w:val="2F5496"/>
                <w:kern w:val="2"/>
                <w:lang w:eastAsia="en-US"/>
              </w:rPr>
              <w:t xml:space="preserve"> z dostępem do sieci Internet. Procedury ochrony małoletnich przed treściami szkodliwymi i zagrożeniami w sieci Internet oraz utrwalonymi w innej formie</w:t>
            </w:r>
          </w:p>
        </w:tc>
      </w:tr>
      <w:bookmarkEnd w:id="38"/>
    </w:tbl>
    <w:p w14:paraId="719DAE67" w14:textId="77777777" w:rsidR="00C96292" w:rsidRPr="0033459E" w:rsidRDefault="00C96292" w:rsidP="00C96292">
      <w:pPr>
        <w:spacing w:after="160" w:line="256" w:lineRule="auto"/>
        <w:rPr>
          <w:b/>
          <w:bCs/>
          <w:kern w:val="2"/>
          <w:lang w:eastAsia="en-US"/>
        </w:rPr>
      </w:pPr>
    </w:p>
    <w:p w14:paraId="49389B34" w14:textId="77777777" w:rsidR="00C96292" w:rsidRPr="0033459E" w:rsidRDefault="00C96292" w:rsidP="00C96292">
      <w:pPr>
        <w:spacing w:after="160" w:line="256" w:lineRule="auto"/>
        <w:jc w:val="center"/>
        <w:rPr>
          <w:b/>
          <w:bCs/>
          <w:kern w:val="2"/>
          <w:lang w:eastAsia="en-US"/>
        </w:rPr>
      </w:pPr>
      <w:bookmarkStart w:id="41" w:name="_Hlk155189585"/>
      <w:r w:rsidRPr="0033459E">
        <w:rPr>
          <w:b/>
          <w:bCs/>
          <w:kern w:val="2"/>
          <w:lang w:eastAsia="en-US"/>
        </w:rPr>
        <w:t>§ 16</w:t>
      </w:r>
    </w:p>
    <w:bookmarkEnd w:id="41"/>
    <w:p w14:paraId="1BA7086A" w14:textId="707BE03C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b/>
          <w:bCs/>
          <w:kern w:val="2"/>
          <w:lang w:eastAsia="en-US"/>
        </w:rPr>
      </w:pPr>
      <w:r>
        <w:rPr>
          <w:kern w:val="2"/>
          <w:lang w:eastAsia="en-US"/>
        </w:rPr>
        <w:t>Muzeum</w:t>
      </w:r>
      <w:r w:rsidR="00213622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zapewniając małoletnim dostęp do Internetu, podejmuje działania zabezpieczające małoletnich przed dostępem do treści, które mogą stanowić zagrożenie dla ich prawidłowego rozwoju, w szczególności instaluje i aktualizuje oprogramowanie zabezpieczające. Zasady bezpiecznego korzystania z Internetu </w:t>
      </w:r>
      <w:r>
        <w:rPr>
          <w:kern w:val="2"/>
          <w:lang w:eastAsia="en-US"/>
        </w:rPr>
        <w:br/>
      </w:r>
      <w:r w:rsidRPr="0033459E">
        <w:rPr>
          <w:kern w:val="2"/>
          <w:lang w:eastAsia="en-US"/>
        </w:rPr>
        <w:t>i mediów elektronicznych stanowią:</w:t>
      </w:r>
    </w:p>
    <w:p w14:paraId="71FA7AE9" w14:textId="77777777" w:rsidR="00C96292" w:rsidRPr="0033459E" w:rsidRDefault="00C96292" w:rsidP="00C96292">
      <w:pPr>
        <w:numPr>
          <w:ilvl w:val="0"/>
          <w:numId w:val="37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infrastruktura sieciowa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umożliwia dostęp do Internetu, zarówno pracownikom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>, j</w:t>
      </w:r>
      <w:r>
        <w:rPr>
          <w:kern w:val="2"/>
          <w:lang w:eastAsia="en-US"/>
        </w:rPr>
        <w:t>ak i małoletnim</w:t>
      </w:r>
      <w:r w:rsidRPr="0033459E">
        <w:rPr>
          <w:kern w:val="2"/>
          <w:lang w:eastAsia="en-US"/>
        </w:rPr>
        <w:t>;</w:t>
      </w:r>
    </w:p>
    <w:p w14:paraId="314A2386" w14:textId="77777777" w:rsidR="00C96292" w:rsidRPr="0033459E" w:rsidRDefault="00C96292" w:rsidP="00C96292">
      <w:pPr>
        <w:numPr>
          <w:ilvl w:val="0"/>
          <w:numId w:val="37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rozwiązania organizacyjne na poziomie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bazują na aktualnych standardach bezpieczeństwa.</w:t>
      </w:r>
    </w:p>
    <w:p w14:paraId="32897932" w14:textId="77777777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Dyrektor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wyznaczył osobę odpowiedzialną za bezpieczeństwo w sieci Internet.</w:t>
      </w:r>
    </w:p>
    <w:p w14:paraId="5EFB4057" w14:textId="77777777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Do obowiązków tej osoby należy:</w:t>
      </w:r>
    </w:p>
    <w:p w14:paraId="67E026E4" w14:textId="77777777" w:rsidR="00C96292" w:rsidRPr="0033459E" w:rsidRDefault="00C96292" w:rsidP="00C96292">
      <w:pPr>
        <w:numPr>
          <w:ilvl w:val="0"/>
          <w:numId w:val="38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zabezpieczenie sieci internetowej</w:t>
      </w:r>
      <w:r>
        <w:rPr>
          <w:kern w:val="2"/>
          <w:lang w:eastAsia="en-US"/>
        </w:rPr>
        <w:t xml:space="preserve"> Muzeum </w:t>
      </w:r>
      <w:r w:rsidRPr="0033459E">
        <w:rPr>
          <w:kern w:val="2"/>
          <w:lang w:eastAsia="en-US"/>
        </w:rPr>
        <w:t>przed niebezpiecznymi treściami poprzez instalację i aktualizację odpowiedniego oprogramowania;</w:t>
      </w:r>
    </w:p>
    <w:p w14:paraId="1D40D824" w14:textId="77777777" w:rsidR="00C96292" w:rsidRPr="0033459E" w:rsidRDefault="00C96292" w:rsidP="00C96292">
      <w:pPr>
        <w:numPr>
          <w:ilvl w:val="0"/>
          <w:numId w:val="38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aktualizowanie oprogramowania lub certyfikatów w miarę potrzeb;</w:t>
      </w:r>
    </w:p>
    <w:p w14:paraId="5BB0925A" w14:textId="77777777" w:rsidR="00C96292" w:rsidRPr="0033459E" w:rsidRDefault="00C96292" w:rsidP="00C96292">
      <w:pPr>
        <w:numPr>
          <w:ilvl w:val="0"/>
          <w:numId w:val="38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monitorowanie czy na komputerach ze swobodnym dostępem podłączonych do Internetu nie znajdują się niebezpieczne treści.</w:t>
      </w:r>
    </w:p>
    <w:p w14:paraId="1FEB6628" w14:textId="77777777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W przypadku znalezienia niebezpiecznych treści, wyznaczony przez bezpośredniego przełożonego pracownik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stara się ustalić, kto korzystał z komputera w czasie </w:t>
      </w:r>
      <w:r w:rsidRPr="0033459E">
        <w:rPr>
          <w:kern w:val="2"/>
          <w:lang w:eastAsia="en-US"/>
        </w:rPr>
        <w:lastRenderedPageBreak/>
        <w:t>ich wprowadzenia; informację o małoletnim, który korzystał z komputera w czasie wprowadzenia niebezpiecznych treści.</w:t>
      </w:r>
    </w:p>
    <w:p w14:paraId="24BACFBE" w14:textId="77777777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Wyznaczony pracownik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 xml:space="preserve"> przekazuje bezpośredniemu przełożonemu informację na temat ustaleń</w:t>
      </w:r>
      <w:r>
        <w:rPr>
          <w:kern w:val="2"/>
          <w:lang w:eastAsia="en-US"/>
        </w:rPr>
        <w:t>.</w:t>
      </w:r>
    </w:p>
    <w:p w14:paraId="2DC0833E" w14:textId="6401B9E1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W przypadku dostępu do sieci Internet realizowanego pod nadzorem pracowników</w:t>
      </w:r>
      <w:r>
        <w:rPr>
          <w:kern w:val="2"/>
          <w:lang w:eastAsia="en-US"/>
        </w:rPr>
        <w:t xml:space="preserve"> Muzeum</w:t>
      </w:r>
      <w:r w:rsidR="00213622">
        <w:rPr>
          <w:kern w:val="2"/>
          <w:lang w:eastAsia="en-US"/>
        </w:rPr>
        <w:t>,</w:t>
      </w:r>
      <w:r w:rsidRPr="0033459E">
        <w:rPr>
          <w:kern w:val="2"/>
          <w:lang w:eastAsia="en-US"/>
        </w:rPr>
        <w:t xml:space="preserve"> mają oni obowiązek informowania małoletnich o zasadach bezpiecznego korzystania z Internetu.</w:t>
      </w:r>
    </w:p>
    <w:p w14:paraId="4D77A57C" w14:textId="77777777" w:rsidR="00C96292" w:rsidRPr="0033459E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Pracownicy </w:t>
      </w: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czuwają także nad bezpieczeństwem korzystania z sieci Internet przez małoletnich podczas ewentualnych zajęć.</w:t>
      </w:r>
    </w:p>
    <w:p w14:paraId="02145639" w14:textId="77777777" w:rsidR="00C96292" w:rsidRDefault="00C96292" w:rsidP="00C96292">
      <w:pPr>
        <w:numPr>
          <w:ilvl w:val="0"/>
          <w:numId w:val="36"/>
        </w:numPr>
        <w:spacing w:after="160" w:line="360" w:lineRule="auto"/>
        <w:contextualSpacing/>
        <w:jc w:val="both"/>
        <w:rPr>
          <w:kern w:val="2"/>
          <w:lang w:eastAsia="en-US"/>
        </w:rPr>
      </w:pPr>
      <w:r>
        <w:rPr>
          <w:kern w:val="2"/>
          <w:lang w:eastAsia="en-US"/>
        </w:rPr>
        <w:t>Muzeum</w:t>
      </w:r>
      <w:r w:rsidRPr="0033459E">
        <w:rPr>
          <w:kern w:val="2"/>
          <w:lang w:eastAsia="en-US"/>
        </w:rPr>
        <w:t xml:space="preserve"> zapewnia stały dostęp do materiałów edukacyjnych, dotyczących bezpiecznego korzystania z sieci Internet.</w:t>
      </w:r>
    </w:p>
    <w:p w14:paraId="487A2D22" w14:textId="77777777" w:rsidR="00891C62" w:rsidRPr="0033459E" w:rsidRDefault="00891C62" w:rsidP="0067684D">
      <w:pPr>
        <w:spacing w:after="160" w:line="360" w:lineRule="auto"/>
        <w:contextualSpacing/>
        <w:jc w:val="both"/>
        <w:rPr>
          <w:kern w:val="2"/>
          <w:lang w:eastAsia="en-US"/>
        </w:rPr>
      </w:pPr>
    </w:p>
    <w:p w14:paraId="6A801135" w14:textId="77777777" w:rsidR="00C96292" w:rsidRPr="0033459E" w:rsidRDefault="00C96292" w:rsidP="00C96292">
      <w:pPr>
        <w:spacing w:after="160" w:line="256" w:lineRule="auto"/>
        <w:jc w:val="center"/>
        <w:rPr>
          <w:b/>
          <w:bCs/>
          <w:kern w:val="2"/>
          <w:lang w:eastAsia="en-US"/>
        </w:rPr>
      </w:pPr>
      <w:bookmarkStart w:id="42" w:name="_Hlk173866255"/>
      <w:r w:rsidRPr="0033459E">
        <w:rPr>
          <w:b/>
          <w:bCs/>
          <w:kern w:val="2"/>
          <w:lang w:eastAsia="en-US"/>
        </w:rPr>
        <w:t>§ 17</w:t>
      </w:r>
    </w:p>
    <w:p w14:paraId="4E211FE1" w14:textId="41EBC391" w:rsidR="00C96292" w:rsidRPr="0033459E" w:rsidRDefault="00C96292" w:rsidP="00C96292">
      <w:pPr>
        <w:numPr>
          <w:ilvl w:val="0"/>
          <w:numId w:val="39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Bezpieczne korzystanie z urządzeń elektronicznych </w:t>
      </w:r>
      <w:bookmarkEnd w:id="42"/>
      <w:r w:rsidRPr="0033459E">
        <w:rPr>
          <w:kern w:val="2"/>
          <w:lang w:eastAsia="en-US"/>
        </w:rPr>
        <w:t>z dostępem do sieci Internet obejmują następujące zasady, o których informowani są</w:t>
      </w:r>
      <w:r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na bieżąco małoletni bądź ich rodzice przez pracowników</w:t>
      </w:r>
      <w:r>
        <w:rPr>
          <w:kern w:val="2"/>
          <w:lang w:eastAsia="en-US"/>
        </w:rPr>
        <w:t xml:space="preserve"> Muzeum</w:t>
      </w:r>
      <w:r w:rsidRPr="0033459E">
        <w:rPr>
          <w:kern w:val="2"/>
          <w:lang w:eastAsia="en-US"/>
        </w:rPr>
        <w:t>:</w:t>
      </w:r>
    </w:p>
    <w:p w14:paraId="67D0DDB7" w14:textId="0CBA739C" w:rsidR="00C96292" w:rsidRPr="0033459E" w:rsidRDefault="00C96292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nie </w:t>
      </w:r>
      <w:r w:rsidR="00891C62">
        <w:rPr>
          <w:kern w:val="2"/>
          <w:lang w:eastAsia="en-US"/>
        </w:rPr>
        <w:t>należy podawać</w:t>
      </w:r>
      <w:r w:rsidRPr="0033459E">
        <w:rPr>
          <w:kern w:val="2"/>
          <w:lang w:eastAsia="en-US"/>
        </w:rPr>
        <w:t xml:space="preserve"> swoich danych osobowych, takich jak: imię, nazwisko, numer telefonu czy adres domowy; </w:t>
      </w:r>
    </w:p>
    <w:p w14:paraId="52D6B3A9" w14:textId="2FC2A82E" w:rsidR="00C96292" w:rsidRPr="0033459E" w:rsidRDefault="00891C62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>
        <w:rPr>
          <w:kern w:val="2"/>
          <w:lang w:eastAsia="en-US"/>
        </w:rPr>
        <w:t>należy dbać</w:t>
      </w:r>
      <w:r w:rsidR="00C96292" w:rsidRPr="0033459E">
        <w:rPr>
          <w:kern w:val="2"/>
          <w:lang w:eastAsia="en-US"/>
        </w:rPr>
        <w:t xml:space="preserve"> o nierozpowszechnianie swojego wizerunku; w przypadku publikacji zdjęć w sieci</w:t>
      </w:r>
      <w:r w:rsidR="00FA070E">
        <w:rPr>
          <w:kern w:val="2"/>
          <w:lang w:eastAsia="en-US"/>
        </w:rPr>
        <w:t xml:space="preserve"> Internet </w:t>
      </w:r>
      <w:r w:rsidR="00C96292" w:rsidRPr="0033459E">
        <w:rPr>
          <w:kern w:val="2"/>
          <w:lang w:eastAsia="en-US"/>
        </w:rPr>
        <w:t>należy zadbać, aby dostęp do nich miały wyłącznie osoby znajome;</w:t>
      </w:r>
      <w:r w:rsidR="00BE363C">
        <w:rPr>
          <w:kern w:val="2"/>
          <w:lang w:eastAsia="en-US"/>
        </w:rPr>
        <w:t xml:space="preserve"> </w:t>
      </w:r>
      <w:r w:rsidR="00C96292" w:rsidRPr="0033459E">
        <w:rPr>
          <w:kern w:val="2"/>
          <w:lang w:eastAsia="en-US"/>
        </w:rPr>
        <w:t xml:space="preserve">nie </w:t>
      </w:r>
      <w:r w:rsidR="00FA070E">
        <w:rPr>
          <w:kern w:val="2"/>
          <w:lang w:eastAsia="en-US"/>
        </w:rPr>
        <w:t xml:space="preserve">należy </w:t>
      </w:r>
      <w:r w:rsidR="00C96292" w:rsidRPr="0033459E">
        <w:rPr>
          <w:kern w:val="2"/>
          <w:lang w:eastAsia="en-US"/>
        </w:rPr>
        <w:t>udostępnia</w:t>
      </w:r>
      <w:r w:rsidR="00FA070E">
        <w:rPr>
          <w:kern w:val="2"/>
          <w:lang w:eastAsia="en-US"/>
        </w:rPr>
        <w:t>ć</w:t>
      </w:r>
      <w:r w:rsidR="00C96292" w:rsidRPr="0033459E">
        <w:rPr>
          <w:kern w:val="2"/>
          <w:lang w:eastAsia="en-US"/>
        </w:rPr>
        <w:t xml:space="preserve"> zdjęć nieznajomym, w szczególności zdjęć intymnych, czy</w:t>
      </w:r>
      <w:r w:rsidR="00BE363C">
        <w:rPr>
          <w:kern w:val="2"/>
          <w:lang w:eastAsia="en-US"/>
        </w:rPr>
        <w:t xml:space="preserve"> </w:t>
      </w:r>
      <w:r w:rsidR="00C96292" w:rsidRPr="0033459E">
        <w:rPr>
          <w:kern w:val="2"/>
          <w:lang w:eastAsia="en-US"/>
        </w:rPr>
        <w:t xml:space="preserve">w niepełnym ubraniu; </w:t>
      </w:r>
    </w:p>
    <w:p w14:paraId="11B72FBE" w14:textId="6B4C18D1" w:rsidR="00C96292" w:rsidRPr="0033459E" w:rsidRDefault="00FA070E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>
        <w:rPr>
          <w:kern w:val="2"/>
          <w:lang w:eastAsia="en-US"/>
        </w:rPr>
        <w:t xml:space="preserve">należy </w:t>
      </w:r>
      <w:r w:rsidR="00C96292" w:rsidRPr="0033459E">
        <w:rPr>
          <w:kern w:val="2"/>
          <w:lang w:eastAsia="en-US"/>
        </w:rPr>
        <w:t>poinform</w:t>
      </w:r>
      <w:r>
        <w:rPr>
          <w:kern w:val="2"/>
          <w:lang w:eastAsia="en-US"/>
        </w:rPr>
        <w:t>ować</w:t>
      </w:r>
      <w:r w:rsidR="00C96292" w:rsidRPr="0033459E">
        <w:rPr>
          <w:kern w:val="2"/>
          <w:lang w:eastAsia="en-US"/>
        </w:rPr>
        <w:t xml:space="preserve"> rodziców lub wychowawcę o każdym przypadku, gdy </w:t>
      </w:r>
      <w:r>
        <w:rPr>
          <w:kern w:val="2"/>
          <w:lang w:eastAsia="en-US"/>
        </w:rPr>
        <w:t xml:space="preserve">małoletni </w:t>
      </w:r>
      <w:r w:rsidR="00C96292" w:rsidRPr="0033459E">
        <w:rPr>
          <w:kern w:val="2"/>
          <w:lang w:eastAsia="en-US"/>
        </w:rPr>
        <w:t xml:space="preserve">napotka w sieci </w:t>
      </w:r>
      <w:r>
        <w:rPr>
          <w:kern w:val="2"/>
          <w:lang w:eastAsia="en-US"/>
        </w:rPr>
        <w:t xml:space="preserve">Internet </w:t>
      </w:r>
      <w:r w:rsidR="00C96292" w:rsidRPr="0033459E">
        <w:rPr>
          <w:kern w:val="2"/>
          <w:lang w:eastAsia="en-US"/>
        </w:rPr>
        <w:t>na treści, które wydają się nielegalne, czy w jakikolwiek sposób wywołują niepokój;</w:t>
      </w:r>
    </w:p>
    <w:p w14:paraId="3BAF3B3B" w14:textId="0D977F8D" w:rsidR="00C96292" w:rsidRPr="0033459E" w:rsidRDefault="00FA070E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>
        <w:rPr>
          <w:kern w:val="2"/>
          <w:lang w:eastAsia="en-US"/>
        </w:rPr>
        <w:t xml:space="preserve">należy poinformować rodziców lub wychowawcę </w:t>
      </w:r>
      <w:r w:rsidR="00C96292" w:rsidRPr="0033459E">
        <w:rPr>
          <w:kern w:val="2"/>
          <w:lang w:eastAsia="en-US"/>
        </w:rPr>
        <w:t xml:space="preserve">o propozycjach spotkania, jakie </w:t>
      </w:r>
      <w:r>
        <w:rPr>
          <w:kern w:val="2"/>
          <w:lang w:eastAsia="en-US"/>
        </w:rPr>
        <w:t xml:space="preserve">małoletni otrzyma </w:t>
      </w:r>
      <w:r w:rsidR="00C96292" w:rsidRPr="0033459E">
        <w:rPr>
          <w:kern w:val="2"/>
          <w:lang w:eastAsia="en-US"/>
        </w:rPr>
        <w:t xml:space="preserve">od internetowych znajomych; </w:t>
      </w:r>
    </w:p>
    <w:p w14:paraId="4C800A8B" w14:textId="47BC08E8" w:rsidR="00C96292" w:rsidRPr="0033459E" w:rsidRDefault="00C96292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nie</w:t>
      </w:r>
      <w:r w:rsidR="00FA070E">
        <w:rPr>
          <w:kern w:val="2"/>
          <w:lang w:eastAsia="en-US"/>
        </w:rPr>
        <w:t xml:space="preserve"> wolno</w:t>
      </w:r>
      <w:r w:rsidRPr="0033459E">
        <w:rPr>
          <w:kern w:val="2"/>
          <w:lang w:eastAsia="en-US"/>
        </w:rPr>
        <w:t xml:space="preserve"> </w:t>
      </w:r>
      <w:r w:rsidR="00FA070E">
        <w:rPr>
          <w:kern w:val="2"/>
          <w:lang w:eastAsia="en-US"/>
        </w:rPr>
        <w:t xml:space="preserve">nikogo </w:t>
      </w:r>
      <w:r w:rsidRPr="0033459E">
        <w:rPr>
          <w:kern w:val="2"/>
          <w:lang w:eastAsia="en-US"/>
        </w:rPr>
        <w:t>atak</w:t>
      </w:r>
      <w:r w:rsidR="00FA070E">
        <w:rPr>
          <w:kern w:val="2"/>
          <w:lang w:eastAsia="en-US"/>
        </w:rPr>
        <w:t>ować</w:t>
      </w:r>
      <w:r w:rsidR="00BE363C">
        <w:rPr>
          <w:kern w:val="2"/>
          <w:lang w:eastAsia="en-US"/>
        </w:rPr>
        <w:t xml:space="preserve">  </w:t>
      </w:r>
      <w:r w:rsidRPr="0033459E">
        <w:rPr>
          <w:kern w:val="2"/>
          <w:lang w:eastAsia="en-US"/>
        </w:rPr>
        <w:t xml:space="preserve">w </w:t>
      </w:r>
      <w:r w:rsidR="00FA070E">
        <w:rPr>
          <w:kern w:val="2"/>
          <w:lang w:eastAsia="en-US"/>
        </w:rPr>
        <w:t>Internecie</w:t>
      </w:r>
      <w:r w:rsidRPr="0033459E">
        <w:rPr>
          <w:kern w:val="2"/>
          <w:lang w:eastAsia="en-US"/>
        </w:rPr>
        <w:t>, niezależnie od tego, jakie zdanie on wyraża; nie</w:t>
      </w:r>
      <w:r w:rsidR="00156F8D">
        <w:rPr>
          <w:kern w:val="2"/>
          <w:lang w:eastAsia="en-US"/>
        </w:rPr>
        <w:t xml:space="preserve"> </w:t>
      </w:r>
      <w:r w:rsidR="00FA070E">
        <w:rPr>
          <w:kern w:val="2"/>
          <w:lang w:eastAsia="en-US"/>
        </w:rPr>
        <w:t>wol</w:t>
      </w:r>
      <w:r w:rsidR="00156F8D">
        <w:rPr>
          <w:kern w:val="2"/>
          <w:lang w:eastAsia="en-US"/>
        </w:rPr>
        <w:t>n</w:t>
      </w:r>
      <w:r w:rsidR="00FA070E">
        <w:rPr>
          <w:kern w:val="2"/>
          <w:lang w:eastAsia="en-US"/>
        </w:rPr>
        <w:t>o</w:t>
      </w:r>
      <w:r w:rsidRPr="0033459E">
        <w:rPr>
          <w:kern w:val="2"/>
          <w:lang w:eastAsia="en-US"/>
        </w:rPr>
        <w:t xml:space="preserve"> </w:t>
      </w:r>
      <w:r w:rsidR="00FA070E">
        <w:rPr>
          <w:kern w:val="2"/>
          <w:lang w:eastAsia="en-US"/>
        </w:rPr>
        <w:t xml:space="preserve">okazywać </w:t>
      </w:r>
      <w:r w:rsidRPr="0033459E">
        <w:rPr>
          <w:kern w:val="2"/>
          <w:lang w:eastAsia="en-US"/>
        </w:rPr>
        <w:t>agresji</w:t>
      </w:r>
      <w:r w:rsidR="00FA070E">
        <w:rPr>
          <w:kern w:val="2"/>
          <w:lang w:eastAsia="en-US"/>
        </w:rPr>
        <w:t xml:space="preserve"> i nie wolno stosować </w:t>
      </w:r>
      <w:r w:rsidRPr="0033459E">
        <w:rPr>
          <w:kern w:val="2"/>
          <w:lang w:eastAsia="en-US"/>
        </w:rPr>
        <w:t xml:space="preserve">gróźb; </w:t>
      </w:r>
    </w:p>
    <w:p w14:paraId="6721549B" w14:textId="06F0EFA4" w:rsidR="00C96292" w:rsidRPr="0033459E" w:rsidRDefault="00C96292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 xml:space="preserve">nie </w:t>
      </w:r>
      <w:r w:rsidR="00FA070E">
        <w:rPr>
          <w:kern w:val="2"/>
          <w:lang w:eastAsia="en-US"/>
        </w:rPr>
        <w:t xml:space="preserve">powinno się </w:t>
      </w:r>
      <w:r w:rsidRPr="0033459E">
        <w:rPr>
          <w:kern w:val="2"/>
          <w:lang w:eastAsia="en-US"/>
        </w:rPr>
        <w:t>korzysta</w:t>
      </w:r>
      <w:r w:rsidR="00FA070E">
        <w:rPr>
          <w:kern w:val="2"/>
          <w:lang w:eastAsia="en-US"/>
        </w:rPr>
        <w:t>ć</w:t>
      </w:r>
      <w:r w:rsidR="00BE363C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 xml:space="preserve">z sieci </w:t>
      </w:r>
      <w:r w:rsidR="00FA070E">
        <w:rPr>
          <w:kern w:val="2"/>
          <w:lang w:eastAsia="en-US"/>
        </w:rPr>
        <w:t xml:space="preserve">Internet </w:t>
      </w:r>
      <w:r w:rsidRPr="0033459E">
        <w:rPr>
          <w:kern w:val="2"/>
          <w:lang w:eastAsia="en-US"/>
        </w:rPr>
        <w:t>przez zbyt długi czas, bo zbyt długie korzystanie</w:t>
      </w:r>
      <w:r w:rsidR="00BE363C">
        <w:rPr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z komputera bądź innych urządzeń mobilnych może zaszkodzić zdrowiu</w:t>
      </w:r>
      <w:r w:rsidR="00FA070E">
        <w:rPr>
          <w:kern w:val="2"/>
          <w:lang w:eastAsia="en-US"/>
        </w:rPr>
        <w:t xml:space="preserve"> małoletniego</w:t>
      </w:r>
      <w:r w:rsidRPr="0033459E">
        <w:rPr>
          <w:kern w:val="2"/>
          <w:lang w:eastAsia="en-US"/>
        </w:rPr>
        <w:t>;</w:t>
      </w:r>
    </w:p>
    <w:p w14:paraId="04B79D8C" w14:textId="715B4972" w:rsidR="00C96292" w:rsidRDefault="00C96292" w:rsidP="00C96292">
      <w:pPr>
        <w:numPr>
          <w:ilvl w:val="0"/>
          <w:numId w:val="40"/>
        </w:numPr>
        <w:spacing w:after="160" w:line="360" w:lineRule="auto"/>
        <w:contextualSpacing/>
        <w:jc w:val="both"/>
        <w:rPr>
          <w:kern w:val="2"/>
          <w:lang w:eastAsia="en-US"/>
        </w:rPr>
      </w:pPr>
      <w:r w:rsidRPr="0033459E">
        <w:rPr>
          <w:kern w:val="2"/>
          <w:lang w:eastAsia="en-US"/>
        </w:rPr>
        <w:t>im dłużej korzysta</w:t>
      </w:r>
      <w:r w:rsidR="00FA070E">
        <w:rPr>
          <w:kern w:val="2"/>
          <w:lang w:eastAsia="en-US"/>
        </w:rPr>
        <w:t xml:space="preserve"> się</w:t>
      </w:r>
      <w:r w:rsidRPr="0033459E">
        <w:rPr>
          <w:kern w:val="2"/>
          <w:lang w:eastAsia="en-US"/>
        </w:rPr>
        <w:t xml:space="preserve"> z sieci</w:t>
      </w:r>
      <w:r w:rsidR="00FA070E">
        <w:rPr>
          <w:kern w:val="2"/>
          <w:lang w:eastAsia="en-US"/>
        </w:rPr>
        <w:t xml:space="preserve"> Internet</w:t>
      </w:r>
      <w:r w:rsidRPr="0033459E">
        <w:rPr>
          <w:kern w:val="2"/>
          <w:lang w:eastAsia="en-US"/>
        </w:rPr>
        <w:t xml:space="preserve">, tym mniej </w:t>
      </w:r>
      <w:r w:rsidR="00FA070E">
        <w:rPr>
          <w:kern w:val="2"/>
          <w:lang w:eastAsia="en-US"/>
        </w:rPr>
        <w:t xml:space="preserve">małoletni </w:t>
      </w:r>
      <w:r w:rsidRPr="0033459E">
        <w:rPr>
          <w:kern w:val="2"/>
          <w:lang w:eastAsia="en-US"/>
        </w:rPr>
        <w:t xml:space="preserve">rozmawia ze znajomymi </w:t>
      </w:r>
      <w:r w:rsidR="00FA070E">
        <w:rPr>
          <w:kern w:val="2"/>
          <w:lang w:eastAsia="en-US"/>
        </w:rPr>
        <w:t>w realnym życiu</w:t>
      </w:r>
      <w:r w:rsidRPr="0033459E">
        <w:rPr>
          <w:kern w:val="2"/>
          <w:lang w:eastAsia="en-US"/>
        </w:rPr>
        <w:t>, a takie kontakty są najbardziej wartościowe.</w:t>
      </w:r>
    </w:p>
    <w:p w14:paraId="26FEC953" w14:textId="4D404322" w:rsidR="0015715B" w:rsidRPr="0033459E" w:rsidRDefault="0015715B" w:rsidP="0067684D">
      <w:pPr>
        <w:spacing w:after="160" w:line="360" w:lineRule="auto"/>
        <w:contextualSpacing/>
        <w:jc w:val="both"/>
        <w:rPr>
          <w:kern w:val="2"/>
          <w:lang w:eastAsia="en-US"/>
        </w:rPr>
      </w:pPr>
    </w:p>
    <w:bookmarkEnd w:id="39"/>
    <w:p w14:paraId="1323B22B" w14:textId="77777777" w:rsidR="00C96292" w:rsidRPr="0033459E" w:rsidRDefault="00C96292" w:rsidP="00C96292">
      <w:pPr>
        <w:spacing w:after="160" w:line="259" w:lineRule="auto"/>
        <w:jc w:val="right"/>
        <w:rPr>
          <w:b/>
          <w:bCs/>
          <w:kern w:val="2"/>
          <w:sz w:val="28"/>
          <w:szCs w:val="28"/>
          <w:lang w:eastAsia="en-US"/>
        </w:rPr>
      </w:pPr>
    </w:p>
    <w:p w14:paraId="31BCEBEF" w14:textId="1CC84939" w:rsidR="0015715B" w:rsidRPr="0033459E" w:rsidRDefault="0015715B" w:rsidP="0015715B">
      <w:pPr>
        <w:spacing w:line="256" w:lineRule="auto"/>
        <w:jc w:val="center"/>
        <w:rPr>
          <w:b/>
          <w:bCs/>
          <w:kern w:val="2"/>
          <w:sz w:val="28"/>
          <w:szCs w:val="28"/>
          <w:lang w:eastAsia="en-US"/>
        </w:rPr>
      </w:pPr>
      <w:r w:rsidRPr="0033459E">
        <w:rPr>
          <w:b/>
          <w:bCs/>
          <w:kern w:val="2"/>
          <w:sz w:val="28"/>
          <w:szCs w:val="28"/>
          <w:lang w:eastAsia="en-US"/>
        </w:rPr>
        <w:t xml:space="preserve">Rozdział </w:t>
      </w:r>
      <w:r>
        <w:rPr>
          <w:b/>
          <w:bCs/>
          <w:kern w:val="2"/>
          <w:sz w:val="28"/>
          <w:szCs w:val="28"/>
          <w:lang w:eastAsia="en-US"/>
        </w:rPr>
        <w:t>IX</w:t>
      </w:r>
    </w:p>
    <w:tbl>
      <w:tblPr>
        <w:tblW w:w="0" w:type="auto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044"/>
      </w:tblGrid>
      <w:tr w:rsidR="0015715B" w:rsidRPr="00AA723F" w14:paraId="01B8348C" w14:textId="77777777" w:rsidTr="00D52C4F">
        <w:tc>
          <w:tcPr>
            <w:tcW w:w="9044" w:type="dxa"/>
            <w:tcBorders>
              <w:top w:val="nil"/>
              <w:bottom w:val="single" w:sz="12" w:space="0" w:color="8EAADB"/>
            </w:tcBorders>
            <w:shd w:val="clear" w:color="auto" w:fill="FFFFFF"/>
          </w:tcPr>
          <w:p w14:paraId="37B3F5A9" w14:textId="77777777" w:rsidR="0015715B" w:rsidRPr="00AA723F" w:rsidRDefault="0015715B" w:rsidP="00D52C4F">
            <w:pPr>
              <w:spacing w:line="256" w:lineRule="auto"/>
              <w:rPr>
                <w:b/>
                <w:bCs/>
                <w:kern w:val="2"/>
                <w:lang w:eastAsia="en-US"/>
              </w:rPr>
            </w:pPr>
          </w:p>
          <w:p w14:paraId="0DE412F7" w14:textId="2131F0CF" w:rsidR="0015715B" w:rsidRPr="00AA723F" w:rsidRDefault="0015715B" w:rsidP="00D52C4F">
            <w:pPr>
              <w:spacing w:line="256" w:lineRule="auto"/>
              <w:jc w:val="center"/>
              <w:rPr>
                <w:b/>
                <w:bCs/>
                <w:kern w:val="2"/>
                <w:lang w:eastAsia="en-US"/>
              </w:rPr>
            </w:pPr>
            <w:r>
              <w:rPr>
                <w:b/>
                <w:bCs/>
                <w:color w:val="2F5496"/>
                <w:kern w:val="2"/>
                <w:lang w:eastAsia="en-US"/>
              </w:rPr>
              <w:t>Postanowienia końcowe</w:t>
            </w:r>
          </w:p>
        </w:tc>
      </w:tr>
    </w:tbl>
    <w:p w14:paraId="5B76D8D6" w14:textId="77777777" w:rsidR="00C96292" w:rsidRDefault="00C96292" w:rsidP="00C96292">
      <w:pPr>
        <w:spacing w:after="160" w:line="259" w:lineRule="auto"/>
        <w:jc w:val="right"/>
        <w:rPr>
          <w:b/>
          <w:bCs/>
          <w:kern w:val="2"/>
          <w:sz w:val="28"/>
          <w:szCs w:val="28"/>
          <w:lang w:eastAsia="en-US"/>
        </w:rPr>
      </w:pPr>
    </w:p>
    <w:p w14:paraId="046F82C8" w14:textId="77777777" w:rsidR="0015715B" w:rsidRPr="0033459E" w:rsidRDefault="0015715B" w:rsidP="00C96292">
      <w:pPr>
        <w:spacing w:after="160" w:line="259" w:lineRule="auto"/>
        <w:jc w:val="right"/>
        <w:rPr>
          <w:b/>
          <w:bCs/>
          <w:kern w:val="2"/>
          <w:sz w:val="28"/>
          <w:szCs w:val="28"/>
          <w:lang w:eastAsia="en-US"/>
        </w:rPr>
      </w:pPr>
    </w:p>
    <w:p w14:paraId="39B3A6B6" w14:textId="0D8AE3B1" w:rsidR="0015715B" w:rsidRPr="00990822" w:rsidRDefault="0015715B" w:rsidP="0067684D">
      <w:pPr>
        <w:spacing w:after="160" w:line="259" w:lineRule="auto"/>
        <w:jc w:val="center"/>
        <w:rPr>
          <w:b/>
          <w:bCs/>
          <w:kern w:val="2"/>
          <w:lang w:eastAsia="en-US"/>
        </w:rPr>
      </w:pPr>
      <w:r w:rsidRPr="00990822">
        <w:rPr>
          <w:b/>
          <w:bCs/>
          <w:kern w:val="2"/>
          <w:lang w:eastAsia="en-US"/>
        </w:rPr>
        <w:t>§ 18</w:t>
      </w:r>
    </w:p>
    <w:p w14:paraId="796972F0" w14:textId="69302A01" w:rsidR="00C96292" w:rsidRPr="00990822" w:rsidRDefault="0015715B" w:rsidP="00990822">
      <w:pPr>
        <w:spacing w:after="160" w:line="360" w:lineRule="auto"/>
        <w:rPr>
          <w:kern w:val="2"/>
          <w:lang w:eastAsia="en-US"/>
        </w:rPr>
      </w:pPr>
      <w:r w:rsidRPr="00990822">
        <w:rPr>
          <w:kern w:val="2"/>
          <w:lang w:eastAsia="en-US"/>
        </w:rPr>
        <w:t>Standardy ochrony małoletnich wchodzą w życie z dniem ich ogłoszenia.</w:t>
      </w:r>
    </w:p>
    <w:p w14:paraId="5D6B624A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sz w:val="28"/>
          <w:szCs w:val="28"/>
          <w:lang w:eastAsia="en-US"/>
        </w:rPr>
      </w:pPr>
    </w:p>
    <w:p w14:paraId="7BA68985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lang w:eastAsia="en-US"/>
        </w:rPr>
      </w:pPr>
    </w:p>
    <w:p w14:paraId="3EF6AEF3" w14:textId="6ED11406" w:rsidR="00936848" w:rsidRDefault="00936848">
      <w:pPr>
        <w:rPr>
          <w:b/>
          <w:bCs/>
          <w:kern w:val="2"/>
          <w:lang w:eastAsia="en-US"/>
        </w:rPr>
      </w:pPr>
      <w:r>
        <w:rPr>
          <w:b/>
          <w:bCs/>
          <w:kern w:val="2"/>
          <w:lang w:eastAsia="en-US"/>
        </w:rPr>
        <w:br w:type="page"/>
      </w:r>
    </w:p>
    <w:p w14:paraId="2A8A35B6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lang w:eastAsia="en-US"/>
        </w:rPr>
      </w:pPr>
    </w:p>
    <w:p w14:paraId="40FCC37D" w14:textId="77777777" w:rsidR="00C96292" w:rsidRPr="0033459E" w:rsidRDefault="00C96292" w:rsidP="00C96292">
      <w:pPr>
        <w:spacing w:after="160" w:line="259" w:lineRule="auto"/>
        <w:jc w:val="right"/>
        <w:rPr>
          <w:b/>
          <w:bCs/>
          <w:kern w:val="2"/>
          <w:sz w:val="18"/>
          <w:szCs w:val="18"/>
          <w:lang w:eastAsia="en-US"/>
        </w:rPr>
      </w:pPr>
      <w:bookmarkStart w:id="43" w:name="_Hlk172057850"/>
      <w:r w:rsidRPr="0033459E">
        <w:rPr>
          <w:b/>
          <w:bCs/>
          <w:kern w:val="2"/>
          <w:sz w:val="18"/>
          <w:szCs w:val="18"/>
          <w:lang w:eastAsia="en-US"/>
        </w:rPr>
        <w:t>Załącznik nr 1 do Standardów Ochrony Małoletnich w M</w:t>
      </w:r>
      <w:r>
        <w:rPr>
          <w:b/>
          <w:bCs/>
          <w:kern w:val="2"/>
          <w:sz w:val="18"/>
          <w:szCs w:val="18"/>
          <w:lang w:eastAsia="en-US"/>
        </w:rPr>
        <w:t>uzeum Śląskim w Katowicach</w:t>
      </w:r>
    </w:p>
    <w:bookmarkEnd w:id="43"/>
    <w:p w14:paraId="3BE47072" w14:textId="77777777" w:rsidR="00C96292" w:rsidRPr="0033459E" w:rsidRDefault="00C96292" w:rsidP="00C96292">
      <w:pPr>
        <w:spacing w:after="160" w:line="259" w:lineRule="auto"/>
        <w:jc w:val="right"/>
      </w:pPr>
    </w:p>
    <w:p w14:paraId="45BA9DAE" w14:textId="77777777" w:rsidR="00C96292" w:rsidRPr="0033459E" w:rsidRDefault="00C96292" w:rsidP="00C96292">
      <w:pPr>
        <w:spacing w:line="0" w:lineRule="atLeast"/>
        <w:jc w:val="right"/>
      </w:pPr>
      <w:r w:rsidRPr="0033459E">
        <w:t>……..……. dnia …………………… r.</w:t>
      </w:r>
    </w:p>
    <w:p w14:paraId="233FF501" w14:textId="77777777" w:rsidR="00C96292" w:rsidRPr="0033459E" w:rsidRDefault="00C96292" w:rsidP="00C96292">
      <w:pPr>
        <w:spacing w:line="200" w:lineRule="exact"/>
      </w:pPr>
    </w:p>
    <w:p w14:paraId="67A6E434" w14:textId="77777777" w:rsidR="00C96292" w:rsidRPr="0033459E" w:rsidRDefault="00C96292" w:rsidP="00C96292">
      <w:pPr>
        <w:spacing w:line="200" w:lineRule="exact"/>
      </w:pPr>
    </w:p>
    <w:p w14:paraId="088D8B9E" w14:textId="77777777" w:rsidR="00C96292" w:rsidRPr="0033459E" w:rsidRDefault="00C96292" w:rsidP="00C96292">
      <w:pPr>
        <w:spacing w:line="213" w:lineRule="exact"/>
      </w:pPr>
    </w:p>
    <w:p w14:paraId="3931CF04" w14:textId="77777777" w:rsidR="00C96292" w:rsidRPr="0033459E" w:rsidRDefault="00C96292" w:rsidP="00C96292">
      <w:pPr>
        <w:spacing w:line="0" w:lineRule="atLeast"/>
        <w:ind w:left="2980"/>
      </w:pPr>
      <w:r w:rsidRPr="0033459E">
        <w:t>Prokuratura Rejonowa w ………………………...........</w:t>
      </w:r>
    </w:p>
    <w:p w14:paraId="46DFA325" w14:textId="77777777" w:rsidR="00C96292" w:rsidRPr="0033459E" w:rsidRDefault="00C96292" w:rsidP="00C96292">
      <w:pPr>
        <w:spacing w:line="181" w:lineRule="exact"/>
      </w:pPr>
    </w:p>
    <w:p w14:paraId="0C82A25A" w14:textId="77777777" w:rsidR="00C96292" w:rsidRPr="0033459E" w:rsidRDefault="00C96292" w:rsidP="00C96292">
      <w:pPr>
        <w:spacing w:line="200" w:lineRule="exact"/>
      </w:pPr>
    </w:p>
    <w:p w14:paraId="0A9B1D5B" w14:textId="77777777" w:rsidR="00C96292" w:rsidRPr="0033459E" w:rsidRDefault="00C96292" w:rsidP="00C96292">
      <w:pPr>
        <w:spacing w:line="245" w:lineRule="exact"/>
      </w:pPr>
    </w:p>
    <w:p w14:paraId="7BC1EA8C" w14:textId="77777777" w:rsidR="00C96292" w:rsidRPr="0033459E" w:rsidRDefault="00C96292" w:rsidP="00C96292">
      <w:pPr>
        <w:spacing w:line="0" w:lineRule="atLeast"/>
      </w:pPr>
      <w:r w:rsidRPr="0033459E">
        <w:t>Zawiadamiający: …………….........................................…… z siedzibą w ……………………</w:t>
      </w:r>
    </w:p>
    <w:p w14:paraId="594FE96E" w14:textId="77777777" w:rsidR="00C96292" w:rsidRPr="0033459E" w:rsidRDefault="00C96292" w:rsidP="00C96292">
      <w:pPr>
        <w:spacing w:line="180" w:lineRule="exact"/>
      </w:pPr>
    </w:p>
    <w:p w14:paraId="69BB0271" w14:textId="77777777" w:rsidR="00C96292" w:rsidRPr="0033459E" w:rsidRDefault="00C96292" w:rsidP="00C96292">
      <w:pPr>
        <w:spacing w:line="0" w:lineRule="atLeast"/>
      </w:pPr>
      <w:r w:rsidRPr="0033459E">
        <w:t>reprezentowana przez: ……………........................................................………...............................................................</w:t>
      </w:r>
    </w:p>
    <w:p w14:paraId="46598EF4" w14:textId="77777777" w:rsidR="00C96292" w:rsidRPr="0033459E" w:rsidRDefault="00C96292" w:rsidP="00C96292">
      <w:pPr>
        <w:spacing w:line="181" w:lineRule="exact"/>
      </w:pPr>
    </w:p>
    <w:p w14:paraId="74CE01AD" w14:textId="77777777" w:rsidR="00C96292" w:rsidRPr="0033459E" w:rsidRDefault="00C96292" w:rsidP="00C96292">
      <w:pPr>
        <w:spacing w:line="0" w:lineRule="atLeast"/>
      </w:pPr>
      <w:r w:rsidRPr="0033459E">
        <w:t>adres do korespondencji: ……………........................................................………...............................................................</w:t>
      </w:r>
    </w:p>
    <w:p w14:paraId="1E233E4A" w14:textId="77777777" w:rsidR="00C96292" w:rsidRPr="0033459E" w:rsidRDefault="00C96292" w:rsidP="00C96292">
      <w:pPr>
        <w:spacing w:line="200" w:lineRule="exact"/>
      </w:pPr>
    </w:p>
    <w:p w14:paraId="49195AD9" w14:textId="77777777" w:rsidR="00C96292" w:rsidRPr="0033459E" w:rsidRDefault="00C96292" w:rsidP="00C96292">
      <w:pPr>
        <w:spacing w:line="200" w:lineRule="exact"/>
      </w:pPr>
    </w:p>
    <w:p w14:paraId="6CBF18FC" w14:textId="77777777" w:rsidR="00C96292" w:rsidRPr="0033459E" w:rsidRDefault="00C96292" w:rsidP="00C96292">
      <w:pPr>
        <w:spacing w:line="213" w:lineRule="exact"/>
      </w:pPr>
    </w:p>
    <w:p w14:paraId="7A2E79CC" w14:textId="45815C03" w:rsidR="00C96292" w:rsidRPr="0033459E" w:rsidRDefault="00C96292" w:rsidP="00C96292">
      <w:pPr>
        <w:spacing w:line="0" w:lineRule="atLeast"/>
        <w:ind w:right="20"/>
        <w:jc w:val="center"/>
        <w:rPr>
          <w:b/>
        </w:rPr>
      </w:pPr>
      <w:r w:rsidRPr="0033459E">
        <w:rPr>
          <w:b/>
        </w:rPr>
        <w:t>Zawiadomienie o podejrzeniu popełnienia przestępstwa</w:t>
      </w:r>
    </w:p>
    <w:p w14:paraId="640389DB" w14:textId="77777777" w:rsidR="00C96292" w:rsidRPr="0033459E" w:rsidRDefault="00C96292" w:rsidP="00C96292">
      <w:pPr>
        <w:spacing w:line="200" w:lineRule="exact"/>
      </w:pPr>
    </w:p>
    <w:p w14:paraId="76CC9569" w14:textId="77777777" w:rsidR="00C96292" w:rsidRPr="0033459E" w:rsidRDefault="00C96292" w:rsidP="00C96292">
      <w:pPr>
        <w:spacing w:line="200" w:lineRule="exact"/>
      </w:pPr>
    </w:p>
    <w:p w14:paraId="218CCAD7" w14:textId="77777777" w:rsidR="00C96292" w:rsidRPr="0033459E" w:rsidRDefault="00C96292" w:rsidP="00C96292">
      <w:pPr>
        <w:spacing w:line="211" w:lineRule="exact"/>
      </w:pPr>
    </w:p>
    <w:p w14:paraId="314E70F3" w14:textId="77777777" w:rsidR="00C96292" w:rsidRPr="0033459E" w:rsidRDefault="00C96292" w:rsidP="00C96292">
      <w:pPr>
        <w:spacing w:line="0" w:lineRule="atLeast"/>
        <w:jc w:val="center"/>
      </w:pPr>
      <w:r w:rsidRPr="0033459E">
        <w:t>Niniejszym składam zawiadomienie o podejrzeniu popełnienia przestępstwa</w:t>
      </w:r>
    </w:p>
    <w:p w14:paraId="294FE1C3" w14:textId="77777777" w:rsidR="00C96292" w:rsidRPr="0033459E" w:rsidRDefault="00C96292" w:rsidP="00C96292">
      <w:pPr>
        <w:spacing w:line="21" w:lineRule="exact"/>
      </w:pPr>
    </w:p>
    <w:p w14:paraId="7894B441" w14:textId="77777777" w:rsidR="00C96292" w:rsidRPr="0033459E" w:rsidRDefault="00C96292" w:rsidP="00C96292">
      <w:pPr>
        <w:spacing w:line="0" w:lineRule="atLeast"/>
      </w:pPr>
      <w:r w:rsidRPr="0033459E">
        <w:t>………………………....…………………………………………………………………………………………………………………………………………………………………………</w:t>
      </w:r>
    </w:p>
    <w:p w14:paraId="7BD40736" w14:textId="77777777" w:rsidR="00C96292" w:rsidRPr="0033459E" w:rsidRDefault="00C96292" w:rsidP="00C96292">
      <w:pPr>
        <w:spacing w:line="21" w:lineRule="exact"/>
      </w:pPr>
    </w:p>
    <w:p w14:paraId="1025AE83" w14:textId="77777777" w:rsidR="00C96292" w:rsidRPr="0033459E" w:rsidRDefault="00C96292" w:rsidP="00C96292">
      <w:pPr>
        <w:spacing w:line="179" w:lineRule="exact"/>
      </w:pPr>
    </w:p>
    <w:p w14:paraId="10A48FDD" w14:textId="77777777" w:rsidR="00C96292" w:rsidRPr="0033459E" w:rsidRDefault="00C96292" w:rsidP="00C96292">
      <w:pPr>
        <w:spacing w:line="0" w:lineRule="atLeast"/>
      </w:pPr>
      <w:r w:rsidRPr="0033459E">
        <w:t>na szkodę małoletniego ………………………............................…… (imię i nazwisko, data urodzenia) przez</w:t>
      </w:r>
    </w:p>
    <w:p w14:paraId="142FD493" w14:textId="77777777" w:rsidR="00C96292" w:rsidRPr="0033459E" w:rsidRDefault="00C96292" w:rsidP="00C96292">
      <w:pPr>
        <w:spacing w:line="21" w:lineRule="exact"/>
      </w:pPr>
    </w:p>
    <w:p w14:paraId="09FAC33A" w14:textId="77777777" w:rsidR="00C96292" w:rsidRPr="0033459E" w:rsidRDefault="00C96292" w:rsidP="00C96292">
      <w:pPr>
        <w:spacing w:line="0" w:lineRule="atLeast"/>
      </w:pPr>
      <w:r w:rsidRPr="0033459E">
        <w:t>………………………............................………………………………………………………...…………………………………………………………………………………………………...</w:t>
      </w:r>
    </w:p>
    <w:p w14:paraId="742047E8" w14:textId="77777777" w:rsidR="00C96292" w:rsidRPr="0033459E" w:rsidRDefault="00C96292" w:rsidP="00C96292">
      <w:pPr>
        <w:spacing w:line="21" w:lineRule="exact"/>
      </w:pPr>
    </w:p>
    <w:p w14:paraId="15738632" w14:textId="77777777" w:rsidR="00C96292" w:rsidRPr="0033459E" w:rsidRDefault="00C96292" w:rsidP="00C96292">
      <w:pPr>
        <w:spacing w:line="0" w:lineRule="atLeast"/>
      </w:pPr>
      <w:r w:rsidRPr="0033459E">
        <w:t>(imię i nazwisko domniemanego sprawcy).</w:t>
      </w:r>
    </w:p>
    <w:p w14:paraId="0BEFE9D5" w14:textId="77777777" w:rsidR="00C96292" w:rsidRPr="0033459E" w:rsidRDefault="00C96292" w:rsidP="00C96292">
      <w:pPr>
        <w:spacing w:line="179" w:lineRule="exact"/>
      </w:pPr>
    </w:p>
    <w:p w14:paraId="0DEA56AA" w14:textId="77777777" w:rsidR="00C96292" w:rsidRPr="0033459E" w:rsidRDefault="00C96292" w:rsidP="00C96292">
      <w:pPr>
        <w:spacing w:line="0" w:lineRule="atLeast"/>
        <w:jc w:val="center"/>
        <w:rPr>
          <w:b/>
        </w:rPr>
      </w:pPr>
      <w:r w:rsidRPr="0033459E">
        <w:rPr>
          <w:b/>
        </w:rPr>
        <w:t>Uzasadnienie</w:t>
      </w:r>
    </w:p>
    <w:p w14:paraId="720B79C4" w14:textId="77777777" w:rsidR="00C96292" w:rsidRPr="0033459E" w:rsidRDefault="00C96292" w:rsidP="00C96292">
      <w:pPr>
        <w:spacing w:line="179" w:lineRule="exact"/>
      </w:pPr>
    </w:p>
    <w:p w14:paraId="3D4B5561" w14:textId="77777777" w:rsidR="00C96292" w:rsidRPr="0033459E" w:rsidRDefault="00C96292" w:rsidP="00C96292">
      <w:pPr>
        <w:tabs>
          <w:tab w:val="left" w:pos="420"/>
          <w:tab w:val="left" w:pos="1260"/>
          <w:tab w:val="left" w:pos="2740"/>
          <w:tab w:val="left" w:pos="3460"/>
          <w:tab w:val="left" w:pos="7200"/>
          <w:tab w:val="left" w:pos="7920"/>
          <w:tab w:val="left" w:pos="8220"/>
        </w:tabs>
        <w:spacing w:line="0" w:lineRule="atLeast"/>
        <w:jc w:val="both"/>
      </w:pPr>
      <w:r w:rsidRPr="0033459E">
        <w:t>W</w:t>
      </w:r>
      <w:r w:rsidRPr="0033459E">
        <w:tab/>
        <w:t>trakcie</w:t>
      </w:r>
      <w:r w:rsidRPr="0033459E">
        <w:tab/>
        <w:t>wykonywania</w:t>
      </w:r>
      <w:r w:rsidRPr="0033459E">
        <w:tab/>
        <w:t>przez</w:t>
      </w:r>
      <w:r w:rsidRPr="0033459E">
        <w:tab/>
        <w:t>……………....................…………………………………</w:t>
      </w:r>
    </w:p>
    <w:p w14:paraId="0E1749C6" w14:textId="77777777" w:rsidR="00C96292" w:rsidRPr="0033459E" w:rsidRDefault="00C96292" w:rsidP="00C96292">
      <w:pPr>
        <w:tabs>
          <w:tab w:val="left" w:pos="420"/>
          <w:tab w:val="left" w:pos="1260"/>
          <w:tab w:val="left" w:pos="2740"/>
          <w:tab w:val="left" w:pos="3460"/>
          <w:tab w:val="left" w:pos="7200"/>
          <w:tab w:val="left" w:pos="7920"/>
          <w:tab w:val="left" w:pos="8220"/>
        </w:tabs>
        <w:spacing w:line="0" w:lineRule="atLeast"/>
        <w:jc w:val="both"/>
      </w:pPr>
      <w:r w:rsidRPr="0033459E">
        <w:t>(imię oraz nazwisko pracownika/wolontariusza) czynności służbowych – wobec małoletniej/go</w:t>
      </w:r>
    </w:p>
    <w:p w14:paraId="2E75FB1C" w14:textId="77777777" w:rsidR="00C96292" w:rsidRPr="0033459E" w:rsidRDefault="00C96292" w:rsidP="00C96292">
      <w:pPr>
        <w:spacing w:line="21" w:lineRule="exact"/>
        <w:jc w:val="both"/>
      </w:pPr>
    </w:p>
    <w:p w14:paraId="7F2F3444" w14:textId="77777777" w:rsidR="00C96292" w:rsidRPr="0033459E" w:rsidRDefault="00C96292" w:rsidP="00C96292">
      <w:pPr>
        <w:spacing w:line="0" w:lineRule="atLeast"/>
        <w:jc w:val="both"/>
      </w:pPr>
      <w:r w:rsidRPr="0033459E">
        <w:t xml:space="preserve">………………………............................…… imię i nazwisko), dziecko ujawniło niepokojące treści dotyczące relacji z ……………............................…… </w:t>
      </w:r>
    </w:p>
    <w:p w14:paraId="50F4FF66" w14:textId="77777777" w:rsidR="00C96292" w:rsidRPr="0033459E" w:rsidRDefault="00C96292" w:rsidP="00C96292">
      <w:pPr>
        <w:spacing w:line="179" w:lineRule="exact"/>
      </w:pPr>
    </w:p>
    <w:p w14:paraId="61F6DF11" w14:textId="77777777" w:rsidR="00C96292" w:rsidRPr="0033459E" w:rsidRDefault="00C96292" w:rsidP="00C96292">
      <w:pPr>
        <w:spacing w:line="0" w:lineRule="atLeast"/>
      </w:pPr>
      <w:r w:rsidRPr="0033459E">
        <w:t>Dalszy opis podejrzenia popełnienia przestępstwa ………………………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D88869" w14:textId="77777777" w:rsidR="00C96292" w:rsidRPr="0033459E" w:rsidRDefault="00C96292" w:rsidP="00C96292">
      <w:pPr>
        <w:spacing w:line="21" w:lineRule="exact"/>
      </w:pPr>
    </w:p>
    <w:p w14:paraId="4BF5F9F0" w14:textId="77777777" w:rsidR="00C96292" w:rsidRPr="0033459E" w:rsidRDefault="00C96292" w:rsidP="00C96292">
      <w:pPr>
        <w:spacing w:line="190" w:lineRule="exact"/>
      </w:pPr>
    </w:p>
    <w:p w14:paraId="36824534" w14:textId="77777777" w:rsidR="00C96292" w:rsidRPr="0033459E" w:rsidRDefault="00C96292" w:rsidP="00C96292">
      <w:pPr>
        <w:spacing w:line="248" w:lineRule="auto"/>
        <w:ind w:right="440"/>
        <w:jc w:val="both"/>
      </w:pPr>
      <w:r w:rsidRPr="0033459E">
        <w:t>Mając na uwadze powyższe informacje, a także dobro i bezpieczeństwo małoletniej/ małoletniego wnoszę o wszczęcie postępowania w tej sprawie.</w:t>
      </w:r>
    </w:p>
    <w:p w14:paraId="3EA5ADA3" w14:textId="77777777" w:rsidR="00C96292" w:rsidRPr="0033459E" w:rsidRDefault="00C96292" w:rsidP="00C96292">
      <w:pPr>
        <w:spacing w:line="248" w:lineRule="auto"/>
        <w:ind w:right="440"/>
      </w:pPr>
    </w:p>
    <w:p w14:paraId="75032692" w14:textId="77777777" w:rsidR="00C96292" w:rsidRPr="0033459E" w:rsidRDefault="00C96292" w:rsidP="00C96292">
      <w:pPr>
        <w:spacing w:line="248" w:lineRule="auto"/>
        <w:ind w:right="440"/>
      </w:pPr>
      <w:r w:rsidRPr="0033459E">
        <w:t>Osobą mogącą udzielić więcej informacji jest ……………………….................................. (imię, nazwisko, telefon, adres do korespondencji).</w:t>
      </w:r>
    </w:p>
    <w:p w14:paraId="14EB9F82" w14:textId="77777777" w:rsidR="00C96292" w:rsidRPr="0033459E" w:rsidRDefault="00C96292" w:rsidP="00C96292">
      <w:pPr>
        <w:spacing w:line="248" w:lineRule="auto"/>
        <w:ind w:right="440"/>
        <w:rPr>
          <w:sz w:val="22"/>
        </w:rPr>
      </w:pPr>
    </w:p>
    <w:p w14:paraId="2E530A6E" w14:textId="77777777" w:rsidR="00C96292" w:rsidRPr="0033459E" w:rsidRDefault="00C96292" w:rsidP="00C96292">
      <w:pPr>
        <w:spacing w:line="248" w:lineRule="auto"/>
        <w:ind w:right="440"/>
        <w:jc w:val="right"/>
        <w:rPr>
          <w:sz w:val="22"/>
        </w:rPr>
      </w:pPr>
      <w:r w:rsidRPr="0033459E">
        <w:rPr>
          <w:sz w:val="22"/>
        </w:rPr>
        <w:t xml:space="preserve"> ………………………..................</w:t>
      </w:r>
    </w:p>
    <w:p w14:paraId="42C3ED63" w14:textId="77777777" w:rsidR="00C96292" w:rsidRPr="0033459E" w:rsidRDefault="00C96292" w:rsidP="00C96292">
      <w:pPr>
        <w:spacing w:line="248" w:lineRule="auto"/>
        <w:ind w:right="440"/>
        <w:rPr>
          <w:sz w:val="22"/>
        </w:rPr>
      </w:pPr>
    </w:p>
    <w:p w14:paraId="7176B71E" w14:textId="77777777" w:rsidR="00C96292" w:rsidRPr="0033459E" w:rsidRDefault="00C96292" w:rsidP="00C96292">
      <w:pPr>
        <w:spacing w:line="248" w:lineRule="auto"/>
        <w:ind w:right="440"/>
        <w:jc w:val="right"/>
        <w:rPr>
          <w:sz w:val="22"/>
        </w:rPr>
      </w:pPr>
      <w:r w:rsidRPr="0033459E">
        <w:rPr>
          <w:sz w:val="22"/>
        </w:rPr>
        <w:t>podpis osoby upoważnionej</w:t>
      </w:r>
    </w:p>
    <w:p w14:paraId="725BF707" w14:textId="77777777" w:rsidR="00C96292" w:rsidRPr="0033459E" w:rsidRDefault="00C96292" w:rsidP="00C96292">
      <w:pPr>
        <w:spacing w:line="248" w:lineRule="auto"/>
        <w:ind w:right="440"/>
        <w:jc w:val="right"/>
        <w:rPr>
          <w:sz w:val="22"/>
        </w:rPr>
        <w:sectPr w:rsidR="00C96292" w:rsidRPr="0033459E" w:rsidSect="00C96292">
          <w:pgSz w:w="11900" w:h="16838"/>
          <w:pgMar w:top="1415" w:right="1406" w:bottom="863" w:left="1420" w:header="0" w:footer="0" w:gutter="0"/>
          <w:cols w:space="0" w:equalWidth="0">
            <w:col w:w="9080"/>
          </w:cols>
          <w:docGrid w:linePitch="360"/>
        </w:sectPr>
      </w:pPr>
    </w:p>
    <w:p w14:paraId="79D5E795" w14:textId="77777777" w:rsidR="00C96292" w:rsidRPr="0014568B" w:rsidRDefault="00C96292" w:rsidP="00C96292">
      <w:pPr>
        <w:spacing w:line="190" w:lineRule="exact"/>
        <w:jc w:val="right"/>
        <w:rPr>
          <w:b/>
          <w:bCs/>
          <w:sz w:val="18"/>
          <w:szCs w:val="18"/>
        </w:rPr>
      </w:pPr>
      <w:bookmarkStart w:id="44" w:name="_Hlk172058135"/>
      <w:r w:rsidRPr="0014568B">
        <w:rPr>
          <w:b/>
          <w:bCs/>
          <w:sz w:val="18"/>
          <w:szCs w:val="18"/>
        </w:rPr>
        <w:lastRenderedPageBreak/>
        <w:t>Załącznik nr 2 do Standardów Ochrony Małoletnich w Muzeum Śląskim w Katowicach</w:t>
      </w:r>
    </w:p>
    <w:bookmarkEnd w:id="44"/>
    <w:p w14:paraId="1E224973" w14:textId="77777777" w:rsidR="00C96292" w:rsidRPr="0033459E" w:rsidRDefault="00C96292" w:rsidP="00C96292">
      <w:pPr>
        <w:spacing w:after="160" w:line="259" w:lineRule="auto"/>
        <w:jc w:val="right"/>
        <w:rPr>
          <w:kern w:val="2"/>
          <w:lang w:eastAsia="en-US"/>
        </w:rPr>
      </w:pPr>
    </w:p>
    <w:p w14:paraId="2468803E" w14:textId="77777777" w:rsidR="00C96292" w:rsidRPr="0033459E" w:rsidRDefault="00C96292" w:rsidP="00C96292">
      <w:pPr>
        <w:keepNext/>
        <w:keepLines/>
        <w:suppressAutoHyphens/>
        <w:autoSpaceDN w:val="0"/>
        <w:spacing w:before="40" w:line="256" w:lineRule="auto"/>
        <w:jc w:val="center"/>
        <w:textAlignment w:val="baseline"/>
        <w:outlineLvl w:val="1"/>
        <w:rPr>
          <w:rFonts w:eastAsia="F"/>
          <w:color w:val="2E74B5"/>
          <w:kern w:val="3"/>
          <w:lang w:eastAsia="en-US"/>
        </w:rPr>
      </w:pPr>
      <w:bookmarkStart w:id="45" w:name="_Toc465692222"/>
      <w:r w:rsidRPr="0033459E">
        <w:rPr>
          <w:rFonts w:eastAsia="F"/>
          <w:b/>
          <w:color w:val="00000A"/>
          <w:kern w:val="3"/>
          <w:lang w:eastAsia="en-US"/>
        </w:rPr>
        <w:t>Wzór wniosku o wgląd w sytuację małoletniego/rodziny</w:t>
      </w:r>
      <w:bookmarkEnd w:id="45"/>
    </w:p>
    <w:p w14:paraId="580C9E98" w14:textId="77777777" w:rsidR="00C96292" w:rsidRPr="0033459E" w:rsidRDefault="00C96292" w:rsidP="00C96292">
      <w:pPr>
        <w:suppressAutoHyphens/>
        <w:autoSpaceDN w:val="0"/>
        <w:spacing w:after="120" w:line="360" w:lineRule="auto"/>
        <w:jc w:val="both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ab/>
      </w:r>
      <w:r w:rsidRPr="0033459E">
        <w:rPr>
          <w:kern w:val="3"/>
          <w:lang w:eastAsia="en-US"/>
        </w:rPr>
        <w:tab/>
      </w:r>
      <w:r w:rsidRPr="0033459E">
        <w:rPr>
          <w:kern w:val="3"/>
          <w:lang w:eastAsia="en-US"/>
        </w:rPr>
        <w:tab/>
      </w:r>
      <w:r w:rsidRPr="0033459E">
        <w:rPr>
          <w:kern w:val="3"/>
          <w:lang w:eastAsia="en-US"/>
        </w:rPr>
        <w:tab/>
      </w:r>
      <w:r w:rsidRPr="0033459E">
        <w:rPr>
          <w:kern w:val="3"/>
          <w:lang w:eastAsia="en-US"/>
        </w:rPr>
        <w:tab/>
      </w:r>
      <w:r w:rsidRPr="0033459E">
        <w:rPr>
          <w:kern w:val="3"/>
          <w:lang w:eastAsia="en-US"/>
        </w:rPr>
        <w:tab/>
      </w:r>
      <w:r w:rsidRPr="0033459E">
        <w:rPr>
          <w:kern w:val="3"/>
          <w:lang w:eastAsia="en-US"/>
        </w:rPr>
        <w:tab/>
      </w:r>
    </w:p>
    <w:p w14:paraId="772CFF69" w14:textId="77777777" w:rsidR="00C96292" w:rsidRPr="0033459E" w:rsidRDefault="00C96292" w:rsidP="00C96292">
      <w:pPr>
        <w:suppressAutoHyphens/>
        <w:autoSpaceDN w:val="0"/>
        <w:spacing w:after="120" w:line="360" w:lineRule="auto"/>
        <w:jc w:val="right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>(miejscowość), dnia ...............................</w:t>
      </w:r>
    </w:p>
    <w:p w14:paraId="144F6951" w14:textId="77777777" w:rsidR="00C96292" w:rsidRPr="0033459E" w:rsidRDefault="00C96292" w:rsidP="00C96292">
      <w:pPr>
        <w:suppressAutoHyphens/>
        <w:autoSpaceDN w:val="0"/>
        <w:spacing w:after="120" w:line="360" w:lineRule="auto"/>
        <w:jc w:val="both"/>
        <w:textAlignment w:val="baseline"/>
        <w:rPr>
          <w:kern w:val="3"/>
          <w:lang w:eastAsia="en-US"/>
        </w:rPr>
      </w:pPr>
    </w:p>
    <w:p w14:paraId="4587F9CE" w14:textId="77777777" w:rsidR="00C96292" w:rsidRPr="0033459E" w:rsidRDefault="00C96292" w:rsidP="00C96292">
      <w:pPr>
        <w:suppressAutoHyphens/>
        <w:autoSpaceDN w:val="0"/>
        <w:spacing w:line="360" w:lineRule="auto"/>
        <w:jc w:val="center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 xml:space="preserve">                                                                      Sąd Rejonowy</w:t>
      </w:r>
    </w:p>
    <w:p w14:paraId="0C872237" w14:textId="77777777" w:rsidR="00C96292" w:rsidRPr="0033459E" w:rsidRDefault="00C96292" w:rsidP="00C96292">
      <w:pPr>
        <w:suppressAutoHyphens/>
        <w:autoSpaceDN w:val="0"/>
        <w:spacing w:line="360" w:lineRule="auto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 xml:space="preserve">                                                                                                    w </w:t>
      </w:r>
    </w:p>
    <w:p w14:paraId="37384B4F" w14:textId="1F433A37" w:rsidR="00C96292" w:rsidRPr="0033459E" w:rsidRDefault="00C96292" w:rsidP="00C96292">
      <w:pPr>
        <w:suppressAutoHyphens/>
        <w:autoSpaceDN w:val="0"/>
        <w:spacing w:line="360" w:lineRule="auto"/>
        <w:jc w:val="right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 xml:space="preserve">                                                        </w:t>
      </w:r>
      <w:r w:rsidRPr="0033459E">
        <w:rPr>
          <w:kern w:val="3"/>
          <w:lang w:eastAsia="en-US"/>
        </w:rPr>
        <w:tab/>
        <w:t xml:space="preserve">Wydział </w:t>
      </w:r>
      <w:r w:rsidR="00174724">
        <w:rPr>
          <w:kern w:val="3"/>
          <w:lang w:eastAsia="en-US"/>
        </w:rPr>
        <w:t>……… (właściwe uzupełnić)</w:t>
      </w:r>
    </w:p>
    <w:p w14:paraId="05ADD970" w14:textId="77777777" w:rsidR="00C96292" w:rsidRPr="0033459E" w:rsidRDefault="00C96292" w:rsidP="00C96292">
      <w:pPr>
        <w:suppressAutoHyphens/>
        <w:autoSpaceDN w:val="0"/>
        <w:spacing w:after="120" w:line="360" w:lineRule="auto"/>
        <w:jc w:val="both"/>
        <w:textAlignment w:val="baseline"/>
        <w:rPr>
          <w:kern w:val="3"/>
          <w:lang w:eastAsia="en-US"/>
        </w:rPr>
      </w:pPr>
    </w:p>
    <w:p w14:paraId="797B58F4" w14:textId="77777777" w:rsidR="00C96292" w:rsidRPr="0033459E" w:rsidRDefault="00C96292" w:rsidP="00C96292">
      <w:pPr>
        <w:suppressAutoHyphens/>
        <w:autoSpaceDN w:val="0"/>
        <w:spacing w:line="360" w:lineRule="auto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>Wnioskodawca: Imię i nazwisko lub nazwa instytucji</w:t>
      </w:r>
    </w:p>
    <w:p w14:paraId="0C107C7C" w14:textId="77777777" w:rsidR="00C96292" w:rsidRPr="0033459E" w:rsidRDefault="00C96292" w:rsidP="00C96292">
      <w:pPr>
        <w:suppressAutoHyphens/>
        <w:autoSpaceDN w:val="0"/>
        <w:spacing w:line="360" w:lineRule="auto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>reprezentowana przez: …………………………</w:t>
      </w:r>
    </w:p>
    <w:p w14:paraId="6F844DA0" w14:textId="77777777" w:rsidR="00C96292" w:rsidRPr="0033459E" w:rsidRDefault="00C96292" w:rsidP="00C96292">
      <w:pPr>
        <w:suppressAutoHyphens/>
        <w:autoSpaceDN w:val="0"/>
        <w:spacing w:line="360" w:lineRule="auto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>adres do korespondencji: …………………………</w:t>
      </w:r>
    </w:p>
    <w:p w14:paraId="41A2F640" w14:textId="77777777" w:rsidR="00C96292" w:rsidRPr="0033459E" w:rsidRDefault="00C96292" w:rsidP="004043BD">
      <w:pPr>
        <w:suppressAutoHyphens/>
        <w:autoSpaceDN w:val="0"/>
        <w:spacing w:line="360" w:lineRule="auto"/>
        <w:ind w:left="3540" w:firstLine="708"/>
        <w:jc w:val="center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>Uczestnicy postępowania:</w:t>
      </w:r>
    </w:p>
    <w:p w14:paraId="23CDCA4C" w14:textId="34DDA42E" w:rsidR="00C96292" w:rsidRPr="0033459E" w:rsidRDefault="00C96292" w:rsidP="00C96292">
      <w:pPr>
        <w:suppressAutoHyphens/>
        <w:autoSpaceDN w:val="0"/>
        <w:spacing w:line="360" w:lineRule="auto"/>
        <w:jc w:val="center"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 xml:space="preserve">                                                                  Rodzice małoletniego:</w:t>
      </w:r>
    </w:p>
    <w:p w14:paraId="28D67F4E" w14:textId="77777777" w:rsidR="00C96292" w:rsidRPr="0033459E" w:rsidRDefault="00C96292" w:rsidP="00C96292">
      <w:pPr>
        <w:numPr>
          <w:ilvl w:val="0"/>
          <w:numId w:val="33"/>
        </w:numPr>
        <w:suppressAutoHyphens/>
        <w:autoSpaceDN w:val="0"/>
        <w:spacing w:after="160" w:line="360" w:lineRule="auto"/>
        <w:contextualSpacing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 xml:space="preserve">imię oraz nazwisko, adres zam.   </w:t>
      </w:r>
    </w:p>
    <w:p w14:paraId="43DD3213" w14:textId="2933FB64" w:rsidR="00C96292" w:rsidRPr="004043BD" w:rsidRDefault="00C96292" w:rsidP="004043BD">
      <w:pPr>
        <w:numPr>
          <w:ilvl w:val="0"/>
          <w:numId w:val="33"/>
        </w:numPr>
        <w:suppressAutoHyphens/>
        <w:autoSpaceDN w:val="0"/>
        <w:spacing w:after="160" w:line="360" w:lineRule="auto"/>
        <w:contextualSpacing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 xml:space="preserve"> imię oraz nazwisko, adres zam.    </w:t>
      </w:r>
      <w:r w:rsidRPr="004043BD">
        <w:rPr>
          <w:kern w:val="3"/>
          <w:lang w:eastAsia="en-US"/>
        </w:rPr>
        <w:t xml:space="preserve">    Małoletni:</w:t>
      </w:r>
    </w:p>
    <w:p w14:paraId="17D6C9DD" w14:textId="77777777" w:rsidR="00C96292" w:rsidRPr="0033459E" w:rsidRDefault="00C96292" w:rsidP="00C96292">
      <w:pPr>
        <w:numPr>
          <w:ilvl w:val="0"/>
          <w:numId w:val="34"/>
        </w:numPr>
        <w:suppressAutoHyphens/>
        <w:autoSpaceDN w:val="0"/>
        <w:spacing w:after="160" w:line="360" w:lineRule="auto"/>
        <w:contextualSpacing/>
        <w:textAlignment w:val="baseline"/>
        <w:rPr>
          <w:kern w:val="3"/>
          <w:lang w:eastAsia="en-US"/>
        </w:rPr>
      </w:pPr>
      <w:r w:rsidRPr="0033459E">
        <w:rPr>
          <w:kern w:val="3"/>
          <w:lang w:eastAsia="en-US"/>
        </w:rPr>
        <w:t>imię oraz nazwisko, adres zam., data ur.</w:t>
      </w:r>
    </w:p>
    <w:p w14:paraId="260AD74A" w14:textId="77777777" w:rsidR="00C96292" w:rsidRPr="0033459E" w:rsidRDefault="00C96292" w:rsidP="00C96292">
      <w:pPr>
        <w:suppressAutoHyphens/>
        <w:autoSpaceDN w:val="0"/>
        <w:spacing w:after="120" w:line="360" w:lineRule="auto"/>
        <w:jc w:val="center"/>
        <w:textAlignment w:val="baseline"/>
        <w:rPr>
          <w:kern w:val="3"/>
          <w:lang w:eastAsia="en-US"/>
        </w:rPr>
      </w:pPr>
      <w:r w:rsidRPr="0033459E">
        <w:rPr>
          <w:b/>
          <w:kern w:val="3"/>
          <w:lang w:eastAsia="en-US"/>
        </w:rPr>
        <w:t>Wniosek o wgląd w sytuację dziecka</w:t>
      </w:r>
    </w:p>
    <w:p w14:paraId="08F1E79C" w14:textId="77777777" w:rsidR="00C96292" w:rsidRPr="0033459E" w:rsidRDefault="00C96292" w:rsidP="00C96292">
      <w:pPr>
        <w:suppressAutoHyphens/>
        <w:autoSpaceDN w:val="0"/>
        <w:spacing w:after="120" w:line="360" w:lineRule="auto"/>
        <w:jc w:val="both"/>
        <w:textAlignment w:val="baseline"/>
        <w:rPr>
          <w:kern w:val="3"/>
          <w:sz w:val="22"/>
          <w:szCs w:val="22"/>
          <w:lang w:eastAsia="en-US"/>
        </w:rPr>
      </w:pPr>
      <w:r w:rsidRPr="0033459E">
        <w:rPr>
          <w:kern w:val="3"/>
          <w:sz w:val="22"/>
          <w:szCs w:val="22"/>
          <w:lang w:eastAsia="en-US"/>
        </w:rPr>
        <w:t>Niniejszym wnoszę o wgląd w sytuację małoletniego ………………… (imię i nazwisko dziecka, data urodzenia</w:t>
      </w:r>
      <w:r w:rsidRPr="0033459E">
        <w:rPr>
          <w:kern w:val="3"/>
          <w:sz w:val="22"/>
          <w:szCs w:val="22"/>
          <w:vertAlign w:val="superscript"/>
          <w:lang w:eastAsia="en-US"/>
        </w:rPr>
        <w:footnoteReference w:id="1"/>
      </w:r>
      <w:r w:rsidRPr="0033459E">
        <w:rPr>
          <w:kern w:val="3"/>
          <w:sz w:val="22"/>
          <w:szCs w:val="22"/>
          <w:lang w:eastAsia="en-US"/>
        </w:rPr>
        <w:t>)  i wydanie odpowiednich zarządzeń opiekuńczych.</w:t>
      </w:r>
    </w:p>
    <w:p w14:paraId="434F0837" w14:textId="77777777" w:rsidR="00C96292" w:rsidRPr="0033459E" w:rsidRDefault="00C96292" w:rsidP="00C96292">
      <w:pPr>
        <w:suppressAutoHyphens/>
        <w:autoSpaceDN w:val="0"/>
        <w:spacing w:line="360" w:lineRule="auto"/>
        <w:jc w:val="center"/>
        <w:textAlignment w:val="baseline"/>
        <w:rPr>
          <w:kern w:val="3"/>
          <w:lang w:eastAsia="en-US"/>
        </w:rPr>
      </w:pPr>
      <w:r w:rsidRPr="0033459E">
        <w:rPr>
          <w:b/>
          <w:kern w:val="3"/>
          <w:lang w:eastAsia="en-US"/>
        </w:rPr>
        <w:t>Uzasadnienie</w:t>
      </w:r>
    </w:p>
    <w:p w14:paraId="49FAF6D4" w14:textId="01510EB9" w:rsidR="00C96292" w:rsidRPr="0033459E" w:rsidRDefault="00C96292" w:rsidP="00C96292">
      <w:pPr>
        <w:suppressAutoHyphens/>
        <w:autoSpaceDN w:val="0"/>
        <w:spacing w:after="120" w:line="276" w:lineRule="auto"/>
        <w:jc w:val="both"/>
        <w:textAlignment w:val="baseline"/>
        <w:rPr>
          <w:rFonts w:cs="Calibri"/>
          <w:kern w:val="3"/>
          <w:sz w:val="22"/>
          <w:szCs w:val="22"/>
          <w:lang w:eastAsia="en-US"/>
        </w:rPr>
      </w:pPr>
      <w:r w:rsidRPr="0033459E">
        <w:rPr>
          <w:bCs/>
          <w:kern w:val="3"/>
          <w:lang w:eastAsia="en-US"/>
        </w:rPr>
        <w:t>(</w:t>
      </w:r>
      <w:r w:rsidRPr="0067684D">
        <w:rPr>
          <w:bCs/>
          <w:kern w:val="3"/>
          <w:sz w:val="22"/>
          <w:szCs w:val="22"/>
          <w:lang w:eastAsia="en-US"/>
        </w:rPr>
        <w:t xml:space="preserve">W uzasadnieniu powinny </w:t>
      </w:r>
      <w:r w:rsidRPr="0033459E">
        <w:rPr>
          <w:bCs/>
          <w:kern w:val="3"/>
          <w:sz w:val="22"/>
          <w:szCs w:val="22"/>
          <w:lang w:eastAsia="en-US"/>
        </w:rPr>
        <w:t>zostać uwzględnione dane osobowe dziecka oraz dane dotyczące rodziców</w:t>
      </w:r>
      <w:r w:rsidR="00174724">
        <w:rPr>
          <w:bCs/>
          <w:kern w:val="3"/>
          <w:sz w:val="22"/>
          <w:szCs w:val="22"/>
          <w:lang w:eastAsia="en-US"/>
        </w:rPr>
        <w:t xml:space="preserve"> małoletniego</w:t>
      </w:r>
      <w:r w:rsidRPr="0033459E">
        <w:rPr>
          <w:bCs/>
          <w:kern w:val="3"/>
          <w:sz w:val="22"/>
          <w:szCs w:val="22"/>
          <w:lang w:eastAsia="en-US"/>
        </w:rPr>
        <w:t>. Ponadto należy zawrzeć informację na temat sytuacji w skutek, której np. popełniono przestępstwo wobec dziecka. W uzasadnieniu powinny się znaleźć także informacje dotyczące osób, które były/są świadkami zdarzeń.</w:t>
      </w:r>
      <w:r w:rsidRPr="0033459E">
        <w:rPr>
          <w:b/>
          <w:kern w:val="3"/>
          <w:sz w:val="22"/>
          <w:szCs w:val="22"/>
          <w:lang w:eastAsia="en-US"/>
        </w:rPr>
        <w:t xml:space="preserve"> </w:t>
      </w:r>
      <w:r w:rsidRPr="0033459E">
        <w:rPr>
          <w:bCs/>
          <w:kern w:val="3"/>
          <w:sz w:val="22"/>
          <w:szCs w:val="22"/>
          <w:lang w:eastAsia="en-US"/>
        </w:rPr>
        <w:t>W końcowej</w:t>
      </w:r>
      <w:r w:rsidRPr="0033459E">
        <w:rPr>
          <w:bCs/>
          <w:kern w:val="3"/>
          <w:lang w:eastAsia="en-US"/>
        </w:rPr>
        <w:t xml:space="preserve"> części </w:t>
      </w:r>
      <w:r w:rsidRPr="0033459E">
        <w:rPr>
          <w:bCs/>
          <w:kern w:val="3"/>
          <w:sz w:val="22"/>
          <w:szCs w:val="22"/>
          <w:lang w:eastAsia="en-US"/>
        </w:rPr>
        <w:t>wniosku należy uwzględnić oczekiwania względem Sądu np. podjęcie stosownych działań mających na celu ograniczenie władzy rodzicielskiej, zastosowanie środka zapobiegawczego w formie wyznaczenia kuratora sądowego dla rodziny itp.)</w:t>
      </w:r>
    </w:p>
    <w:p w14:paraId="3BDBFC7B" w14:textId="77777777" w:rsidR="00C96292" w:rsidRPr="0033459E" w:rsidRDefault="00C96292" w:rsidP="00C96292">
      <w:pPr>
        <w:spacing w:line="259" w:lineRule="auto"/>
        <w:jc w:val="right"/>
        <w:rPr>
          <w:b/>
          <w:bCs/>
          <w:kern w:val="2"/>
          <w:lang w:eastAsia="en-US"/>
        </w:rPr>
      </w:pPr>
    </w:p>
    <w:p w14:paraId="0171CFE2" w14:textId="77777777" w:rsidR="00C96292" w:rsidRPr="0033459E" w:rsidRDefault="00C96292" w:rsidP="00C96292">
      <w:pPr>
        <w:spacing w:line="259" w:lineRule="auto"/>
        <w:jc w:val="right"/>
        <w:rPr>
          <w:b/>
          <w:bCs/>
          <w:kern w:val="2"/>
          <w:lang w:eastAsia="en-US"/>
        </w:rPr>
      </w:pPr>
    </w:p>
    <w:p w14:paraId="0640B260" w14:textId="77777777" w:rsidR="00C96292" w:rsidRPr="0033459E" w:rsidRDefault="00C96292" w:rsidP="00C96292">
      <w:pPr>
        <w:spacing w:line="259" w:lineRule="auto"/>
        <w:jc w:val="right"/>
        <w:rPr>
          <w:b/>
          <w:bCs/>
          <w:kern w:val="2"/>
          <w:lang w:eastAsia="en-US"/>
        </w:rPr>
      </w:pPr>
    </w:p>
    <w:p w14:paraId="7B07B2DD" w14:textId="77777777" w:rsidR="00C96292" w:rsidRDefault="00C96292" w:rsidP="00C96292">
      <w:pPr>
        <w:spacing w:line="259" w:lineRule="auto"/>
        <w:jc w:val="right"/>
        <w:rPr>
          <w:b/>
          <w:bCs/>
          <w:kern w:val="2"/>
          <w:lang w:eastAsia="en-US"/>
        </w:rPr>
      </w:pPr>
    </w:p>
    <w:p w14:paraId="37270DB0" w14:textId="77777777" w:rsidR="00990822" w:rsidRDefault="00990822" w:rsidP="00C96292">
      <w:pPr>
        <w:spacing w:line="259" w:lineRule="auto"/>
        <w:jc w:val="right"/>
        <w:rPr>
          <w:b/>
          <w:bCs/>
          <w:kern w:val="2"/>
          <w:lang w:eastAsia="en-US"/>
        </w:rPr>
      </w:pPr>
    </w:p>
    <w:p w14:paraId="21647F7C" w14:textId="77777777" w:rsidR="00990822" w:rsidRPr="0033459E" w:rsidRDefault="00990822" w:rsidP="00C96292">
      <w:pPr>
        <w:spacing w:line="259" w:lineRule="auto"/>
        <w:jc w:val="right"/>
        <w:rPr>
          <w:b/>
          <w:bCs/>
          <w:kern w:val="2"/>
          <w:lang w:eastAsia="en-US"/>
        </w:rPr>
      </w:pPr>
    </w:p>
    <w:p w14:paraId="7165B124" w14:textId="77777777" w:rsidR="00C96292" w:rsidRPr="0033459E" w:rsidRDefault="00C96292" w:rsidP="00C96292">
      <w:pPr>
        <w:spacing w:line="259" w:lineRule="auto"/>
        <w:jc w:val="right"/>
        <w:rPr>
          <w:b/>
          <w:bCs/>
          <w:kern w:val="2"/>
          <w:sz w:val="18"/>
          <w:szCs w:val="18"/>
          <w:lang w:eastAsia="en-US"/>
        </w:rPr>
      </w:pPr>
      <w:r w:rsidRPr="0033459E">
        <w:rPr>
          <w:b/>
          <w:bCs/>
          <w:kern w:val="2"/>
          <w:sz w:val="18"/>
          <w:szCs w:val="18"/>
          <w:lang w:eastAsia="en-US"/>
        </w:rPr>
        <w:lastRenderedPageBreak/>
        <w:t>Załącznik nr 3 do Standardów Ochrony Małoletnich</w:t>
      </w:r>
      <w:r>
        <w:rPr>
          <w:b/>
          <w:bCs/>
          <w:kern w:val="2"/>
          <w:sz w:val="18"/>
          <w:szCs w:val="18"/>
          <w:lang w:eastAsia="en-US"/>
        </w:rPr>
        <w:t xml:space="preserve"> w Muzeum </w:t>
      </w:r>
      <w:bookmarkStart w:id="46" w:name="_Hlk173314943"/>
      <w:r>
        <w:rPr>
          <w:b/>
          <w:bCs/>
          <w:kern w:val="2"/>
          <w:sz w:val="18"/>
          <w:szCs w:val="18"/>
          <w:lang w:eastAsia="en-US"/>
        </w:rPr>
        <w:t>Ś</w:t>
      </w:r>
      <w:bookmarkEnd w:id="46"/>
      <w:r>
        <w:rPr>
          <w:b/>
          <w:bCs/>
          <w:kern w:val="2"/>
          <w:sz w:val="18"/>
          <w:szCs w:val="18"/>
          <w:lang w:eastAsia="en-US"/>
        </w:rPr>
        <w:t>ląskim w Katowicach</w:t>
      </w:r>
    </w:p>
    <w:p w14:paraId="65499F66" w14:textId="77777777" w:rsidR="00C96292" w:rsidRPr="0033459E" w:rsidRDefault="00C96292" w:rsidP="00C96292">
      <w:pPr>
        <w:spacing w:line="259" w:lineRule="auto"/>
        <w:rPr>
          <w:b/>
          <w:bCs/>
          <w:kern w:val="2"/>
          <w:lang w:eastAsia="en-US"/>
        </w:rPr>
      </w:pPr>
    </w:p>
    <w:p w14:paraId="5474E67E" w14:textId="77777777" w:rsidR="00C96292" w:rsidRPr="0033459E" w:rsidRDefault="00C96292" w:rsidP="00C96292">
      <w:pPr>
        <w:spacing w:line="259" w:lineRule="auto"/>
        <w:jc w:val="center"/>
        <w:rPr>
          <w:b/>
          <w:bCs/>
          <w:kern w:val="2"/>
          <w:lang w:eastAsia="en-US"/>
        </w:rPr>
      </w:pPr>
    </w:p>
    <w:p w14:paraId="23BB52D5" w14:textId="77777777" w:rsidR="00C96292" w:rsidRPr="0033459E" w:rsidRDefault="00C96292" w:rsidP="00C96292">
      <w:pPr>
        <w:spacing w:line="259" w:lineRule="auto"/>
        <w:jc w:val="center"/>
        <w:rPr>
          <w:b/>
          <w:bCs/>
          <w:kern w:val="2"/>
          <w:lang w:eastAsia="en-US"/>
        </w:rPr>
      </w:pPr>
      <w:r w:rsidRPr="0033459E">
        <w:rPr>
          <w:b/>
          <w:bCs/>
          <w:kern w:val="2"/>
          <w:lang w:eastAsia="en-US"/>
        </w:rPr>
        <w:t>WNIOSKI Z PRZEPROWADZONEJ OCENY STANDARDÓW OCHRONY MAŁOLETNICH</w:t>
      </w:r>
    </w:p>
    <w:p w14:paraId="64656DCC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7"/>
        <w:gridCol w:w="6101"/>
      </w:tblGrid>
      <w:tr w:rsidR="00C96292" w:rsidRPr="00AA723F" w14:paraId="10410D43" w14:textId="77777777" w:rsidTr="009272B0">
        <w:trPr>
          <w:trHeight w:val="464"/>
        </w:trPr>
        <w:tc>
          <w:tcPr>
            <w:tcW w:w="3197" w:type="dxa"/>
            <w:shd w:val="clear" w:color="auto" w:fill="auto"/>
          </w:tcPr>
          <w:p w14:paraId="223222B2" w14:textId="77777777" w:rsidR="00C96292" w:rsidRPr="00AA723F" w:rsidRDefault="00C96292" w:rsidP="009272B0">
            <w:pPr>
              <w:jc w:val="both"/>
              <w:rPr>
                <w:kern w:val="2"/>
                <w:lang w:eastAsia="en-US"/>
              </w:rPr>
            </w:pPr>
            <w:r w:rsidRPr="00AA723F">
              <w:rPr>
                <w:kern w:val="2"/>
                <w:lang w:eastAsia="en-US"/>
              </w:rPr>
              <w:t>Data przeprowadzenia oceny:</w:t>
            </w:r>
          </w:p>
        </w:tc>
        <w:tc>
          <w:tcPr>
            <w:tcW w:w="6101" w:type="dxa"/>
            <w:shd w:val="clear" w:color="auto" w:fill="auto"/>
          </w:tcPr>
          <w:p w14:paraId="7869DC9B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</w:tc>
      </w:tr>
      <w:tr w:rsidR="00C96292" w:rsidRPr="00AA723F" w14:paraId="316B021E" w14:textId="77777777" w:rsidTr="009272B0">
        <w:trPr>
          <w:trHeight w:val="1309"/>
        </w:trPr>
        <w:tc>
          <w:tcPr>
            <w:tcW w:w="3197" w:type="dxa"/>
            <w:shd w:val="clear" w:color="auto" w:fill="auto"/>
          </w:tcPr>
          <w:p w14:paraId="2AA68CFF" w14:textId="77777777" w:rsidR="00C96292" w:rsidRPr="00AA723F" w:rsidRDefault="00C96292" w:rsidP="009272B0">
            <w:pPr>
              <w:jc w:val="both"/>
              <w:rPr>
                <w:kern w:val="2"/>
                <w:lang w:eastAsia="en-US"/>
              </w:rPr>
            </w:pPr>
            <w:r w:rsidRPr="00AA723F">
              <w:rPr>
                <w:kern w:val="2"/>
                <w:lang w:eastAsia="en-US"/>
              </w:rPr>
              <w:t>Imię oraz nazwisko osoby przeprowadzającej ocenę:</w:t>
            </w:r>
          </w:p>
        </w:tc>
        <w:tc>
          <w:tcPr>
            <w:tcW w:w="6101" w:type="dxa"/>
            <w:shd w:val="clear" w:color="auto" w:fill="auto"/>
          </w:tcPr>
          <w:p w14:paraId="527BDB51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7499939B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42C091B4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70A26B8C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2204CCCD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2D31A087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63E81C87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5A9B5DCE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156A7DDB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</w:tc>
      </w:tr>
      <w:tr w:rsidR="00C96292" w:rsidRPr="00AA723F" w14:paraId="305918D6" w14:textId="77777777" w:rsidTr="009272B0">
        <w:trPr>
          <w:trHeight w:val="5586"/>
        </w:trPr>
        <w:tc>
          <w:tcPr>
            <w:tcW w:w="3197" w:type="dxa"/>
            <w:shd w:val="clear" w:color="auto" w:fill="auto"/>
          </w:tcPr>
          <w:p w14:paraId="713CFE48" w14:textId="77777777" w:rsidR="00C96292" w:rsidRPr="00AA723F" w:rsidRDefault="00C96292" w:rsidP="009272B0">
            <w:pPr>
              <w:jc w:val="both"/>
              <w:rPr>
                <w:kern w:val="2"/>
                <w:lang w:eastAsia="en-US"/>
              </w:rPr>
            </w:pPr>
            <w:r w:rsidRPr="00AA723F">
              <w:rPr>
                <w:kern w:val="2"/>
                <w:lang w:eastAsia="en-US"/>
              </w:rPr>
              <w:t>wnioski z przeprowadzonej oceny:</w:t>
            </w:r>
          </w:p>
        </w:tc>
        <w:tc>
          <w:tcPr>
            <w:tcW w:w="6101" w:type="dxa"/>
            <w:shd w:val="clear" w:color="auto" w:fill="auto"/>
          </w:tcPr>
          <w:p w14:paraId="4BF3F1A3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6889E031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0C6A99CF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709B6427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145E10BA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77B45A0D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5CEFA48D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70888A90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4138B23F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371ADF26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1CEF7A7E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  <w:p w14:paraId="2A3AE467" w14:textId="77777777" w:rsidR="00C96292" w:rsidRPr="00AA723F" w:rsidRDefault="00C96292" w:rsidP="009272B0">
            <w:pPr>
              <w:rPr>
                <w:kern w:val="2"/>
                <w:lang w:eastAsia="en-US"/>
              </w:rPr>
            </w:pPr>
          </w:p>
        </w:tc>
      </w:tr>
    </w:tbl>
    <w:p w14:paraId="651AA647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4A69D825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5995E1ED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66091CCF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06A317A1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  <w:r w:rsidRPr="0033459E">
        <w:rPr>
          <w:kern w:val="2"/>
          <w:lang w:eastAsia="en-US"/>
        </w:rPr>
        <w:t>Data i podpis osoby przeprowadzającej ocenę:</w:t>
      </w:r>
    </w:p>
    <w:p w14:paraId="39CE3A94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37AA175C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134EE4DD" w14:textId="77777777" w:rsidR="00C96292" w:rsidRPr="0033459E" w:rsidRDefault="00C96292" w:rsidP="00C96292">
      <w:pPr>
        <w:spacing w:after="160" w:line="259" w:lineRule="auto"/>
        <w:rPr>
          <w:kern w:val="2"/>
          <w:lang w:eastAsia="en-US"/>
        </w:rPr>
      </w:pPr>
    </w:p>
    <w:p w14:paraId="54AEADDA" w14:textId="77777777" w:rsidR="00C96292" w:rsidRDefault="00C96292" w:rsidP="00C96292">
      <w:pPr>
        <w:spacing w:after="160" w:line="259" w:lineRule="auto"/>
        <w:rPr>
          <w:kern w:val="2"/>
          <w:lang w:eastAsia="en-US"/>
        </w:rPr>
      </w:pPr>
    </w:p>
    <w:p w14:paraId="44998832" w14:textId="77777777" w:rsidR="00990822" w:rsidRPr="0033459E" w:rsidRDefault="00990822" w:rsidP="00C96292">
      <w:pPr>
        <w:spacing w:after="160" w:line="259" w:lineRule="auto"/>
        <w:rPr>
          <w:kern w:val="2"/>
          <w:lang w:eastAsia="en-US"/>
        </w:rPr>
      </w:pPr>
    </w:p>
    <w:p w14:paraId="4487562C" w14:textId="77777777" w:rsidR="00C96292" w:rsidRPr="0014568B" w:rsidRDefault="00C96292" w:rsidP="00C96292">
      <w:pPr>
        <w:spacing w:line="190" w:lineRule="exact"/>
        <w:jc w:val="right"/>
        <w:rPr>
          <w:b/>
          <w:bCs/>
          <w:sz w:val="18"/>
          <w:szCs w:val="18"/>
        </w:rPr>
      </w:pPr>
      <w:bookmarkStart w:id="47" w:name="_Hlk172058916"/>
      <w:r w:rsidRPr="0014568B">
        <w:rPr>
          <w:b/>
          <w:bCs/>
          <w:sz w:val="18"/>
          <w:szCs w:val="18"/>
        </w:rPr>
        <w:lastRenderedPageBreak/>
        <w:t xml:space="preserve">Załącznik nr 4 do Standardów Ochrony Małoletnich w Muzeum </w:t>
      </w:r>
      <w:r w:rsidRPr="0014568B">
        <w:rPr>
          <w:b/>
          <w:bCs/>
          <w:kern w:val="2"/>
          <w:sz w:val="18"/>
          <w:szCs w:val="18"/>
          <w:lang w:eastAsia="en-US"/>
        </w:rPr>
        <w:t>Ś</w:t>
      </w:r>
      <w:r w:rsidRPr="0014568B">
        <w:rPr>
          <w:b/>
          <w:bCs/>
          <w:sz w:val="18"/>
          <w:szCs w:val="18"/>
        </w:rPr>
        <w:t>ląskim w Katowicach</w:t>
      </w:r>
    </w:p>
    <w:bookmarkEnd w:id="47"/>
    <w:p w14:paraId="1701A64F" w14:textId="77777777" w:rsidR="00C96292" w:rsidRPr="0033459E" w:rsidRDefault="00C96292" w:rsidP="00C96292">
      <w:pPr>
        <w:spacing w:after="160" w:line="259" w:lineRule="auto"/>
        <w:rPr>
          <w:b/>
          <w:bCs/>
          <w:kern w:val="2"/>
          <w:lang w:eastAsia="en-US"/>
        </w:rPr>
      </w:pPr>
    </w:p>
    <w:p w14:paraId="3555F3C0" w14:textId="77777777" w:rsidR="00C96292" w:rsidRPr="0033459E" w:rsidRDefault="00C96292" w:rsidP="00C96292">
      <w:pPr>
        <w:spacing w:line="200" w:lineRule="exact"/>
      </w:pPr>
    </w:p>
    <w:p w14:paraId="3D74D86E" w14:textId="77777777" w:rsidR="00C96292" w:rsidRPr="0033459E" w:rsidRDefault="00C96292" w:rsidP="00C96292">
      <w:pPr>
        <w:spacing w:line="321" w:lineRule="exact"/>
      </w:pPr>
      <w:bookmarkStart w:id="48" w:name="_Hlk172060168"/>
    </w:p>
    <w:p w14:paraId="469FB8F8" w14:textId="77777777" w:rsidR="00C96292" w:rsidRPr="0033459E" w:rsidRDefault="00C96292" w:rsidP="00C96292">
      <w:pPr>
        <w:spacing w:line="0" w:lineRule="atLeast"/>
        <w:ind w:left="7300"/>
        <w:rPr>
          <w:sz w:val="23"/>
        </w:rPr>
      </w:pPr>
      <w:r w:rsidRPr="0033459E">
        <w:rPr>
          <w:sz w:val="23"/>
        </w:rPr>
        <w:t>miejscowość, dnia</w:t>
      </w:r>
    </w:p>
    <w:p w14:paraId="7887E718" w14:textId="77777777" w:rsidR="00C96292" w:rsidRPr="0033459E" w:rsidRDefault="00C96292" w:rsidP="00C96292">
      <w:pPr>
        <w:spacing w:line="84" w:lineRule="exact"/>
      </w:pPr>
    </w:p>
    <w:p w14:paraId="10B97E3B" w14:textId="77777777" w:rsidR="00C96292" w:rsidRPr="0033459E" w:rsidRDefault="00C96292" w:rsidP="00C96292">
      <w:pPr>
        <w:spacing w:line="0" w:lineRule="atLeast"/>
      </w:pPr>
      <w:r w:rsidRPr="0033459E">
        <w:t>pieczęć instytucji</w:t>
      </w:r>
    </w:p>
    <w:p w14:paraId="372C5050" w14:textId="77777777" w:rsidR="00C96292" w:rsidRPr="0033459E" w:rsidRDefault="00C96292" w:rsidP="00C96292">
      <w:pPr>
        <w:spacing w:line="200" w:lineRule="exact"/>
      </w:pPr>
    </w:p>
    <w:p w14:paraId="3A11CD5A" w14:textId="77777777" w:rsidR="00C96292" w:rsidRPr="0033459E" w:rsidRDefault="00C96292" w:rsidP="00C96292">
      <w:pPr>
        <w:spacing w:line="200" w:lineRule="exact"/>
      </w:pPr>
    </w:p>
    <w:p w14:paraId="57FFC9B0" w14:textId="77777777" w:rsidR="00C96292" w:rsidRPr="0033459E" w:rsidRDefault="00C96292" w:rsidP="00C96292">
      <w:pPr>
        <w:spacing w:line="200" w:lineRule="exact"/>
      </w:pPr>
    </w:p>
    <w:p w14:paraId="0AE95688" w14:textId="77777777" w:rsidR="00C96292" w:rsidRPr="0033459E" w:rsidRDefault="00C96292" w:rsidP="00C96292">
      <w:pPr>
        <w:spacing w:line="200" w:lineRule="exact"/>
      </w:pPr>
    </w:p>
    <w:p w14:paraId="34A960F8" w14:textId="77777777" w:rsidR="00C96292" w:rsidRPr="0033459E" w:rsidRDefault="00C96292" w:rsidP="00C96292">
      <w:pPr>
        <w:spacing w:line="200" w:lineRule="exact"/>
      </w:pPr>
    </w:p>
    <w:p w14:paraId="60F9E175" w14:textId="77777777" w:rsidR="00C96292" w:rsidRPr="0033459E" w:rsidRDefault="00C96292" w:rsidP="00C96292">
      <w:pPr>
        <w:spacing w:line="200" w:lineRule="exact"/>
      </w:pPr>
    </w:p>
    <w:p w14:paraId="6D4B3DC3" w14:textId="77777777" w:rsidR="00C96292" w:rsidRPr="0033459E" w:rsidRDefault="00C96292" w:rsidP="00C96292">
      <w:pPr>
        <w:spacing w:line="200" w:lineRule="exact"/>
      </w:pPr>
    </w:p>
    <w:p w14:paraId="7A8D5022" w14:textId="77777777" w:rsidR="00C96292" w:rsidRPr="0033459E" w:rsidRDefault="00C96292" w:rsidP="00C96292">
      <w:pPr>
        <w:spacing w:line="200" w:lineRule="exact"/>
      </w:pPr>
    </w:p>
    <w:p w14:paraId="1A481094" w14:textId="77777777" w:rsidR="00C96292" w:rsidRPr="0033459E" w:rsidRDefault="00C96292" w:rsidP="00C96292">
      <w:pPr>
        <w:spacing w:line="200" w:lineRule="exact"/>
      </w:pPr>
    </w:p>
    <w:p w14:paraId="59B0CAB7" w14:textId="1DAE80BD" w:rsidR="00C96292" w:rsidRPr="0033459E" w:rsidRDefault="00C96292" w:rsidP="00C96292">
      <w:pPr>
        <w:spacing w:line="360" w:lineRule="auto"/>
        <w:jc w:val="both"/>
      </w:pPr>
      <w:r w:rsidRPr="0033459E">
        <w:t xml:space="preserve">   Na podstawie §11 ust. 4 standardów ochrony małoletnich przyjętych zarządzeniem nr  </w:t>
      </w:r>
      <w:r w:rsidRPr="0033459E">
        <w:br/>
        <w:t xml:space="preserve"> w dniu     w M</w:t>
      </w:r>
      <w:r>
        <w:t>uzeum Śląskim w Katowicach</w:t>
      </w:r>
    </w:p>
    <w:p w14:paraId="6E5DBD39" w14:textId="77777777" w:rsidR="00C96292" w:rsidRPr="0033459E" w:rsidRDefault="00C96292" w:rsidP="00C96292">
      <w:pPr>
        <w:spacing w:line="360" w:lineRule="auto"/>
        <w:jc w:val="both"/>
      </w:pPr>
    </w:p>
    <w:p w14:paraId="1D311F62" w14:textId="77777777" w:rsidR="00C96292" w:rsidRPr="0033459E" w:rsidRDefault="00C96292" w:rsidP="00C96292">
      <w:pPr>
        <w:spacing w:line="360" w:lineRule="auto"/>
        <w:jc w:val="center"/>
        <w:rPr>
          <w:b/>
          <w:bCs/>
        </w:rPr>
      </w:pPr>
      <w:r w:rsidRPr="0033459E">
        <w:rPr>
          <w:b/>
          <w:bCs/>
        </w:rPr>
        <w:t>UPOWAŻNIAM PANA/PANIĄ</w:t>
      </w:r>
    </w:p>
    <w:p w14:paraId="008DA6D5" w14:textId="77777777" w:rsidR="00C96292" w:rsidRPr="0033459E" w:rsidRDefault="00C96292" w:rsidP="00C96292">
      <w:pPr>
        <w:spacing w:line="360" w:lineRule="auto"/>
        <w:jc w:val="center"/>
        <w:rPr>
          <w:b/>
          <w:bCs/>
        </w:rPr>
      </w:pPr>
      <w:r w:rsidRPr="0033459E">
        <w:rPr>
          <w:b/>
          <w:bCs/>
        </w:rPr>
        <w:t>………………………………………………..</w:t>
      </w:r>
    </w:p>
    <w:p w14:paraId="5545DDA5" w14:textId="77777777" w:rsidR="00C96292" w:rsidRPr="0033459E" w:rsidRDefault="00C96292" w:rsidP="00C96292">
      <w:pPr>
        <w:spacing w:line="360" w:lineRule="auto"/>
        <w:jc w:val="both"/>
      </w:pPr>
    </w:p>
    <w:p w14:paraId="7454D97B" w14:textId="77777777" w:rsidR="00C96292" w:rsidRPr="0033459E" w:rsidRDefault="00C96292" w:rsidP="00C96292">
      <w:pPr>
        <w:spacing w:line="360" w:lineRule="auto"/>
        <w:jc w:val="both"/>
      </w:pPr>
    </w:p>
    <w:p w14:paraId="7628477B" w14:textId="77777777" w:rsidR="00C96292" w:rsidRPr="0033459E" w:rsidRDefault="00C96292" w:rsidP="00C96292">
      <w:pPr>
        <w:spacing w:line="360" w:lineRule="auto"/>
        <w:jc w:val="both"/>
      </w:pPr>
      <w:r w:rsidRPr="0033459E">
        <w:t xml:space="preserve"> do czynności związanych z przeglądem przyjętych standardów, w szczególności pod kątem ich aktualności z obowiązującymi przepisami prawa, a także użyteczności w zakresie ochrony małoletnich przed krzywdzeniem.</w:t>
      </w:r>
    </w:p>
    <w:p w14:paraId="024B2702" w14:textId="77777777" w:rsidR="00C96292" w:rsidRPr="0033459E" w:rsidRDefault="00C96292" w:rsidP="00C96292">
      <w:pPr>
        <w:spacing w:line="200" w:lineRule="exact"/>
      </w:pPr>
    </w:p>
    <w:p w14:paraId="18242BCE" w14:textId="77777777" w:rsidR="00C96292" w:rsidRPr="0033459E" w:rsidRDefault="00C96292" w:rsidP="00C96292">
      <w:pPr>
        <w:spacing w:line="290" w:lineRule="exact"/>
        <w:jc w:val="right"/>
      </w:pPr>
    </w:p>
    <w:p w14:paraId="3EB13A88" w14:textId="77777777" w:rsidR="00C96292" w:rsidRPr="0033459E" w:rsidRDefault="00C96292" w:rsidP="00C96292">
      <w:pPr>
        <w:spacing w:line="290" w:lineRule="exact"/>
      </w:pPr>
    </w:p>
    <w:p w14:paraId="301F42D5" w14:textId="77777777" w:rsidR="00C96292" w:rsidRPr="0033459E" w:rsidRDefault="00C96292" w:rsidP="00C96292">
      <w:pPr>
        <w:spacing w:line="290" w:lineRule="exact"/>
      </w:pPr>
    </w:p>
    <w:p w14:paraId="3A53AD89" w14:textId="77777777" w:rsidR="00C96292" w:rsidRPr="0033459E" w:rsidRDefault="00C96292" w:rsidP="00C96292">
      <w:pPr>
        <w:spacing w:line="290" w:lineRule="exact"/>
      </w:pPr>
    </w:p>
    <w:p w14:paraId="3735378A" w14:textId="77777777" w:rsidR="00C96292" w:rsidRPr="0033459E" w:rsidRDefault="00C96292" w:rsidP="00C96292">
      <w:pPr>
        <w:spacing w:line="290" w:lineRule="exact"/>
        <w:jc w:val="right"/>
        <w:rPr>
          <w:u w:val="single"/>
        </w:rPr>
      </w:pPr>
      <w:bookmarkStart w:id="49" w:name="_Hlk172058788"/>
      <w:r w:rsidRPr="0033459E">
        <w:rPr>
          <w:u w:val="single"/>
        </w:rPr>
        <w:t xml:space="preserve">                                                   ___</w:t>
      </w:r>
      <w:r w:rsidRPr="0033459E">
        <w:rPr>
          <w:u w:val="single"/>
        </w:rPr>
        <w:softHyphen/>
      </w:r>
      <w:r w:rsidRPr="0033459E">
        <w:rPr>
          <w:u w:val="single"/>
        </w:rPr>
        <w:softHyphen/>
      </w:r>
      <w:r w:rsidRPr="0033459E">
        <w:rPr>
          <w:u w:val="single"/>
        </w:rPr>
        <w:softHyphen/>
        <w:t>__</w:t>
      </w:r>
      <w:r w:rsidRPr="0033459E">
        <w:rPr>
          <w:u w:val="single"/>
        </w:rPr>
        <w:tab/>
        <w:t>_________</w:t>
      </w:r>
    </w:p>
    <w:bookmarkEnd w:id="49"/>
    <w:p w14:paraId="0FA069A6" w14:textId="3D1387FD" w:rsidR="00C96292" w:rsidRPr="0033459E" w:rsidRDefault="00C96292" w:rsidP="00C96292">
      <w:pPr>
        <w:spacing w:line="290" w:lineRule="exact"/>
        <w:jc w:val="center"/>
      </w:pPr>
      <w:r w:rsidRPr="0033459E">
        <w:t xml:space="preserve">                                                      </w:t>
      </w:r>
      <w:r w:rsidR="004043BD">
        <w:tab/>
      </w:r>
      <w:r w:rsidRPr="0033459E">
        <w:t xml:space="preserve">                                            data i podpis </w:t>
      </w:r>
      <w:r w:rsidRPr="0033459E">
        <w:br/>
        <w:t xml:space="preserve">                                                               </w:t>
      </w:r>
      <w:r w:rsidR="004043BD">
        <w:tab/>
      </w:r>
      <w:r w:rsidRPr="0033459E">
        <w:t xml:space="preserve">      Dyrektora M</w:t>
      </w:r>
      <w:r>
        <w:t>uzeum Śląskiego w Katowicach</w:t>
      </w:r>
    </w:p>
    <w:p w14:paraId="1801C7D8" w14:textId="77777777" w:rsidR="00C96292" w:rsidRPr="0033459E" w:rsidRDefault="00C96292" w:rsidP="00C96292">
      <w:pPr>
        <w:spacing w:line="290" w:lineRule="exact"/>
        <w:jc w:val="right"/>
      </w:pPr>
    </w:p>
    <w:bookmarkEnd w:id="48"/>
    <w:p w14:paraId="175C6856" w14:textId="77777777" w:rsidR="00C96292" w:rsidRPr="0033459E" w:rsidRDefault="00C96292" w:rsidP="00C96292">
      <w:pPr>
        <w:spacing w:line="290" w:lineRule="exact"/>
        <w:jc w:val="right"/>
      </w:pPr>
    </w:p>
    <w:p w14:paraId="4F1B6DEE" w14:textId="77777777" w:rsidR="00C96292" w:rsidRPr="0033459E" w:rsidRDefault="00C96292" w:rsidP="00C96292">
      <w:pPr>
        <w:spacing w:line="290" w:lineRule="exact"/>
        <w:jc w:val="right"/>
      </w:pPr>
    </w:p>
    <w:p w14:paraId="6A551043" w14:textId="77777777" w:rsidR="00C96292" w:rsidRPr="0033459E" w:rsidRDefault="00C96292" w:rsidP="00C96292">
      <w:pPr>
        <w:spacing w:line="290" w:lineRule="exact"/>
        <w:jc w:val="right"/>
        <w:rPr>
          <w:u w:val="single"/>
        </w:rPr>
      </w:pPr>
      <w:bookmarkStart w:id="50" w:name="_Hlk172060975"/>
      <w:r w:rsidRPr="0033459E">
        <w:rPr>
          <w:u w:val="single"/>
        </w:rPr>
        <w:t xml:space="preserve">                                                   ___</w:t>
      </w:r>
      <w:r w:rsidRPr="0033459E">
        <w:rPr>
          <w:u w:val="single"/>
        </w:rPr>
        <w:softHyphen/>
      </w:r>
      <w:r w:rsidRPr="0033459E">
        <w:rPr>
          <w:u w:val="single"/>
        </w:rPr>
        <w:softHyphen/>
      </w:r>
      <w:r w:rsidRPr="0033459E">
        <w:rPr>
          <w:u w:val="single"/>
        </w:rPr>
        <w:softHyphen/>
        <w:t>__</w:t>
      </w:r>
      <w:r w:rsidRPr="0033459E">
        <w:rPr>
          <w:u w:val="single"/>
        </w:rPr>
        <w:tab/>
        <w:t>________</w:t>
      </w:r>
    </w:p>
    <w:p w14:paraId="12E16E5C" w14:textId="108282CA" w:rsidR="00C96292" w:rsidRPr="0033459E" w:rsidRDefault="00C96292" w:rsidP="004043BD">
      <w:pPr>
        <w:spacing w:line="290" w:lineRule="exact"/>
        <w:ind w:left="6372" w:firstLine="708"/>
      </w:pPr>
      <w:r w:rsidRPr="0033459E">
        <w:t xml:space="preserve">data i podpis                                                                                              </w:t>
      </w:r>
      <w:r w:rsidR="004043BD">
        <w:t xml:space="preserve"> </w:t>
      </w:r>
      <w:r w:rsidRPr="0033459E">
        <w:t>osoby upoważnionej</w:t>
      </w:r>
    </w:p>
    <w:bookmarkEnd w:id="50"/>
    <w:p w14:paraId="6D5372D2" w14:textId="77777777" w:rsidR="00C96292" w:rsidRPr="0033459E" w:rsidRDefault="00C96292" w:rsidP="00C96292">
      <w:pPr>
        <w:spacing w:line="290" w:lineRule="exact"/>
      </w:pPr>
    </w:p>
    <w:p w14:paraId="3568D35B" w14:textId="77777777" w:rsidR="00C96292" w:rsidRPr="0033459E" w:rsidRDefault="00C96292" w:rsidP="00C96292">
      <w:pPr>
        <w:spacing w:line="290" w:lineRule="exact"/>
      </w:pPr>
    </w:p>
    <w:p w14:paraId="118127A6" w14:textId="77777777" w:rsidR="00C96292" w:rsidRPr="0033459E" w:rsidRDefault="00C96292" w:rsidP="00C96292">
      <w:pPr>
        <w:spacing w:line="290" w:lineRule="exact"/>
      </w:pPr>
    </w:p>
    <w:p w14:paraId="22DAB9C3" w14:textId="77777777" w:rsidR="00C96292" w:rsidRPr="0033459E" w:rsidRDefault="00C96292" w:rsidP="00C96292">
      <w:pPr>
        <w:spacing w:line="290" w:lineRule="exact"/>
      </w:pPr>
    </w:p>
    <w:p w14:paraId="3C1538FE" w14:textId="77777777" w:rsidR="00C96292" w:rsidRPr="0033459E" w:rsidRDefault="00C96292" w:rsidP="00C96292">
      <w:pPr>
        <w:spacing w:line="290" w:lineRule="exact"/>
      </w:pPr>
    </w:p>
    <w:p w14:paraId="1538493C" w14:textId="77777777" w:rsidR="00C96292" w:rsidRPr="0033459E" w:rsidRDefault="00C96292" w:rsidP="00C96292">
      <w:pPr>
        <w:spacing w:line="290" w:lineRule="exact"/>
      </w:pPr>
    </w:p>
    <w:p w14:paraId="2B5E37EC" w14:textId="77777777" w:rsidR="00C96292" w:rsidRPr="0033459E" w:rsidRDefault="00C96292" w:rsidP="00C96292">
      <w:pPr>
        <w:spacing w:line="290" w:lineRule="exact"/>
      </w:pPr>
    </w:p>
    <w:p w14:paraId="58942A41" w14:textId="77777777" w:rsidR="00C96292" w:rsidRPr="0033459E" w:rsidRDefault="00C96292" w:rsidP="00C96292">
      <w:pPr>
        <w:spacing w:line="290" w:lineRule="exact"/>
      </w:pPr>
    </w:p>
    <w:p w14:paraId="4725F16E" w14:textId="77777777" w:rsidR="00C96292" w:rsidRPr="0033459E" w:rsidRDefault="00C96292" w:rsidP="00C96292">
      <w:pPr>
        <w:spacing w:line="290" w:lineRule="exact"/>
      </w:pPr>
    </w:p>
    <w:p w14:paraId="15ABDF6E" w14:textId="77777777" w:rsidR="00C96292" w:rsidRPr="0033459E" w:rsidRDefault="00C96292" w:rsidP="00C96292">
      <w:pPr>
        <w:spacing w:line="290" w:lineRule="exact"/>
      </w:pPr>
    </w:p>
    <w:p w14:paraId="7DA749F6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bookmarkStart w:id="51" w:name="_Hlk172059327"/>
      <w:r w:rsidRPr="0014568B">
        <w:rPr>
          <w:b/>
          <w:bCs/>
          <w:sz w:val="18"/>
          <w:szCs w:val="18"/>
        </w:rPr>
        <w:lastRenderedPageBreak/>
        <w:t>Załącznik nr 5 do Standardów Ochrony Małoletnich w Muzeum Śląskim w Katowicach</w:t>
      </w:r>
    </w:p>
    <w:bookmarkEnd w:id="51"/>
    <w:p w14:paraId="15CD5BC1" w14:textId="77777777" w:rsidR="00C96292" w:rsidRPr="0033459E" w:rsidRDefault="00C96292" w:rsidP="00C96292">
      <w:pPr>
        <w:widowControl w:val="0"/>
        <w:autoSpaceDE w:val="0"/>
        <w:autoSpaceDN w:val="0"/>
        <w:rPr>
          <w:sz w:val="22"/>
          <w:lang w:eastAsia="en-US"/>
        </w:rPr>
      </w:pPr>
    </w:p>
    <w:p w14:paraId="0245B87C" w14:textId="77777777" w:rsidR="00C96292" w:rsidRPr="0033459E" w:rsidRDefault="00C96292" w:rsidP="00C96292">
      <w:pPr>
        <w:widowControl w:val="0"/>
        <w:autoSpaceDE w:val="0"/>
        <w:autoSpaceDN w:val="0"/>
        <w:rPr>
          <w:sz w:val="27"/>
          <w:lang w:eastAsia="en-US"/>
        </w:rPr>
      </w:pPr>
    </w:p>
    <w:p w14:paraId="47C31775" w14:textId="77777777" w:rsidR="00C96292" w:rsidRPr="0033459E" w:rsidRDefault="00C96292" w:rsidP="00C96292">
      <w:pPr>
        <w:widowControl w:val="0"/>
        <w:autoSpaceDE w:val="0"/>
        <w:autoSpaceDN w:val="0"/>
        <w:ind w:left="3676"/>
        <w:rPr>
          <w:lang w:eastAsia="en-US"/>
        </w:rPr>
      </w:pPr>
      <w:r w:rsidRPr="0033459E">
        <w:rPr>
          <w:lang w:eastAsia="en-US"/>
        </w:rPr>
        <w:t>………………………………,dnia………………..</w:t>
      </w:r>
    </w:p>
    <w:p w14:paraId="2267B601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7FBE0E50" w14:textId="77777777" w:rsidR="00C96292" w:rsidRPr="0033459E" w:rsidRDefault="00C96292" w:rsidP="00C96292">
      <w:pPr>
        <w:widowControl w:val="0"/>
        <w:autoSpaceDE w:val="0"/>
        <w:autoSpaceDN w:val="0"/>
        <w:spacing w:before="8"/>
        <w:rPr>
          <w:sz w:val="29"/>
          <w:lang w:eastAsia="en-US"/>
        </w:rPr>
      </w:pPr>
    </w:p>
    <w:p w14:paraId="39381DFB" w14:textId="77777777" w:rsidR="00C96292" w:rsidRPr="0033459E" w:rsidRDefault="00C96292" w:rsidP="00C96292">
      <w:pPr>
        <w:widowControl w:val="0"/>
        <w:autoSpaceDE w:val="0"/>
        <w:autoSpaceDN w:val="0"/>
        <w:jc w:val="center"/>
        <w:rPr>
          <w:b/>
          <w:bCs/>
          <w:lang w:eastAsia="en-US"/>
        </w:rPr>
      </w:pPr>
      <w:r w:rsidRPr="0033459E">
        <w:rPr>
          <w:b/>
          <w:bCs/>
          <w:lang w:eastAsia="en-US"/>
        </w:rPr>
        <w:t>Oświadczenie</w:t>
      </w:r>
    </w:p>
    <w:p w14:paraId="38E2F708" w14:textId="77777777" w:rsidR="00C96292" w:rsidRPr="0033459E" w:rsidRDefault="00C96292" w:rsidP="00C96292">
      <w:pPr>
        <w:widowControl w:val="0"/>
        <w:autoSpaceDE w:val="0"/>
        <w:autoSpaceDN w:val="0"/>
        <w:rPr>
          <w:b/>
          <w:sz w:val="26"/>
          <w:lang w:eastAsia="en-US"/>
        </w:rPr>
      </w:pPr>
    </w:p>
    <w:p w14:paraId="762BC75E" w14:textId="77777777" w:rsidR="00C96292" w:rsidRPr="0033459E" w:rsidRDefault="00C96292" w:rsidP="00C96292">
      <w:pPr>
        <w:widowControl w:val="0"/>
        <w:autoSpaceDE w:val="0"/>
        <w:autoSpaceDN w:val="0"/>
        <w:spacing w:before="6"/>
        <w:rPr>
          <w:b/>
          <w:sz w:val="29"/>
          <w:lang w:eastAsia="en-US"/>
        </w:rPr>
      </w:pPr>
    </w:p>
    <w:p w14:paraId="088C5CB5" w14:textId="77777777" w:rsidR="00C96292" w:rsidRPr="0033459E" w:rsidRDefault="00C96292" w:rsidP="00C96292">
      <w:pPr>
        <w:widowControl w:val="0"/>
        <w:tabs>
          <w:tab w:val="left" w:leader="dot" w:pos="8907"/>
        </w:tabs>
        <w:autoSpaceDE w:val="0"/>
        <w:autoSpaceDN w:val="0"/>
        <w:ind w:right="103"/>
        <w:jc w:val="center"/>
        <w:rPr>
          <w:lang w:eastAsia="en-US"/>
        </w:rPr>
      </w:pPr>
      <w:r w:rsidRPr="0033459E">
        <w:rPr>
          <w:lang w:eastAsia="en-US"/>
        </w:rPr>
        <w:t>Ja</w:t>
      </w:r>
      <w:r w:rsidRPr="0033459E">
        <w:rPr>
          <w:spacing w:val="-3"/>
          <w:lang w:eastAsia="en-US"/>
        </w:rPr>
        <w:t xml:space="preserve"> </w:t>
      </w:r>
      <w:r w:rsidRPr="0033459E">
        <w:rPr>
          <w:lang w:eastAsia="en-US"/>
        </w:rPr>
        <w:t>niżej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podpisana/y</w:t>
      </w:r>
    </w:p>
    <w:p w14:paraId="0BCD5377" w14:textId="77777777" w:rsidR="00C96292" w:rsidRPr="0033459E" w:rsidRDefault="00C96292" w:rsidP="00C96292">
      <w:pPr>
        <w:widowControl w:val="0"/>
        <w:tabs>
          <w:tab w:val="left" w:leader="dot" w:pos="8907"/>
        </w:tabs>
        <w:autoSpaceDE w:val="0"/>
        <w:autoSpaceDN w:val="0"/>
        <w:ind w:right="103"/>
        <w:jc w:val="center"/>
        <w:rPr>
          <w:lang w:eastAsia="en-US"/>
        </w:rPr>
      </w:pPr>
    </w:p>
    <w:p w14:paraId="5F07A930" w14:textId="77777777" w:rsidR="00C96292" w:rsidRPr="0033459E" w:rsidRDefault="00C96292" w:rsidP="00C96292">
      <w:pPr>
        <w:widowControl w:val="0"/>
        <w:tabs>
          <w:tab w:val="left" w:leader="dot" w:pos="8907"/>
        </w:tabs>
        <w:autoSpaceDE w:val="0"/>
        <w:autoSpaceDN w:val="0"/>
        <w:ind w:right="103"/>
        <w:jc w:val="center"/>
        <w:rPr>
          <w:lang w:eastAsia="en-US"/>
        </w:rPr>
      </w:pPr>
    </w:p>
    <w:p w14:paraId="43F26FAD" w14:textId="77777777" w:rsidR="00C96292" w:rsidRPr="0033459E" w:rsidRDefault="00C96292" w:rsidP="00C96292">
      <w:pPr>
        <w:widowControl w:val="0"/>
        <w:tabs>
          <w:tab w:val="left" w:leader="dot" w:pos="8907"/>
        </w:tabs>
        <w:autoSpaceDE w:val="0"/>
        <w:autoSpaceDN w:val="0"/>
        <w:ind w:right="103"/>
        <w:jc w:val="center"/>
        <w:rPr>
          <w:lang w:eastAsia="en-US"/>
        </w:rPr>
      </w:pPr>
    </w:p>
    <w:p w14:paraId="46B32680" w14:textId="77777777" w:rsidR="00C96292" w:rsidRPr="0033459E" w:rsidRDefault="00C96292" w:rsidP="00C96292">
      <w:pPr>
        <w:widowControl w:val="0"/>
        <w:tabs>
          <w:tab w:val="left" w:leader="dot" w:pos="8907"/>
        </w:tabs>
        <w:autoSpaceDE w:val="0"/>
        <w:autoSpaceDN w:val="0"/>
        <w:ind w:right="103"/>
        <w:jc w:val="center"/>
        <w:rPr>
          <w:lang w:eastAsia="en-US"/>
        </w:rPr>
      </w:pPr>
      <w:r w:rsidRPr="0033459E">
        <w:rPr>
          <w:lang w:eastAsia="en-US"/>
        </w:rPr>
        <w:tab/>
        <w:t>,</w:t>
      </w:r>
    </w:p>
    <w:p w14:paraId="61D8D07E" w14:textId="77777777" w:rsidR="00C96292" w:rsidRPr="0033459E" w:rsidRDefault="00C96292" w:rsidP="00C96292">
      <w:pPr>
        <w:widowControl w:val="0"/>
        <w:autoSpaceDE w:val="0"/>
        <w:autoSpaceDN w:val="0"/>
        <w:spacing w:before="183"/>
        <w:ind w:right="80"/>
        <w:jc w:val="center"/>
        <w:rPr>
          <w:lang w:eastAsia="en-US"/>
        </w:rPr>
      </w:pPr>
      <w:r w:rsidRPr="0033459E">
        <w:rPr>
          <w:lang w:eastAsia="en-US"/>
        </w:rPr>
        <w:t>(</w:t>
      </w:r>
      <w:r w:rsidRPr="0033459E">
        <w:rPr>
          <w:spacing w:val="-3"/>
          <w:lang w:eastAsia="en-US"/>
        </w:rPr>
        <w:t xml:space="preserve"> </w:t>
      </w:r>
      <w:r w:rsidRPr="0033459E">
        <w:rPr>
          <w:lang w:eastAsia="en-US"/>
        </w:rPr>
        <w:t>imiona,</w:t>
      </w:r>
      <w:r w:rsidRPr="0033459E">
        <w:rPr>
          <w:spacing w:val="-3"/>
          <w:lang w:eastAsia="en-US"/>
        </w:rPr>
        <w:t xml:space="preserve"> </w:t>
      </w:r>
      <w:r w:rsidRPr="0033459E">
        <w:rPr>
          <w:lang w:eastAsia="en-US"/>
        </w:rPr>
        <w:t>nazwisko)</w:t>
      </w:r>
    </w:p>
    <w:p w14:paraId="55C3635D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43C7CEB6" w14:textId="77777777" w:rsidR="00C96292" w:rsidRPr="0033459E" w:rsidRDefault="00C96292" w:rsidP="00C96292">
      <w:pPr>
        <w:widowControl w:val="0"/>
        <w:autoSpaceDE w:val="0"/>
        <w:autoSpaceDN w:val="0"/>
        <w:spacing w:before="9"/>
        <w:rPr>
          <w:sz w:val="29"/>
          <w:lang w:eastAsia="en-US"/>
        </w:rPr>
      </w:pPr>
    </w:p>
    <w:p w14:paraId="6351F37B" w14:textId="77777777" w:rsidR="00C96292" w:rsidRPr="0033459E" w:rsidRDefault="00C96292" w:rsidP="00C96292">
      <w:pPr>
        <w:widowControl w:val="0"/>
        <w:autoSpaceDE w:val="0"/>
        <w:autoSpaceDN w:val="0"/>
        <w:ind w:left="116"/>
        <w:rPr>
          <w:lang w:eastAsia="en-US"/>
        </w:rPr>
      </w:pPr>
      <w:r w:rsidRPr="0033459E">
        <w:rPr>
          <w:lang w:eastAsia="en-US"/>
        </w:rPr>
        <w:t>legitymująca/y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się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dowodem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osobistym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seria</w:t>
      </w:r>
      <w:r w:rsidRPr="0033459E">
        <w:rPr>
          <w:spacing w:val="-4"/>
          <w:lang w:eastAsia="en-US"/>
        </w:rPr>
        <w:t xml:space="preserve"> </w:t>
      </w:r>
      <w:r w:rsidRPr="0033459E">
        <w:rPr>
          <w:lang w:eastAsia="en-US"/>
        </w:rPr>
        <w:t>i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nr……………………………………………</w:t>
      </w:r>
    </w:p>
    <w:p w14:paraId="59F6ADF1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677BE4D8" w14:textId="77777777" w:rsidR="00C96292" w:rsidRPr="0033459E" w:rsidRDefault="00C96292" w:rsidP="00C96292">
      <w:pPr>
        <w:widowControl w:val="0"/>
        <w:autoSpaceDE w:val="0"/>
        <w:autoSpaceDN w:val="0"/>
        <w:spacing w:before="6"/>
        <w:rPr>
          <w:sz w:val="29"/>
          <w:lang w:eastAsia="en-US"/>
        </w:rPr>
      </w:pPr>
    </w:p>
    <w:p w14:paraId="17071AB2" w14:textId="77777777" w:rsidR="00C96292" w:rsidRPr="0033459E" w:rsidRDefault="00C96292" w:rsidP="00C96292">
      <w:pPr>
        <w:widowControl w:val="0"/>
        <w:autoSpaceDE w:val="0"/>
        <w:autoSpaceDN w:val="0"/>
        <w:ind w:left="116"/>
        <w:rPr>
          <w:lang w:eastAsia="en-US"/>
        </w:rPr>
      </w:pPr>
      <w:r w:rsidRPr="0033459E">
        <w:rPr>
          <w:lang w:eastAsia="en-US"/>
        </w:rPr>
        <w:t>oświadczam,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że:</w:t>
      </w:r>
    </w:p>
    <w:p w14:paraId="0697EB8B" w14:textId="77777777" w:rsidR="00C96292" w:rsidRPr="0033459E" w:rsidRDefault="00C96292" w:rsidP="00C96292">
      <w:pPr>
        <w:widowControl w:val="0"/>
        <w:autoSpaceDE w:val="0"/>
        <w:autoSpaceDN w:val="0"/>
        <w:spacing w:before="182" w:line="259" w:lineRule="auto"/>
        <w:ind w:left="183" w:right="118"/>
        <w:jc w:val="both"/>
        <w:rPr>
          <w:lang w:eastAsia="en-US"/>
        </w:rPr>
      </w:pPr>
      <w:r w:rsidRPr="0033459E">
        <w:rPr>
          <w:lang w:eastAsia="en-US"/>
        </w:rPr>
        <w:t>nie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byłam/em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skazana/y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za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przestępstwo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przeciwko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wolności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seksualnej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i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obyczajności,</w:t>
      </w:r>
      <w:r w:rsidRPr="0033459E">
        <w:rPr>
          <w:spacing w:val="-57"/>
          <w:lang w:eastAsia="en-US"/>
        </w:rPr>
        <w:t xml:space="preserve"> </w:t>
      </w:r>
      <w:r w:rsidRPr="0033459E">
        <w:rPr>
          <w:lang w:eastAsia="en-US"/>
        </w:rPr>
        <w:t>przestępstwa z użyciem przemocy na szkodę małoletniego i nie toczy się przeciwko mnie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żadne postępowanie karne (w tym postępowanie przygotowawcze), ani dyscyplinarne w tym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zakresie.</w:t>
      </w:r>
    </w:p>
    <w:p w14:paraId="0D33F4E9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1D475814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550AAB0A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15508C2E" w14:textId="77777777" w:rsidR="00C96292" w:rsidRPr="0033459E" w:rsidRDefault="00C96292" w:rsidP="00C96292">
      <w:pPr>
        <w:widowControl w:val="0"/>
        <w:autoSpaceDE w:val="0"/>
        <w:autoSpaceDN w:val="0"/>
        <w:spacing w:before="179" w:line="396" w:lineRule="auto"/>
        <w:ind w:left="6489" w:right="515" w:hanging="1554"/>
        <w:rPr>
          <w:lang w:eastAsia="en-US"/>
        </w:rPr>
      </w:pPr>
      <w:r w:rsidRPr="0033459E">
        <w:rPr>
          <w:lang w:eastAsia="en-US"/>
        </w:rPr>
        <w:t>……………………………………</w:t>
      </w:r>
    </w:p>
    <w:p w14:paraId="4E1E899E" w14:textId="77777777" w:rsidR="00C96292" w:rsidRPr="0033459E" w:rsidRDefault="00C96292" w:rsidP="00C96292">
      <w:pPr>
        <w:widowControl w:val="0"/>
        <w:autoSpaceDE w:val="0"/>
        <w:autoSpaceDN w:val="0"/>
        <w:spacing w:before="179" w:line="396" w:lineRule="auto"/>
        <w:ind w:right="515"/>
        <w:jc w:val="right"/>
        <w:rPr>
          <w:lang w:eastAsia="en-US"/>
        </w:rPr>
      </w:pPr>
      <w:r w:rsidRPr="0033459E">
        <w:rPr>
          <w:lang w:eastAsia="en-US"/>
        </w:rPr>
        <w:t>(podpis osoby składającej oświadczenie)</w:t>
      </w:r>
    </w:p>
    <w:p w14:paraId="04924220" w14:textId="77777777" w:rsidR="00C96292" w:rsidRPr="0033459E" w:rsidRDefault="00C96292" w:rsidP="00C96292">
      <w:pPr>
        <w:spacing w:line="290" w:lineRule="exact"/>
      </w:pPr>
    </w:p>
    <w:p w14:paraId="79FF834A" w14:textId="77777777" w:rsidR="00C96292" w:rsidRPr="0033459E" w:rsidRDefault="00C96292" w:rsidP="00C96292">
      <w:pPr>
        <w:spacing w:line="290" w:lineRule="exact"/>
      </w:pPr>
    </w:p>
    <w:p w14:paraId="5A5C9A87" w14:textId="77777777" w:rsidR="00C96292" w:rsidRPr="0033459E" w:rsidRDefault="00C96292" w:rsidP="00C96292">
      <w:pPr>
        <w:spacing w:line="290" w:lineRule="exact"/>
      </w:pPr>
    </w:p>
    <w:p w14:paraId="2DA11592" w14:textId="77777777" w:rsidR="00C96292" w:rsidRPr="0033459E" w:rsidRDefault="00C96292" w:rsidP="00C96292">
      <w:pPr>
        <w:spacing w:line="290" w:lineRule="exact"/>
      </w:pPr>
    </w:p>
    <w:p w14:paraId="17C5446E" w14:textId="77777777" w:rsidR="00C96292" w:rsidRPr="0033459E" w:rsidRDefault="00C96292" w:rsidP="00C96292">
      <w:pPr>
        <w:spacing w:line="290" w:lineRule="exact"/>
      </w:pPr>
    </w:p>
    <w:p w14:paraId="05DEE0E5" w14:textId="77777777" w:rsidR="00C96292" w:rsidRPr="0033459E" w:rsidRDefault="00C96292" w:rsidP="00C96292">
      <w:pPr>
        <w:spacing w:line="290" w:lineRule="exact"/>
      </w:pPr>
    </w:p>
    <w:p w14:paraId="526655C1" w14:textId="77777777" w:rsidR="00C96292" w:rsidRPr="0033459E" w:rsidRDefault="00C96292" w:rsidP="00C96292">
      <w:pPr>
        <w:spacing w:line="290" w:lineRule="exact"/>
      </w:pPr>
    </w:p>
    <w:p w14:paraId="3AF4BF88" w14:textId="77777777" w:rsidR="00C96292" w:rsidRPr="0033459E" w:rsidRDefault="00C96292" w:rsidP="00C96292">
      <w:pPr>
        <w:spacing w:line="290" w:lineRule="exact"/>
      </w:pPr>
    </w:p>
    <w:p w14:paraId="5A6485E4" w14:textId="77777777" w:rsidR="00C96292" w:rsidRPr="0033459E" w:rsidRDefault="00C96292" w:rsidP="00C96292">
      <w:pPr>
        <w:spacing w:line="290" w:lineRule="exact"/>
      </w:pPr>
    </w:p>
    <w:p w14:paraId="5D717297" w14:textId="77777777" w:rsidR="00C96292" w:rsidRPr="0033459E" w:rsidRDefault="00C96292" w:rsidP="00C96292">
      <w:pPr>
        <w:spacing w:line="290" w:lineRule="exact"/>
      </w:pPr>
    </w:p>
    <w:p w14:paraId="6445E0DF" w14:textId="77777777" w:rsidR="00C96292" w:rsidRPr="0033459E" w:rsidRDefault="00C96292" w:rsidP="00C96292">
      <w:pPr>
        <w:spacing w:line="290" w:lineRule="exact"/>
      </w:pPr>
    </w:p>
    <w:p w14:paraId="67D0B8EE" w14:textId="77777777" w:rsidR="00C96292" w:rsidRPr="0033459E" w:rsidRDefault="00C96292" w:rsidP="00C96292">
      <w:pPr>
        <w:spacing w:line="290" w:lineRule="exact"/>
      </w:pPr>
    </w:p>
    <w:p w14:paraId="4D536E35" w14:textId="77777777" w:rsidR="00C96292" w:rsidRPr="0033459E" w:rsidRDefault="00C96292" w:rsidP="00C96292">
      <w:pPr>
        <w:spacing w:line="290" w:lineRule="exact"/>
      </w:pPr>
    </w:p>
    <w:p w14:paraId="14B7C8BD" w14:textId="77777777" w:rsidR="00C96292" w:rsidRPr="0033459E" w:rsidRDefault="00C96292" w:rsidP="00C96292">
      <w:pPr>
        <w:spacing w:line="290" w:lineRule="exact"/>
      </w:pPr>
    </w:p>
    <w:p w14:paraId="699CBA32" w14:textId="77777777" w:rsidR="00C96292" w:rsidRPr="0033459E" w:rsidRDefault="00C96292" w:rsidP="00C96292">
      <w:pPr>
        <w:spacing w:line="290" w:lineRule="exact"/>
      </w:pPr>
    </w:p>
    <w:p w14:paraId="3CA01191" w14:textId="77777777" w:rsidR="00C96292" w:rsidRPr="0033459E" w:rsidRDefault="00C96292" w:rsidP="00C96292">
      <w:pPr>
        <w:spacing w:line="290" w:lineRule="exact"/>
      </w:pPr>
    </w:p>
    <w:p w14:paraId="63CEB5C0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r w:rsidRPr="0014568B">
        <w:rPr>
          <w:b/>
          <w:bCs/>
          <w:sz w:val="18"/>
          <w:szCs w:val="18"/>
        </w:rPr>
        <w:lastRenderedPageBreak/>
        <w:t>Załącznik nr 6 do Standardów Ochrony Małoletnich w Muzeum Śląskim w Katowicach</w:t>
      </w:r>
    </w:p>
    <w:p w14:paraId="0C1F6AEF" w14:textId="77777777" w:rsidR="00C96292" w:rsidRPr="0033459E" w:rsidRDefault="00C96292" w:rsidP="00C96292">
      <w:pPr>
        <w:spacing w:line="290" w:lineRule="exact"/>
      </w:pPr>
    </w:p>
    <w:p w14:paraId="2C5600AF" w14:textId="77777777" w:rsidR="00C96292" w:rsidRPr="0033459E" w:rsidRDefault="00C96292" w:rsidP="00C96292">
      <w:pPr>
        <w:spacing w:line="290" w:lineRule="exact"/>
      </w:pPr>
    </w:p>
    <w:p w14:paraId="7A64F357" w14:textId="77777777" w:rsidR="00C96292" w:rsidRPr="0033459E" w:rsidRDefault="00C96292" w:rsidP="00C96292">
      <w:pPr>
        <w:widowControl w:val="0"/>
        <w:autoSpaceDE w:val="0"/>
        <w:autoSpaceDN w:val="0"/>
        <w:ind w:left="1553" w:right="1558"/>
        <w:jc w:val="center"/>
        <w:rPr>
          <w:b/>
          <w:bCs/>
          <w:lang w:eastAsia="en-US"/>
        </w:rPr>
      </w:pPr>
    </w:p>
    <w:p w14:paraId="0DD85289" w14:textId="77777777" w:rsidR="00C96292" w:rsidRPr="0033459E" w:rsidRDefault="00C96292" w:rsidP="00C96292">
      <w:pPr>
        <w:widowControl w:val="0"/>
        <w:autoSpaceDE w:val="0"/>
        <w:autoSpaceDN w:val="0"/>
        <w:ind w:left="1553" w:right="1558"/>
        <w:jc w:val="center"/>
        <w:rPr>
          <w:b/>
          <w:bCs/>
          <w:lang w:eastAsia="en-US"/>
        </w:rPr>
      </w:pPr>
    </w:p>
    <w:p w14:paraId="3EE3040C" w14:textId="77777777" w:rsidR="00C96292" w:rsidRPr="0033459E" w:rsidRDefault="00C96292" w:rsidP="00C96292">
      <w:pPr>
        <w:widowControl w:val="0"/>
        <w:autoSpaceDE w:val="0"/>
        <w:autoSpaceDN w:val="0"/>
        <w:ind w:left="1553" w:right="1558"/>
        <w:jc w:val="center"/>
        <w:rPr>
          <w:b/>
          <w:bCs/>
          <w:lang w:eastAsia="en-US"/>
        </w:rPr>
      </w:pPr>
    </w:p>
    <w:p w14:paraId="261F15A1" w14:textId="77777777" w:rsidR="00C96292" w:rsidRPr="0033459E" w:rsidRDefault="00C96292" w:rsidP="00C96292">
      <w:pPr>
        <w:widowControl w:val="0"/>
        <w:autoSpaceDE w:val="0"/>
        <w:autoSpaceDN w:val="0"/>
        <w:ind w:left="1553" w:right="1558"/>
        <w:jc w:val="center"/>
        <w:rPr>
          <w:b/>
          <w:bCs/>
          <w:lang w:eastAsia="en-US"/>
        </w:rPr>
      </w:pPr>
    </w:p>
    <w:p w14:paraId="118D9017" w14:textId="77777777" w:rsidR="00C96292" w:rsidRPr="0033459E" w:rsidRDefault="00C96292" w:rsidP="00C96292">
      <w:pPr>
        <w:widowControl w:val="0"/>
        <w:autoSpaceDE w:val="0"/>
        <w:autoSpaceDN w:val="0"/>
        <w:ind w:left="1553" w:right="1558"/>
        <w:jc w:val="center"/>
        <w:rPr>
          <w:b/>
          <w:bCs/>
          <w:lang w:eastAsia="en-US"/>
        </w:rPr>
      </w:pPr>
      <w:r w:rsidRPr="0033459E">
        <w:rPr>
          <w:b/>
          <w:bCs/>
          <w:lang w:eastAsia="en-US"/>
        </w:rPr>
        <w:t>Zakres</w:t>
      </w:r>
      <w:r w:rsidRPr="0033459E">
        <w:rPr>
          <w:b/>
          <w:bCs/>
          <w:spacing w:val="-9"/>
          <w:lang w:eastAsia="en-US"/>
        </w:rPr>
        <w:t xml:space="preserve"> </w:t>
      </w:r>
      <w:r w:rsidRPr="0033459E">
        <w:rPr>
          <w:b/>
          <w:bCs/>
          <w:lang w:eastAsia="en-US"/>
        </w:rPr>
        <w:t>danych</w:t>
      </w:r>
      <w:r w:rsidRPr="0033459E">
        <w:rPr>
          <w:b/>
          <w:bCs/>
          <w:spacing w:val="-7"/>
          <w:lang w:eastAsia="en-US"/>
        </w:rPr>
        <w:t xml:space="preserve"> </w:t>
      </w:r>
    </w:p>
    <w:p w14:paraId="7EDD8A95" w14:textId="0A3B7A7A" w:rsidR="00C96292" w:rsidRPr="0033459E" w:rsidRDefault="00C96292" w:rsidP="00C96292">
      <w:pPr>
        <w:widowControl w:val="0"/>
        <w:autoSpaceDE w:val="0"/>
        <w:autoSpaceDN w:val="0"/>
        <w:spacing w:before="182"/>
        <w:ind w:left="308" w:right="312"/>
        <w:jc w:val="center"/>
        <w:rPr>
          <w:b/>
          <w:bCs/>
          <w:lang w:eastAsia="en-US"/>
        </w:rPr>
      </w:pPr>
      <w:r w:rsidRPr="0033459E">
        <w:rPr>
          <w:b/>
          <w:bCs/>
          <w:lang w:eastAsia="en-US"/>
        </w:rPr>
        <w:t>niezbędnych</w:t>
      </w:r>
      <w:r w:rsidRPr="0033459E">
        <w:rPr>
          <w:b/>
          <w:bCs/>
          <w:spacing w:val="-3"/>
          <w:lang w:eastAsia="en-US"/>
        </w:rPr>
        <w:t xml:space="preserve"> </w:t>
      </w:r>
      <w:r w:rsidRPr="0033459E">
        <w:rPr>
          <w:b/>
          <w:bCs/>
          <w:lang w:eastAsia="en-US"/>
        </w:rPr>
        <w:t>do</w:t>
      </w:r>
      <w:r w:rsidRPr="0033459E">
        <w:rPr>
          <w:b/>
          <w:bCs/>
          <w:spacing w:val="-3"/>
          <w:lang w:eastAsia="en-US"/>
        </w:rPr>
        <w:t xml:space="preserve"> </w:t>
      </w:r>
      <w:r w:rsidRPr="0033459E">
        <w:rPr>
          <w:b/>
          <w:bCs/>
          <w:lang w:eastAsia="en-US"/>
        </w:rPr>
        <w:t>sprawdzenia</w:t>
      </w:r>
      <w:r w:rsidRPr="0033459E">
        <w:rPr>
          <w:b/>
          <w:bCs/>
          <w:spacing w:val="-2"/>
          <w:lang w:eastAsia="en-US"/>
        </w:rPr>
        <w:t xml:space="preserve"> </w:t>
      </w:r>
      <w:r w:rsidRPr="0033459E">
        <w:rPr>
          <w:b/>
          <w:bCs/>
          <w:lang w:eastAsia="en-US"/>
        </w:rPr>
        <w:t>w</w:t>
      </w:r>
      <w:r w:rsidRPr="0033459E">
        <w:rPr>
          <w:b/>
          <w:bCs/>
          <w:spacing w:val="-4"/>
          <w:lang w:eastAsia="en-US"/>
        </w:rPr>
        <w:t xml:space="preserve"> </w:t>
      </w:r>
      <w:r w:rsidRPr="0033459E">
        <w:rPr>
          <w:b/>
          <w:bCs/>
          <w:lang w:eastAsia="en-US"/>
        </w:rPr>
        <w:t>Rejestrze</w:t>
      </w:r>
      <w:r w:rsidRPr="0033459E">
        <w:rPr>
          <w:b/>
          <w:bCs/>
          <w:spacing w:val="-3"/>
          <w:lang w:eastAsia="en-US"/>
        </w:rPr>
        <w:t xml:space="preserve"> </w:t>
      </w:r>
      <w:r w:rsidRPr="0033459E">
        <w:rPr>
          <w:b/>
          <w:bCs/>
          <w:lang w:eastAsia="en-US"/>
        </w:rPr>
        <w:t>Sprawców</w:t>
      </w:r>
      <w:r w:rsidRPr="0033459E">
        <w:rPr>
          <w:b/>
          <w:bCs/>
          <w:spacing w:val="-3"/>
          <w:lang w:eastAsia="en-US"/>
        </w:rPr>
        <w:t xml:space="preserve"> </w:t>
      </w:r>
      <w:r w:rsidRPr="0033459E">
        <w:rPr>
          <w:b/>
          <w:bCs/>
          <w:lang w:eastAsia="en-US"/>
        </w:rPr>
        <w:t>Przestępstw</w:t>
      </w:r>
      <w:r w:rsidRPr="0033459E">
        <w:rPr>
          <w:b/>
          <w:bCs/>
          <w:spacing w:val="-3"/>
          <w:lang w:eastAsia="en-US"/>
        </w:rPr>
        <w:t xml:space="preserve"> </w:t>
      </w:r>
      <w:r w:rsidRPr="0033459E">
        <w:rPr>
          <w:b/>
          <w:bCs/>
          <w:lang w:eastAsia="en-US"/>
        </w:rPr>
        <w:t>na</w:t>
      </w:r>
      <w:r w:rsidRPr="0033459E">
        <w:rPr>
          <w:b/>
          <w:bCs/>
          <w:spacing w:val="-8"/>
          <w:lang w:eastAsia="en-US"/>
        </w:rPr>
        <w:t xml:space="preserve"> </w:t>
      </w:r>
      <w:r w:rsidRPr="0033459E">
        <w:rPr>
          <w:b/>
          <w:bCs/>
          <w:lang w:eastAsia="en-US"/>
        </w:rPr>
        <w:t>Tle</w:t>
      </w:r>
      <w:r w:rsidRPr="0033459E">
        <w:rPr>
          <w:b/>
          <w:bCs/>
          <w:spacing w:val="-2"/>
          <w:lang w:eastAsia="en-US"/>
        </w:rPr>
        <w:t xml:space="preserve"> </w:t>
      </w:r>
      <w:r w:rsidRPr="0033459E">
        <w:rPr>
          <w:b/>
          <w:bCs/>
          <w:lang w:eastAsia="en-US"/>
        </w:rPr>
        <w:t>Seksualnym</w:t>
      </w:r>
    </w:p>
    <w:p w14:paraId="141A7A3B" w14:textId="77777777" w:rsidR="00C96292" w:rsidRPr="0033459E" w:rsidRDefault="00C96292" w:rsidP="00C96292">
      <w:pPr>
        <w:widowControl w:val="0"/>
        <w:autoSpaceDE w:val="0"/>
        <w:autoSpaceDN w:val="0"/>
        <w:spacing w:before="182"/>
        <w:ind w:left="308" w:right="312"/>
        <w:jc w:val="center"/>
        <w:rPr>
          <w:b/>
          <w:bCs/>
          <w:lang w:eastAsia="en-US"/>
        </w:rPr>
      </w:pPr>
    </w:p>
    <w:p w14:paraId="56CFE5E6" w14:textId="77777777" w:rsidR="00C96292" w:rsidRPr="0033459E" w:rsidRDefault="00C96292" w:rsidP="00C96292">
      <w:pPr>
        <w:widowControl w:val="0"/>
        <w:autoSpaceDE w:val="0"/>
        <w:autoSpaceDN w:val="0"/>
        <w:spacing w:before="182"/>
        <w:ind w:left="308" w:right="312"/>
        <w:jc w:val="center"/>
        <w:rPr>
          <w:b/>
          <w:bCs/>
          <w:lang w:eastAsia="en-US"/>
        </w:rPr>
      </w:pPr>
    </w:p>
    <w:p w14:paraId="00B398CD" w14:textId="77777777" w:rsidR="00C96292" w:rsidRPr="0033459E" w:rsidRDefault="00C96292" w:rsidP="00C96292">
      <w:pPr>
        <w:widowControl w:val="0"/>
        <w:autoSpaceDE w:val="0"/>
        <w:autoSpaceDN w:val="0"/>
        <w:rPr>
          <w:b/>
          <w:sz w:val="26"/>
          <w:lang w:eastAsia="en-US"/>
        </w:rPr>
      </w:pPr>
    </w:p>
    <w:p w14:paraId="04F9A7B3" w14:textId="77777777" w:rsidR="00C96292" w:rsidRPr="0033459E" w:rsidRDefault="00C96292" w:rsidP="00C96292">
      <w:pPr>
        <w:widowControl w:val="0"/>
        <w:autoSpaceDE w:val="0"/>
        <w:autoSpaceDN w:val="0"/>
        <w:spacing w:before="9"/>
        <w:rPr>
          <w:b/>
          <w:sz w:val="29"/>
          <w:lang w:eastAsia="en-US"/>
        </w:rPr>
      </w:pPr>
    </w:p>
    <w:p w14:paraId="78A32C7B" w14:textId="77777777" w:rsidR="00C96292" w:rsidRPr="0033459E" w:rsidRDefault="00C96292" w:rsidP="00C96292">
      <w:pPr>
        <w:widowControl w:val="0"/>
        <w:autoSpaceDE w:val="0"/>
        <w:autoSpaceDN w:val="0"/>
        <w:ind w:left="116"/>
        <w:rPr>
          <w:lang w:eastAsia="en-US"/>
        </w:rPr>
      </w:pPr>
      <w:r w:rsidRPr="0033459E">
        <w:rPr>
          <w:lang w:eastAsia="en-US"/>
        </w:rPr>
        <w:t>Imię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i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nazwisko:</w:t>
      </w:r>
      <w:r w:rsidRPr="0033459E">
        <w:rPr>
          <w:spacing w:val="59"/>
          <w:lang w:eastAsia="en-US"/>
        </w:rPr>
        <w:t xml:space="preserve"> </w:t>
      </w:r>
      <w:r w:rsidRPr="0033459E">
        <w:rPr>
          <w:lang w:eastAsia="en-US"/>
        </w:rPr>
        <w:t>.................…………………………………………………………………...</w:t>
      </w:r>
    </w:p>
    <w:p w14:paraId="26EE67B3" w14:textId="77777777" w:rsidR="00C96292" w:rsidRPr="0033459E" w:rsidRDefault="00C96292" w:rsidP="00C96292">
      <w:pPr>
        <w:widowControl w:val="0"/>
        <w:autoSpaceDE w:val="0"/>
        <w:autoSpaceDN w:val="0"/>
        <w:spacing w:before="6"/>
        <w:rPr>
          <w:sz w:val="29"/>
          <w:lang w:eastAsia="en-US"/>
        </w:rPr>
      </w:pPr>
    </w:p>
    <w:p w14:paraId="230CFFBE" w14:textId="77777777" w:rsidR="00C96292" w:rsidRPr="0033459E" w:rsidRDefault="00C96292" w:rsidP="00C96292">
      <w:pPr>
        <w:widowControl w:val="0"/>
        <w:autoSpaceDE w:val="0"/>
        <w:autoSpaceDN w:val="0"/>
        <w:ind w:left="116"/>
        <w:rPr>
          <w:lang w:eastAsia="en-US"/>
        </w:rPr>
      </w:pPr>
      <w:r w:rsidRPr="0033459E">
        <w:rPr>
          <w:lang w:eastAsia="en-US"/>
        </w:rPr>
        <w:t>Data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urodzenia: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…………………………......…………………………………………………</w:t>
      </w:r>
    </w:p>
    <w:p w14:paraId="44BBDAF7" w14:textId="77777777" w:rsidR="00C96292" w:rsidRPr="0033459E" w:rsidRDefault="00C96292" w:rsidP="00C96292">
      <w:pPr>
        <w:widowControl w:val="0"/>
        <w:autoSpaceDE w:val="0"/>
        <w:autoSpaceDN w:val="0"/>
        <w:spacing w:before="9"/>
        <w:rPr>
          <w:sz w:val="29"/>
          <w:lang w:eastAsia="en-US"/>
        </w:rPr>
      </w:pPr>
    </w:p>
    <w:p w14:paraId="75CBFF62" w14:textId="77777777" w:rsidR="00C96292" w:rsidRPr="0033459E" w:rsidRDefault="00C96292" w:rsidP="00C96292">
      <w:pPr>
        <w:widowControl w:val="0"/>
        <w:autoSpaceDE w:val="0"/>
        <w:autoSpaceDN w:val="0"/>
        <w:ind w:left="116"/>
        <w:rPr>
          <w:lang w:eastAsia="en-US"/>
        </w:rPr>
      </w:pPr>
      <w:r w:rsidRPr="0033459E">
        <w:rPr>
          <w:lang w:eastAsia="en-US"/>
        </w:rPr>
        <w:t>Pesel:</w:t>
      </w:r>
      <w:r w:rsidRPr="0033459E">
        <w:rPr>
          <w:spacing w:val="58"/>
          <w:lang w:eastAsia="en-US"/>
        </w:rPr>
        <w:t xml:space="preserve"> </w:t>
      </w:r>
      <w:r w:rsidRPr="0033459E">
        <w:rPr>
          <w:lang w:eastAsia="en-US"/>
        </w:rPr>
        <w:t>………………………………………………………………………………………….</w:t>
      </w:r>
    </w:p>
    <w:p w14:paraId="2E1141A6" w14:textId="77777777" w:rsidR="00C96292" w:rsidRPr="0033459E" w:rsidRDefault="00C96292" w:rsidP="00C96292">
      <w:pPr>
        <w:widowControl w:val="0"/>
        <w:autoSpaceDE w:val="0"/>
        <w:autoSpaceDN w:val="0"/>
        <w:spacing w:before="6"/>
        <w:rPr>
          <w:sz w:val="29"/>
          <w:lang w:eastAsia="en-US"/>
        </w:rPr>
      </w:pPr>
    </w:p>
    <w:p w14:paraId="67103845" w14:textId="77777777" w:rsidR="00C96292" w:rsidRPr="0033459E" w:rsidRDefault="00C96292" w:rsidP="00C96292">
      <w:pPr>
        <w:widowControl w:val="0"/>
        <w:autoSpaceDE w:val="0"/>
        <w:autoSpaceDN w:val="0"/>
        <w:ind w:left="116"/>
        <w:rPr>
          <w:lang w:eastAsia="en-US"/>
        </w:rPr>
      </w:pPr>
      <w:r w:rsidRPr="0033459E">
        <w:rPr>
          <w:lang w:eastAsia="en-US"/>
        </w:rPr>
        <w:t>Nazwisko</w:t>
      </w:r>
      <w:r w:rsidRPr="0033459E">
        <w:rPr>
          <w:spacing w:val="-4"/>
          <w:lang w:eastAsia="en-US"/>
        </w:rPr>
        <w:t xml:space="preserve"> </w:t>
      </w:r>
      <w:r w:rsidRPr="0033459E">
        <w:rPr>
          <w:lang w:eastAsia="en-US"/>
        </w:rPr>
        <w:t>rodowe: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.......................……………………………………………………………...</w:t>
      </w:r>
    </w:p>
    <w:p w14:paraId="744BAD65" w14:textId="77777777" w:rsidR="00C96292" w:rsidRPr="0033459E" w:rsidRDefault="00C96292" w:rsidP="00C96292">
      <w:pPr>
        <w:widowControl w:val="0"/>
        <w:autoSpaceDE w:val="0"/>
        <w:autoSpaceDN w:val="0"/>
        <w:rPr>
          <w:sz w:val="26"/>
          <w:lang w:eastAsia="en-US"/>
        </w:rPr>
      </w:pPr>
    </w:p>
    <w:p w14:paraId="1647DEF9" w14:textId="77777777" w:rsidR="00C96292" w:rsidRPr="0033459E" w:rsidRDefault="00C96292" w:rsidP="00C96292">
      <w:pPr>
        <w:widowControl w:val="0"/>
        <w:autoSpaceDE w:val="0"/>
        <w:autoSpaceDN w:val="0"/>
        <w:spacing w:before="8"/>
        <w:rPr>
          <w:sz w:val="29"/>
          <w:lang w:eastAsia="en-US"/>
        </w:rPr>
      </w:pPr>
    </w:p>
    <w:p w14:paraId="5E41C3DB" w14:textId="77777777" w:rsidR="00C96292" w:rsidRPr="0033459E" w:rsidRDefault="00C96292" w:rsidP="00C96292">
      <w:pPr>
        <w:widowControl w:val="0"/>
        <w:tabs>
          <w:tab w:val="left" w:pos="4364"/>
        </w:tabs>
        <w:autoSpaceDE w:val="0"/>
        <w:autoSpaceDN w:val="0"/>
        <w:ind w:left="116"/>
        <w:rPr>
          <w:rFonts w:ascii="Trebuchet MS" w:hAnsi="Trebuchet MS"/>
          <w:sz w:val="22"/>
          <w:lang w:eastAsia="en-US"/>
        </w:rPr>
      </w:pPr>
      <w:r w:rsidRPr="0033459E">
        <w:rPr>
          <w:lang w:eastAsia="en-US"/>
        </w:rPr>
        <w:t>Imię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ojca: …………………………..</w:t>
      </w:r>
      <w:r w:rsidRPr="0033459E">
        <w:rPr>
          <w:lang w:eastAsia="en-US"/>
        </w:rPr>
        <w:tab/>
        <w:t>Imię</w:t>
      </w:r>
      <w:r w:rsidRPr="0033459E">
        <w:rPr>
          <w:spacing w:val="41"/>
          <w:lang w:eastAsia="en-US"/>
        </w:rPr>
        <w:t xml:space="preserve"> </w:t>
      </w:r>
      <w:r w:rsidRPr="0033459E">
        <w:rPr>
          <w:lang w:eastAsia="en-US"/>
        </w:rPr>
        <w:t>matki: …………………………..</w:t>
      </w:r>
    </w:p>
    <w:p w14:paraId="1C039AC0" w14:textId="77777777" w:rsidR="00C96292" w:rsidRPr="0033459E" w:rsidRDefault="00C96292" w:rsidP="00C96292">
      <w:pPr>
        <w:widowControl w:val="0"/>
        <w:autoSpaceDE w:val="0"/>
        <w:autoSpaceDN w:val="0"/>
        <w:rPr>
          <w:rFonts w:ascii="Trebuchet MS"/>
          <w:sz w:val="28"/>
          <w:lang w:eastAsia="en-US"/>
        </w:rPr>
      </w:pPr>
    </w:p>
    <w:p w14:paraId="51548AB2" w14:textId="77777777" w:rsidR="00C96292" w:rsidRPr="0033459E" w:rsidRDefault="00C96292" w:rsidP="00C96292">
      <w:pPr>
        <w:widowControl w:val="0"/>
        <w:autoSpaceDE w:val="0"/>
        <w:autoSpaceDN w:val="0"/>
        <w:rPr>
          <w:rFonts w:ascii="Trebuchet MS"/>
          <w:sz w:val="28"/>
          <w:lang w:eastAsia="en-US"/>
        </w:rPr>
      </w:pPr>
    </w:p>
    <w:p w14:paraId="3359AB6D" w14:textId="77777777" w:rsidR="00C96292" w:rsidRPr="0033459E" w:rsidRDefault="00C96292" w:rsidP="00C96292">
      <w:pPr>
        <w:widowControl w:val="0"/>
        <w:autoSpaceDE w:val="0"/>
        <w:autoSpaceDN w:val="0"/>
        <w:rPr>
          <w:rFonts w:ascii="Trebuchet MS"/>
          <w:sz w:val="28"/>
          <w:lang w:eastAsia="en-US"/>
        </w:rPr>
      </w:pPr>
    </w:p>
    <w:p w14:paraId="1212497F" w14:textId="77777777" w:rsidR="00C96292" w:rsidRPr="0033459E" w:rsidRDefault="00C96292" w:rsidP="00C96292">
      <w:pPr>
        <w:widowControl w:val="0"/>
        <w:autoSpaceDE w:val="0"/>
        <w:autoSpaceDN w:val="0"/>
        <w:rPr>
          <w:rFonts w:ascii="Trebuchet MS"/>
          <w:sz w:val="28"/>
          <w:lang w:eastAsia="en-US"/>
        </w:rPr>
      </w:pPr>
    </w:p>
    <w:p w14:paraId="629A38E5" w14:textId="77777777" w:rsidR="00C96292" w:rsidRPr="0033459E" w:rsidRDefault="00C96292" w:rsidP="00C96292">
      <w:pPr>
        <w:widowControl w:val="0"/>
        <w:autoSpaceDE w:val="0"/>
        <w:autoSpaceDN w:val="0"/>
        <w:spacing w:before="243" w:line="410" w:lineRule="auto"/>
        <w:ind w:left="6489" w:right="120" w:hanging="1554"/>
        <w:rPr>
          <w:sz w:val="22"/>
          <w:szCs w:val="22"/>
          <w:lang w:eastAsia="en-US"/>
        </w:rPr>
      </w:pPr>
      <w:r w:rsidRPr="0033459E">
        <w:rPr>
          <w:sz w:val="22"/>
          <w:szCs w:val="22"/>
          <w:lang w:eastAsia="en-US"/>
        </w:rPr>
        <w:t>…………………………………………</w:t>
      </w:r>
    </w:p>
    <w:p w14:paraId="51858607" w14:textId="77777777" w:rsidR="00C96292" w:rsidRPr="0033459E" w:rsidRDefault="00C96292" w:rsidP="00C96292">
      <w:pPr>
        <w:widowControl w:val="0"/>
        <w:autoSpaceDE w:val="0"/>
        <w:autoSpaceDN w:val="0"/>
        <w:spacing w:before="243" w:line="410" w:lineRule="auto"/>
        <w:ind w:left="6489" w:right="120" w:hanging="1554"/>
        <w:jc w:val="center"/>
        <w:rPr>
          <w:sz w:val="22"/>
          <w:szCs w:val="22"/>
          <w:lang w:eastAsia="en-US"/>
        </w:rPr>
      </w:pPr>
      <w:r w:rsidRPr="0033459E">
        <w:rPr>
          <w:sz w:val="22"/>
          <w:szCs w:val="22"/>
          <w:lang w:eastAsia="en-US"/>
        </w:rPr>
        <w:t>(data</w:t>
      </w:r>
      <w:r w:rsidRPr="0033459E">
        <w:rPr>
          <w:spacing w:val="-1"/>
          <w:sz w:val="22"/>
          <w:szCs w:val="22"/>
          <w:lang w:eastAsia="en-US"/>
        </w:rPr>
        <w:t xml:space="preserve"> </w:t>
      </w:r>
      <w:r w:rsidRPr="0033459E">
        <w:rPr>
          <w:sz w:val="22"/>
          <w:szCs w:val="22"/>
          <w:lang w:eastAsia="en-US"/>
        </w:rPr>
        <w:t>i</w:t>
      </w:r>
      <w:r w:rsidRPr="0033459E">
        <w:rPr>
          <w:spacing w:val="-2"/>
          <w:sz w:val="22"/>
          <w:szCs w:val="22"/>
          <w:lang w:eastAsia="en-US"/>
        </w:rPr>
        <w:t xml:space="preserve"> </w:t>
      </w:r>
      <w:r w:rsidRPr="0033459E">
        <w:rPr>
          <w:sz w:val="22"/>
          <w:szCs w:val="22"/>
          <w:lang w:eastAsia="en-US"/>
        </w:rPr>
        <w:t>podpis składającej informację)</w:t>
      </w:r>
    </w:p>
    <w:p w14:paraId="0A739669" w14:textId="77777777" w:rsidR="00C96292" w:rsidRPr="0033459E" w:rsidRDefault="00C96292" w:rsidP="00C96292">
      <w:pPr>
        <w:spacing w:line="290" w:lineRule="exact"/>
      </w:pPr>
    </w:p>
    <w:p w14:paraId="0F5DE1C9" w14:textId="77777777" w:rsidR="00C96292" w:rsidRPr="0033459E" w:rsidRDefault="00C96292" w:rsidP="00C96292">
      <w:pPr>
        <w:spacing w:line="290" w:lineRule="exact"/>
      </w:pPr>
    </w:p>
    <w:p w14:paraId="1FAB92DF" w14:textId="77777777" w:rsidR="00C96292" w:rsidRPr="0033459E" w:rsidRDefault="00C96292" w:rsidP="00C96292">
      <w:pPr>
        <w:spacing w:line="290" w:lineRule="exact"/>
      </w:pPr>
    </w:p>
    <w:p w14:paraId="142E26FE" w14:textId="77777777" w:rsidR="00C96292" w:rsidRPr="0033459E" w:rsidRDefault="00C96292" w:rsidP="00C96292">
      <w:pPr>
        <w:spacing w:line="290" w:lineRule="exact"/>
      </w:pPr>
    </w:p>
    <w:p w14:paraId="499A97AB" w14:textId="77777777" w:rsidR="00C96292" w:rsidRPr="0033459E" w:rsidRDefault="00C96292" w:rsidP="00C96292">
      <w:pPr>
        <w:spacing w:line="290" w:lineRule="exact"/>
      </w:pPr>
    </w:p>
    <w:p w14:paraId="4AB95A34" w14:textId="77777777" w:rsidR="00C96292" w:rsidRPr="0033459E" w:rsidRDefault="00C96292" w:rsidP="00C96292">
      <w:pPr>
        <w:spacing w:line="290" w:lineRule="exact"/>
      </w:pPr>
    </w:p>
    <w:p w14:paraId="43C669FC" w14:textId="77777777" w:rsidR="00C96292" w:rsidRPr="0033459E" w:rsidRDefault="00C96292" w:rsidP="00C96292">
      <w:pPr>
        <w:spacing w:line="290" w:lineRule="exact"/>
      </w:pPr>
    </w:p>
    <w:p w14:paraId="2DDCD45F" w14:textId="77777777" w:rsidR="00C96292" w:rsidRPr="0033459E" w:rsidRDefault="00C96292" w:rsidP="00C96292">
      <w:pPr>
        <w:spacing w:line="290" w:lineRule="exact"/>
      </w:pPr>
    </w:p>
    <w:p w14:paraId="0BCC029A" w14:textId="77777777" w:rsidR="00C96292" w:rsidRPr="0033459E" w:rsidRDefault="00C96292" w:rsidP="00C96292">
      <w:pPr>
        <w:spacing w:line="290" w:lineRule="exact"/>
      </w:pPr>
    </w:p>
    <w:p w14:paraId="2C8C895D" w14:textId="77777777" w:rsidR="00C96292" w:rsidRPr="0033459E" w:rsidRDefault="00C96292" w:rsidP="00C96292">
      <w:pPr>
        <w:spacing w:line="290" w:lineRule="exact"/>
      </w:pPr>
    </w:p>
    <w:p w14:paraId="267E9033" w14:textId="77777777" w:rsidR="00C96292" w:rsidRPr="0033459E" w:rsidRDefault="00C96292" w:rsidP="00C96292">
      <w:pPr>
        <w:spacing w:line="290" w:lineRule="exact"/>
      </w:pPr>
    </w:p>
    <w:p w14:paraId="606EBF14" w14:textId="77777777" w:rsidR="00C96292" w:rsidRPr="0033459E" w:rsidRDefault="00C96292" w:rsidP="00C96292">
      <w:pPr>
        <w:spacing w:line="290" w:lineRule="exact"/>
      </w:pPr>
    </w:p>
    <w:p w14:paraId="13A55835" w14:textId="77777777" w:rsidR="00C96292" w:rsidRPr="0033459E" w:rsidRDefault="00C96292" w:rsidP="00C96292">
      <w:pPr>
        <w:spacing w:line="290" w:lineRule="exact"/>
      </w:pPr>
    </w:p>
    <w:p w14:paraId="493598FC" w14:textId="77777777" w:rsidR="00C96292" w:rsidRPr="0033459E" w:rsidRDefault="00C96292" w:rsidP="00C96292">
      <w:pPr>
        <w:spacing w:line="290" w:lineRule="exact"/>
      </w:pPr>
    </w:p>
    <w:p w14:paraId="283ACA13" w14:textId="77777777" w:rsidR="00C96292" w:rsidRPr="0033459E" w:rsidRDefault="00C96292" w:rsidP="00C96292">
      <w:pPr>
        <w:spacing w:line="290" w:lineRule="exact"/>
      </w:pPr>
    </w:p>
    <w:p w14:paraId="7266FC2A" w14:textId="77777777" w:rsidR="00C96292" w:rsidRPr="0033459E" w:rsidRDefault="00C96292" w:rsidP="00C96292">
      <w:pPr>
        <w:spacing w:line="290" w:lineRule="exact"/>
      </w:pPr>
    </w:p>
    <w:p w14:paraId="73E4B91D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bookmarkStart w:id="52" w:name="_Hlk172059850"/>
      <w:r w:rsidRPr="0014568B">
        <w:rPr>
          <w:b/>
          <w:bCs/>
          <w:sz w:val="18"/>
          <w:szCs w:val="18"/>
        </w:rPr>
        <w:lastRenderedPageBreak/>
        <w:t>Załącznik nr 7 do Standardów Ochrony Małoletnich w Muzeum Śląskim w Katowicach</w:t>
      </w:r>
    </w:p>
    <w:bookmarkEnd w:id="52"/>
    <w:p w14:paraId="289E7011" w14:textId="77777777" w:rsidR="00C96292" w:rsidRPr="0033459E" w:rsidRDefault="00C96292" w:rsidP="00C96292">
      <w:pPr>
        <w:spacing w:line="290" w:lineRule="exact"/>
        <w:jc w:val="right"/>
        <w:rPr>
          <w:b/>
          <w:bCs/>
        </w:rPr>
      </w:pPr>
    </w:p>
    <w:p w14:paraId="613E109E" w14:textId="77777777" w:rsidR="00C96292" w:rsidRPr="0033459E" w:rsidRDefault="00C96292" w:rsidP="00C96292">
      <w:pPr>
        <w:widowControl w:val="0"/>
        <w:autoSpaceDE w:val="0"/>
        <w:autoSpaceDN w:val="0"/>
        <w:spacing w:before="155"/>
        <w:ind w:left="4939"/>
        <w:rPr>
          <w:lang w:eastAsia="en-US"/>
        </w:rPr>
      </w:pPr>
      <w:r w:rsidRPr="0033459E">
        <w:rPr>
          <w:lang w:eastAsia="en-US"/>
        </w:rPr>
        <w:t xml:space="preserve">……………….., dnia </w:t>
      </w:r>
      <w:r w:rsidRPr="0033459E">
        <w:rPr>
          <w:spacing w:val="-2"/>
          <w:lang w:eastAsia="en-US"/>
        </w:rPr>
        <w:t>…………………</w:t>
      </w:r>
    </w:p>
    <w:p w14:paraId="25107270" w14:textId="77777777" w:rsidR="00C96292" w:rsidRPr="0033459E" w:rsidRDefault="00C96292" w:rsidP="00C96292">
      <w:pPr>
        <w:widowControl w:val="0"/>
        <w:autoSpaceDE w:val="0"/>
        <w:autoSpaceDN w:val="0"/>
        <w:spacing w:before="183"/>
        <w:ind w:left="4" w:right="4"/>
        <w:jc w:val="center"/>
        <w:rPr>
          <w:b/>
          <w:bCs/>
          <w:lang w:eastAsia="en-US"/>
        </w:rPr>
      </w:pPr>
      <w:r w:rsidRPr="0033459E">
        <w:rPr>
          <w:b/>
          <w:bCs/>
          <w:spacing w:val="-2"/>
          <w:lang w:eastAsia="en-US"/>
        </w:rPr>
        <w:t>Oświadczenie</w:t>
      </w:r>
    </w:p>
    <w:p w14:paraId="030301E4" w14:textId="77777777" w:rsidR="00C96292" w:rsidRPr="0033459E" w:rsidRDefault="00C96292" w:rsidP="00C96292">
      <w:pPr>
        <w:widowControl w:val="0"/>
        <w:autoSpaceDE w:val="0"/>
        <w:autoSpaceDN w:val="0"/>
        <w:ind w:left="4"/>
        <w:jc w:val="center"/>
        <w:rPr>
          <w:lang w:eastAsia="en-US"/>
        </w:rPr>
      </w:pPr>
      <w:r w:rsidRPr="0033459E">
        <w:rPr>
          <w:lang w:eastAsia="en-US"/>
        </w:rPr>
        <w:t>(dla</w:t>
      </w:r>
      <w:r w:rsidRPr="0033459E">
        <w:rPr>
          <w:spacing w:val="-5"/>
          <w:lang w:eastAsia="en-US"/>
        </w:rPr>
        <w:t xml:space="preserve"> </w:t>
      </w:r>
      <w:r w:rsidRPr="0033459E">
        <w:rPr>
          <w:lang w:eastAsia="en-US"/>
        </w:rPr>
        <w:t>osób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posiadających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obywatelstwo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innego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państwa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niż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Rzeczpospolita</w:t>
      </w:r>
      <w:r w:rsidRPr="0033459E">
        <w:rPr>
          <w:spacing w:val="-1"/>
          <w:lang w:eastAsia="en-US"/>
        </w:rPr>
        <w:t xml:space="preserve"> </w:t>
      </w:r>
      <w:r w:rsidRPr="0033459E">
        <w:rPr>
          <w:spacing w:val="-2"/>
          <w:lang w:eastAsia="en-US"/>
        </w:rPr>
        <w:t>Polska)</w:t>
      </w:r>
      <w:r w:rsidRPr="0033459E">
        <w:rPr>
          <w:spacing w:val="-2"/>
          <w:vertAlign w:val="superscript"/>
          <w:lang w:eastAsia="en-US"/>
        </w:rPr>
        <w:t>1</w:t>
      </w:r>
    </w:p>
    <w:p w14:paraId="256C3B15" w14:textId="77777777" w:rsidR="00C96292" w:rsidRPr="0033459E" w:rsidRDefault="00C96292" w:rsidP="00C96292">
      <w:pPr>
        <w:widowControl w:val="0"/>
        <w:autoSpaceDE w:val="0"/>
        <w:autoSpaceDN w:val="0"/>
        <w:spacing w:line="360" w:lineRule="auto"/>
        <w:ind w:right="131"/>
        <w:jc w:val="both"/>
        <w:rPr>
          <w:lang w:eastAsia="en-US"/>
        </w:rPr>
      </w:pPr>
      <w:r>
        <w:rPr>
          <w:lang w:eastAsia="en-US"/>
        </w:rPr>
        <w:t xml:space="preserve">   </w:t>
      </w:r>
      <w:r w:rsidRPr="0033459E">
        <w:rPr>
          <w:lang w:eastAsia="en-US"/>
        </w:rPr>
        <w:t>Ja niżej podpisana/y …………………………………………………..legitymująca/y się dowodem osobistym o nr ................................... , nr PESEL ……………………………:</w:t>
      </w:r>
    </w:p>
    <w:p w14:paraId="44235166" w14:textId="77777777" w:rsidR="00C96292" w:rsidRDefault="00C96292" w:rsidP="00C96292">
      <w:pPr>
        <w:widowControl w:val="0"/>
        <w:tabs>
          <w:tab w:val="left" w:pos="563"/>
        </w:tabs>
        <w:autoSpaceDE w:val="0"/>
        <w:autoSpaceDN w:val="0"/>
        <w:spacing w:line="259" w:lineRule="auto"/>
        <w:ind w:right="130"/>
        <w:jc w:val="both"/>
        <w:rPr>
          <w:kern w:val="2"/>
          <w:szCs w:val="22"/>
          <w:lang w:eastAsia="en-US"/>
        </w:rPr>
      </w:pPr>
      <w:r>
        <w:rPr>
          <w:kern w:val="2"/>
          <w:szCs w:val="22"/>
          <w:lang w:eastAsia="en-US"/>
        </w:rPr>
        <w:t xml:space="preserve">1. </w:t>
      </w:r>
      <w:r w:rsidRPr="0033459E">
        <w:rPr>
          <w:kern w:val="2"/>
          <w:szCs w:val="22"/>
          <w:lang w:eastAsia="en-US"/>
        </w:rPr>
        <w:t>Przedkładam informację z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Krajowego Rejestru Karnego w zakresie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przestępstw określonych w rozdziale XIX i XXV Kodeksu karnego, w art. 189a i art. 207 Kodeksu karnego oraz w ustawie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dnia</w:t>
      </w:r>
      <w:r w:rsidRPr="0033459E">
        <w:rPr>
          <w:spacing w:val="-3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29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lipca</w:t>
      </w:r>
      <w:r w:rsidRPr="0033459E">
        <w:rPr>
          <w:spacing w:val="-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2005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r.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przeciwdziałaniu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narkomanii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(Dz.U.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2023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r.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poz.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172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oraz z 2022 r. poz. 2600), lub za odpowiadające tym przestępstwom czyny zabronione określone w przepisach prawa obcego.</w:t>
      </w:r>
      <w:r w:rsidRPr="0033459E">
        <w:rPr>
          <w:kern w:val="2"/>
          <w:szCs w:val="22"/>
          <w:vertAlign w:val="superscript"/>
          <w:lang w:eastAsia="en-US"/>
        </w:rPr>
        <w:t>2</w:t>
      </w:r>
    </w:p>
    <w:p w14:paraId="19F68C73" w14:textId="77777777" w:rsidR="00C96292" w:rsidRDefault="00C96292" w:rsidP="00C96292">
      <w:pPr>
        <w:widowControl w:val="0"/>
        <w:tabs>
          <w:tab w:val="left" w:pos="563"/>
        </w:tabs>
        <w:autoSpaceDE w:val="0"/>
        <w:autoSpaceDN w:val="0"/>
        <w:spacing w:line="259" w:lineRule="auto"/>
        <w:ind w:right="130"/>
        <w:jc w:val="both"/>
        <w:rPr>
          <w:kern w:val="2"/>
          <w:szCs w:val="22"/>
          <w:lang w:eastAsia="en-US"/>
        </w:rPr>
      </w:pPr>
      <w:r>
        <w:rPr>
          <w:kern w:val="2"/>
          <w:szCs w:val="22"/>
          <w:lang w:eastAsia="en-US"/>
        </w:rPr>
        <w:t xml:space="preserve">2. </w:t>
      </w:r>
      <w:r w:rsidRPr="00F4531E">
        <w:rPr>
          <w:kern w:val="2"/>
          <w:szCs w:val="22"/>
          <w:lang w:eastAsia="en-US"/>
        </w:rPr>
        <w:t>Jednocześnie</w:t>
      </w:r>
      <w:r w:rsidRPr="00F4531E">
        <w:rPr>
          <w:spacing w:val="58"/>
          <w:kern w:val="2"/>
          <w:szCs w:val="22"/>
          <w:lang w:eastAsia="en-US"/>
        </w:rPr>
        <w:t xml:space="preserve">  </w:t>
      </w:r>
      <w:r w:rsidRPr="00F4531E">
        <w:rPr>
          <w:kern w:val="2"/>
          <w:szCs w:val="22"/>
          <w:lang w:eastAsia="en-US"/>
        </w:rPr>
        <w:t>przedkładam</w:t>
      </w:r>
      <w:r w:rsidRPr="00F4531E">
        <w:rPr>
          <w:spacing w:val="60"/>
          <w:kern w:val="2"/>
          <w:szCs w:val="22"/>
          <w:lang w:eastAsia="en-US"/>
        </w:rPr>
        <w:t xml:space="preserve">  </w:t>
      </w:r>
      <w:r w:rsidRPr="00F4531E">
        <w:rPr>
          <w:kern w:val="2"/>
          <w:szCs w:val="22"/>
          <w:lang w:eastAsia="en-US"/>
        </w:rPr>
        <w:t>informację</w:t>
      </w:r>
      <w:r w:rsidRPr="00F4531E">
        <w:rPr>
          <w:spacing w:val="59"/>
          <w:kern w:val="2"/>
          <w:szCs w:val="22"/>
          <w:lang w:eastAsia="en-US"/>
        </w:rPr>
        <w:t xml:space="preserve">  </w:t>
      </w:r>
      <w:r w:rsidRPr="00F4531E">
        <w:rPr>
          <w:kern w:val="2"/>
          <w:szCs w:val="22"/>
          <w:lang w:eastAsia="en-US"/>
        </w:rPr>
        <w:t>z</w:t>
      </w:r>
      <w:r w:rsidRPr="00F4531E">
        <w:rPr>
          <w:spacing w:val="59"/>
          <w:kern w:val="2"/>
          <w:szCs w:val="22"/>
          <w:lang w:eastAsia="en-US"/>
        </w:rPr>
        <w:t xml:space="preserve">  </w:t>
      </w:r>
      <w:r w:rsidRPr="00F4531E">
        <w:rPr>
          <w:kern w:val="2"/>
          <w:szCs w:val="22"/>
          <w:lang w:eastAsia="en-US"/>
        </w:rPr>
        <w:t>rejestru</w:t>
      </w:r>
      <w:r w:rsidRPr="00F4531E">
        <w:rPr>
          <w:spacing w:val="58"/>
          <w:kern w:val="2"/>
          <w:szCs w:val="22"/>
          <w:lang w:eastAsia="en-US"/>
        </w:rPr>
        <w:t xml:space="preserve">  </w:t>
      </w:r>
      <w:r w:rsidRPr="00F4531E">
        <w:rPr>
          <w:kern w:val="2"/>
          <w:szCs w:val="22"/>
          <w:lang w:eastAsia="en-US"/>
        </w:rPr>
        <w:t>karnego</w:t>
      </w:r>
      <w:r w:rsidRPr="00F4531E">
        <w:rPr>
          <w:spacing w:val="59"/>
          <w:kern w:val="2"/>
          <w:szCs w:val="22"/>
          <w:lang w:eastAsia="en-US"/>
        </w:rPr>
        <w:t xml:space="preserve">  </w:t>
      </w:r>
      <w:r w:rsidRPr="00F4531E">
        <w:rPr>
          <w:kern w:val="2"/>
          <w:szCs w:val="22"/>
          <w:lang w:eastAsia="en-US"/>
        </w:rPr>
        <w:t>państwa</w:t>
      </w:r>
      <w:r w:rsidRPr="00F4531E">
        <w:rPr>
          <w:spacing w:val="59"/>
          <w:kern w:val="2"/>
          <w:szCs w:val="22"/>
          <w:lang w:eastAsia="en-US"/>
        </w:rPr>
        <w:t xml:space="preserve">  </w:t>
      </w:r>
      <w:r w:rsidRPr="00F4531E">
        <w:rPr>
          <w:spacing w:val="-2"/>
          <w:kern w:val="2"/>
          <w:szCs w:val="22"/>
          <w:lang w:eastAsia="en-US"/>
        </w:rPr>
        <w:t>obywatelstwa</w:t>
      </w:r>
      <w:r w:rsidRPr="00F4531E">
        <w:rPr>
          <w:kern w:val="2"/>
          <w:sz w:val="22"/>
          <w:szCs w:val="22"/>
          <w:lang w:eastAsia="en-US"/>
        </w:rPr>
        <w:t xml:space="preserve">…………………………………. , uzyskiwaną do celów działalności zawodowej lub </w:t>
      </w:r>
      <w:r w:rsidRPr="00F4531E">
        <w:rPr>
          <w:kern w:val="2"/>
          <w:lang w:eastAsia="en-US"/>
        </w:rPr>
        <w:t>wolontariackiej związanej z kontaktami z dziećmi.</w:t>
      </w:r>
      <w:r w:rsidRPr="00F4531E">
        <w:rPr>
          <w:kern w:val="2"/>
          <w:vertAlign w:val="superscript"/>
          <w:lang w:eastAsia="en-US"/>
        </w:rPr>
        <w:t>3</w:t>
      </w:r>
    </w:p>
    <w:p w14:paraId="2276DBD0" w14:textId="77777777" w:rsidR="00C96292" w:rsidRPr="0033459E" w:rsidRDefault="00C96292" w:rsidP="00C96292">
      <w:pPr>
        <w:widowControl w:val="0"/>
        <w:tabs>
          <w:tab w:val="left" w:pos="563"/>
        </w:tabs>
        <w:autoSpaceDE w:val="0"/>
        <w:autoSpaceDN w:val="0"/>
        <w:spacing w:line="259" w:lineRule="auto"/>
        <w:ind w:right="130"/>
        <w:jc w:val="both"/>
        <w:rPr>
          <w:kern w:val="2"/>
          <w:szCs w:val="22"/>
          <w:lang w:eastAsia="en-US"/>
        </w:rPr>
      </w:pPr>
      <w:r>
        <w:rPr>
          <w:kern w:val="2"/>
          <w:szCs w:val="22"/>
          <w:lang w:eastAsia="en-US"/>
        </w:rPr>
        <w:t xml:space="preserve">3. </w:t>
      </w:r>
      <w:r w:rsidRPr="0033459E">
        <w:rPr>
          <w:kern w:val="2"/>
          <w:szCs w:val="22"/>
          <w:lang w:eastAsia="en-US"/>
        </w:rPr>
        <w:t>Oświadczam, że w ciągu ostatnich 20 lat, zamieszkiwałam/em w państwie lub państwach, innych niż Rzeczpospolita Polska i państwo obywatelstwa:</w:t>
      </w:r>
      <w:r w:rsidRPr="0033459E">
        <w:rPr>
          <w:kern w:val="2"/>
          <w:szCs w:val="22"/>
          <w:vertAlign w:val="superscript"/>
          <w:lang w:eastAsia="en-US"/>
        </w:rPr>
        <w:t>4</w:t>
      </w:r>
    </w:p>
    <w:p w14:paraId="44DB91B4" w14:textId="77777777" w:rsidR="00C96292" w:rsidRDefault="00C96292" w:rsidP="00C96292">
      <w:pPr>
        <w:widowControl w:val="0"/>
        <w:numPr>
          <w:ilvl w:val="1"/>
          <w:numId w:val="47"/>
        </w:numPr>
        <w:tabs>
          <w:tab w:val="left" w:pos="701"/>
        </w:tabs>
        <w:autoSpaceDE w:val="0"/>
        <w:autoSpaceDN w:val="0"/>
        <w:spacing w:line="259" w:lineRule="auto"/>
        <w:ind w:left="701" w:hanging="138"/>
        <w:rPr>
          <w:kern w:val="2"/>
          <w:szCs w:val="22"/>
          <w:lang w:eastAsia="en-US"/>
        </w:rPr>
      </w:pPr>
      <w:r w:rsidRPr="0033459E">
        <w:rPr>
          <w:spacing w:val="-2"/>
          <w:kern w:val="2"/>
          <w:szCs w:val="22"/>
          <w:lang w:eastAsia="en-US"/>
        </w:rPr>
        <w:t>………………………………….</w:t>
      </w:r>
    </w:p>
    <w:p w14:paraId="367189BF" w14:textId="77777777" w:rsidR="00C96292" w:rsidRDefault="00C96292" w:rsidP="00C96292">
      <w:pPr>
        <w:widowControl w:val="0"/>
        <w:tabs>
          <w:tab w:val="left" w:pos="701"/>
        </w:tabs>
        <w:autoSpaceDE w:val="0"/>
        <w:autoSpaceDN w:val="0"/>
        <w:spacing w:line="259" w:lineRule="auto"/>
        <w:jc w:val="both"/>
        <w:rPr>
          <w:kern w:val="2"/>
          <w:szCs w:val="22"/>
          <w:lang w:eastAsia="en-US"/>
        </w:rPr>
      </w:pPr>
      <w:r>
        <w:rPr>
          <w:kern w:val="2"/>
          <w:szCs w:val="22"/>
          <w:lang w:eastAsia="en-US"/>
        </w:rPr>
        <w:t xml:space="preserve">4. </w:t>
      </w:r>
      <w:r w:rsidRPr="00F4531E">
        <w:rPr>
          <w:kern w:val="2"/>
          <w:szCs w:val="22"/>
          <w:lang w:eastAsia="en-US"/>
        </w:rPr>
        <w:t>Jednocześnie przedkładam informację z rejestru karnego państw/a, wskazanych w pkt. 3 oświadczenia, z uwagi na fakt, że prawo państw/a, nie przewiduje wydawania informacji do celów działalności zawodowej lub wolontariackiej związanej z kontaktami z dziećmi.</w:t>
      </w:r>
      <w:r w:rsidRPr="00F4531E">
        <w:rPr>
          <w:kern w:val="2"/>
          <w:szCs w:val="22"/>
          <w:vertAlign w:val="superscript"/>
          <w:lang w:eastAsia="en-US"/>
        </w:rPr>
        <w:t>5</w:t>
      </w:r>
    </w:p>
    <w:p w14:paraId="3CBE38AE" w14:textId="77777777" w:rsidR="00C96292" w:rsidRPr="0033459E" w:rsidRDefault="00C96292" w:rsidP="00C96292">
      <w:pPr>
        <w:widowControl w:val="0"/>
        <w:tabs>
          <w:tab w:val="left" w:pos="701"/>
        </w:tabs>
        <w:autoSpaceDE w:val="0"/>
        <w:autoSpaceDN w:val="0"/>
        <w:spacing w:line="259" w:lineRule="auto"/>
        <w:jc w:val="both"/>
        <w:rPr>
          <w:kern w:val="2"/>
          <w:szCs w:val="22"/>
          <w:lang w:eastAsia="en-US"/>
        </w:rPr>
      </w:pPr>
      <w:r>
        <w:rPr>
          <w:kern w:val="2"/>
          <w:szCs w:val="22"/>
          <w:lang w:eastAsia="en-US"/>
        </w:rPr>
        <w:t xml:space="preserve">5. </w:t>
      </w:r>
      <w:r w:rsidRPr="0033459E">
        <w:rPr>
          <w:kern w:val="2"/>
          <w:szCs w:val="22"/>
          <w:lang w:eastAsia="en-US"/>
        </w:rPr>
        <w:t>Oświadczam, że prawo państw/a ……………………….., wskazanego/ych w pkt. 3 oświadczenia, nie przewiduje wydawania informacji do celów działalności zawodowej lub wolontariackiej</w:t>
      </w:r>
      <w:r w:rsidRPr="0033459E">
        <w:rPr>
          <w:spacing w:val="72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związanej</w:t>
      </w:r>
      <w:r w:rsidRPr="0033459E">
        <w:rPr>
          <w:spacing w:val="7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7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kontaktami</w:t>
      </w:r>
      <w:r w:rsidRPr="0033459E">
        <w:rPr>
          <w:spacing w:val="7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7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dziećmi</w:t>
      </w:r>
      <w:r w:rsidRPr="0033459E">
        <w:rPr>
          <w:spacing w:val="7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lub</w:t>
      </w:r>
      <w:r w:rsidRPr="0033459E">
        <w:rPr>
          <w:spacing w:val="7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75"/>
          <w:kern w:val="2"/>
          <w:szCs w:val="22"/>
          <w:lang w:eastAsia="en-US"/>
        </w:rPr>
        <w:t xml:space="preserve"> </w:t>
      </w:r>
      <w:r w:rsidRPr="0033459E">
        <w:rPr>
          <w:spacing w:val="-2"/>
          <w:kern w:val="2"/>
          <w:szCs w:val="22"/>
          <w:lang w:eastAsia="en-US"/>
        </w:rPr>
        <w:t>państwie</w:t>
      </w:r>
      <w:r w:rsidRPr="0033459E">
        <w:rPr>
          <w:kern w:val="2"/>
          <w:szCs w:val="22"/>
          <w:lang w:eastAsia="en-US"/>
        </w:rPr>
        <w:tab/>
      </w:r>
      <w:r w:rsidRPr="0033459E">
        <w:rPr>
          <w:spacing w:val="-5"/>
          <w:kern w:val="2"/>
          <w:szCs w:val="22"/>
          <w:lang w:eastAsia="en-US"/>
        </w:rPr>
        <w:t xml:space="preserve">nie </w:t>
      </w:r>
      <w:r w:rsidRPr="0033459E">
        <w:rPr>
          <w:kern w:val="2"/>
          <w:lang w:eastAsia="en-US"/>
        </w:rPr>
        <w:t>prowadzi</w:t>
      </w:r>
      <w:r w:rsidRPr="0033459E">
        <w:rPr>
          <w:spacing w:val="-2"/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się</w:t>
      </w:r>
      <w:r w:rsidRPr="0033459E">
        <w:rPr>
          <w:spacing w:val="-2"/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rejestru</w:t>
      </w:r>
      <w:r w:rsidRPr="0033459E">
        <w:rPr>
          <w:spacing w:val="-1"/>
          <w:kern w:val="2"/>
          <w:lang w:eastAsia="en-US"/>
        </w:rPr>
        <w:t xml:space="preserve"> </w:t>
      </w:r>
      <w:r w:rsidRPr="0033459E">
        <w:rPr>
          <w:kern w:val="2"/>
          <w:lang w:eastAsia="en-US"/>
        </w:rPr>
        <w:t>karnego.</w:t>
      </w:r>
      <w:r w:rsidRPr="0033459E">
        <w:rPr>
          <w:spacing w:val="-10"/>
          <w:kern w:val="2"/>
          <w:sz w:val="22"/>
          <w:szCs w:val="22"/>
          <w:vertAlign w:val="superscript"/>
          <w:lang w:eastAsia="en-US"/>
        </w:rPr>
        <w:t>6</w:t>
      </w:r>
    </w:p>
    <w:p w14:paraId="6891524F" w14:textId="77777777" w:rsidR="00C96292" w:rsidRPr="0033459E" w:rsidRDefault="00C96292" w:rsidP="00C96292">
      <w:pPr>
        <w:widowControl w:val="0"/>
        <w:autoSpaceDE w:val="0"/>
        <w:autoSpaceDN w:val="0"/>
        <w:ind w:left="563"/>
        <w:jc w:val="both"/>
        <w:rPr>
          <w:lang w:eastAsia="en-US"/>
        </w:rPr>
      </w:pPr>
      <w:r w:rsidRPr="0033459E">
        <w:rPr>
          <w:lang w:eastAsia="en-US"/>
        </w:rPr>
        <w:t>W</w:t>
      </w:r>
      <w:r w:rsidRPr="0033459E">
        <w:rPr>
          <w:spacing w:val="-8"/>
          <w:lang w:eastAsia="en-US"/>
        </w:rPr>
        <w:t xml:space="preserve"> </w:t>
      </w:r>
      <w:r w:rsidRPr="0033459E">
        <w:rPr>
          <w:lang w:eastAsia="en-US"/>
        </w:rPr>
        <w:t>związku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z</w:t>
      </w:r>
      <w:r w:rsidRPr="0033459E">
        <w:rPr>
          <w:spacing w:val="-3"/>
          <w:lang w:eastAsia="en-US"/>
        </w:rPr>
        <w:t xml:space="preserve"> </w:t>
      </w:r>
      <w:r w:rsidRPr="0033459E">
        <w:rPr>
          <w:lang w:eastAsia="en-US"/>
        </w:rPr>
        <w:t>powyższym oświadczam,</w:t>
      </w:r>
      <w:r w:rsidRPr="0033459E">
        <w:rPr>
          <w:spacing w:val="1"/>
          <w:lang w:eastAsia="en-US"/>
        </w:rPr>
        <w:t xml:space="preserve"> </w:t>
      </w:r>
      <w:r w:rsidRPr="0033459E">
        <w:rPr>
          <w:spacing w:val="-5"/>
          <w:lang w:eastAsia="en-US"/>
        </w:rPr>
        <w:t>że:</w:t>
      </w:r>
    </w:p>
    <w:p w14:paraId="2A0F9E81" w14:textId="77777777" w:rsidR="00C96292" w:rsidRPr="0033459E" w:rsidRDefault="00C96292" w:rsidP="00C96292">
      <w:pPr>
        <w:widowControl w:val="0"/>
        <w:numPr>
          <w:ilvl w:val="0"/>
          <w:numId w:val="46"/>
        </w:numPr>
        <w:tabs>
          <w:tab w:val="left" w:pos="988"/>
        </w:tabs>
        <w:autoSpaceDE w:val="0"/>
        <w:autoSpaceDN w:val="0"/>
        <w:spacing w:line="259" w:lineRule="auto"/>
        <w:ind w:right="129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nie byłam/em prawomocnie skazana/y w tym państwie za czyny zabronione odpowiadające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przestępstwom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określonym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rozdziale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XIX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XXV</w:t>
      </w:r>
      <w:r w:rsidRPr="0033459E">
        <w:rPr>
          <w:spacing w:val="-1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Kodeksu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karnego,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 art. 189a i art. 207 Kodeksu karnego oraz w ustawie z dnia 29 lipca 2005 r. o przeciwdziałaniu narkomanii,</w:t>
      </w:r>
      <w:r w:rsidRPr="0033459E">
        <w:rPr>
          <w:kern w:val="2"/>
          <w:szCs w:val="22"/>
          <w:vertAlign w:val="superscript"/>
          <w:lang w:eastAsia="en-US"/>
        </w:rPr>
        <w:t>7</w:t>
      </w:r>
    </w:p>
    <w:p w14:paraId="344093BB" w14:textId="77777777" w:rsidR="00C96292" w:rsidRPr="0033459E" w:rsidRDefault="00C96292" w:rsidP="00C96292">
      <w:pPr>
        <w:widowControl w:val="0"/>
        <w:numPr>
          <w:ilvl w:val="0"/>
          <w:numId w:val="46"/>
        </w:numPr>
        <w:tabs>
          <w:tab w:val="left" w:pos="988"/>
        </w:tabs>
        <w:autoSpaceDE w:val="0"/>
        <w:autoSpaceDN w:val="0"/>
        <w:spacing w:line="259" w:lineRule="auto"/>
        <w:ind w:right="128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nie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wydano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wobec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mnie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innego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orzeczenia,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którym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stwierdzono,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iż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dopuściłam/em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 xml:space="preserve">się wyżej wymienionych czynów zabronionych, </w:t>
      </w:r>
      <w:r w:rsidRPr="0033459E">
        <w:rPr>
          <w:kern w:val="2"/>
          <w:szCs w:val="22"/>
          <w:vertAlign w:val="superscript"/>
          <w:lang w:eastAsia="en-US"/>
        </w:rPr>
        <w:t>8</w:t>
      </w:r>
    </w:p>
    <w:p w14:paraId="2C7030BF" w14:textId="77777777" w:rsidR="00C96292" w:rsidRPr="0033459E" w:rsidRDefault="00C96292" w:rsidP="00C96292">
      <w:pPr>
        <w:widowControl w:val="0"/>
        <w:numPr>
          <w:ilvl w:val="0"/>
          <w:numId w:val="46"/>
        </w:numPr>
        <w:tabs>
          <w:tab w:val="left" w:pos="988"/>
        </w:tabs>
        <w:autoSpaceDE w:val="0"/>
        <w:autoSpaceDN w:val="0"/>
        <w:spacing w:after="160" w:line="259" w:lineRule="auto"/>
        <w:ind w:right="130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nie ma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  <w:r w:rsidRPr="0033459E">
        <w:rPr>
          <w:kern w:val="2"/>
          <w:szCs w:val="22"/>
          <w:vertAlign w:val="superscript"/>
          <w:lang w:eastAsia="en-US"/>
        </w:rPr>
        <w:t>9</w:t>
      </w:r>
    </w:p>
    <w:p w14:paraId="670AD19F" w14:textId="77777777" w:rsidR="00C96292" w:rsidRPr="0033459E" w:rsidRDefault="00C96292" w:rsidP="00C96292">
      <w:pPr>
        <w:widowControl w:val="0"/>
        <w:autoSpaceDE w:val="0"/>
        <w:autoSpaceDN w:val="0"/>
        <w:spacing w:before="1"/>
        <w:ind w:left="136"/>
        <w:rPr>
          <w:lang w:eastAsia="en-US"/>
        </w:rPr>
      </w:pPr>
      <w:r w:rsidRPr="0033459E">
        <w:rPr>
          <w:u w:val="single"/>
          <w:lang w:eastAsia="en-US"/>
        </w:rPr>
        <w:t>Jestem</w:t>
      </w:r>
      <w:r w:rsidRPr="0033459E">
        <w:rPr>
          <w:spacing w:val="-5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świadomy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odpowiedzialności</w:t>
      </w:r>
      <w:r w:rsidRPr="0033459E">
        <w:rPr>
          <w:spacing w:val="-2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karnej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za</w:t>
      </w:r>
      <w:r w:rsidRPr="0033459E">
        <w:rPr>
          <w:spacing w:val="-2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złożenie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fałszywego</w:t>
      </w:r>
      <w:r w:rsidRPr="0033459E">
        <w:rPr>
          <w:spacing w:val="-2"/>
          <w:u w:val="single"/>
          <w:lang w:eastAsia="en-US"/>
        </w:rPr>
        <w:t xml:space="preserve"> oświadczenia.</w:t>
      </w:r>
    </w:p>
    <w:p w14:paraId="2518B07B" w14:textId="77777777" w:rsidR="00C96292" w:rsidRPr="0033459E" w:rsidRDefault="00C96292" w:rsidP="00C96292">
      <w:pPr>
        <w:widowControl w:val="0"/>
        <w:autoSpaceDE w:val="0"/>
        <w:autoSpaceDN w:val="0"/>
        <w:spacing w:before="1"/>
        <w:ind w:left="136"/>
        <w:rPr>
          <w:lang w:eastAsia="en-US"/>
        </w:rPr>
      </w:pPr>
    </w:p>
    <w:p w14:paraId="5DA594A1" w14:textId="77777777" w:rsidR="004043BD" w:rsidRDefault="00C96292" w:rsidP="004043BD">
      <w:pPr>
        <w:spacing w:line="259" w:lineRule="auto"/>
        <w:ind w:left="3540" w:right="625"/>
        <w:rPr>
          <w:spacing w:val="-2"/>
          <w:kern w:val="2"/>
          <w:sz w:val="22"/>
          <w:szCs w:val="22"/>
          <w:lang w:eastAsia="en-US"/>
        </w:rPr>
      </w:pPr>
      <w:r w:rsidRPr="0033459E">
        <w:rPr>
          <w:spacing w:val="-2"/>
          <w:kern w:val="2"/>
          <w:sz w:val="22"/>
          <w:szCs w:val="22"/>
          <w:lang w:eastAsia="en-US"/>
        </w:rPr>
        <w:t xml:space="preserve">                                                                                        …………………………………………………………</w:t>
      </w:r>
    </w:p>
    <w:p w14:paraId="3C2F8659" w14:textId="77777777" w:rsidR="004043BD" w:rsidRDefault="00C96292" w:rsidP="004043BD">
      <w:pPr>
        <w:spacing w:line="259" w:lineRule="auto"/>
        <w:ind w:left="3540" w:right="625"/>
        <w:rPr>
          <w:kern w:val="2"/>
          <w:sz w:val="22"/>
          <w:szCs w:val="22"/>
          <w:lang w:eastAsia="en-US"/>
        </w:rPr>
      </w:pPr>
      <w:r w:rsidRPr="0033459E">
        <w:rPr>
          <w:kern w:val="2"/>
          <w:sz w:val="22"/>
          <w:szCs w:val="22"/>
          <w:lang w:eastAsia="en-US"/>
        </w:rPr>
        <w:t>(data i podpis osoby składającej oświadczenie)</w:t>
      </w:r>
    </w:p>
    <w:p w14:paraId="1E16F9A9" w14:textId="77777777" w:rsidR="004043BD" w:rsidRDefault="004043BD" w:rsidP="004043BD">
      <w:pPr>
        <w:spacing w:line="259" w:lineRule="auto"/>
        <w:ind w:left="3540" w:right="625"/>
        <w:rPr>
          <w:kern w:val="2"/>
          <w:sz w:val="22"/>
          <w:szCs w:val="22"/>
          <w:lang w:eastAsia="en-US"/>
        </w:rPr>
      </w:pPr>
    </w:p>
    <w:p w14:paraId="438069DD" w14:textId="217845B5" w:rsidR="00C96292" w:rsidRPr="004043BD" w:rsidRDefault="00C96292" w:rsidP="004043BD">
      <w:pPr>
        <w:spacing w:line="259" w:lineRule="auto"/>
        <w:ind w:left="3540" w:right="625"/>
        <w:rPr>
          <w:spacing w:val="-2"/>
          <w:kern w:val="2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2520C6C" wp14:editId="0C9AFBB4">
                <wp:simplePos x="0" y="0"/>
                <wp:positionH relativeFrom="page">
                  <wp:posOffset>881380</wp:posOffset>
                </wp:positionH>
                <wp:positionV relativeFrom="paragraph">
                  <wp:posOffset>174625</wp:posOffset>
                </wp:positionV>
                <wp:extent cx="5978525" cy="9525"/>
                <wp:effectExtent l="0" t="0" r="0" b="0"/>
                <wp:wrapTopAndBottom/>
                <wp:docPr id="1148806673" name="Dowolny kształt: kształ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9525">
                              <a:moveTo>
                                <a:pt x="597801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978016" y="9143"/>
                              </a:lnTo>
                              <a:lnTo>
                                <a:pt x="5978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4468" id="Dowolny kształt: kształt 3" o:spid="_x0000_s1026" style="position:absolute;margin-left:69.4pt;margin-top:13.75pt;width:470.75pt;height: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8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" path="m5978016,l,,,9143r5978016,l597801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6A0BD1" w14:textId="77777777" w:rsidR="00C96292" w:rsidRPr="0033459E" w:rsidRDefault="00C96292" w:rsidP="00C96292">
      <w:pPr>
        <w:spacing w:line="244" w:lineRule="auto"/>
        <w:ind w:left="136"/>
        <w:rPr>
          <w:kern w:val="2"/>
          <w:sz w:val="16"/>
          <w:szCs w:val="16"/>
          <w:lang w:eastAsia="en-US"/>
        </w:rPr>
      </w:pPr>
      <w:r w:rsidRPr="0033459E">
        <w:rPr>
          <w:kern w:val="2"/>
          <w:sz w:val="16"/>
          <w:szCs w:val="16"/>
          <w:vertAlign w:val="superscript"/>
          <w:lang w:eastAsia="en-US"/>
        </w:rPr>
        <w:t>1</w:t>
      </w:r>
      <w:r w:rsidRPr="0033459E">
        <w:rPr>
          <w:spacing w:val="22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lang w:eastAsia="en-US"/>
        </w:rPr>
        <w:t>Podstawa prawna: art. 21 ustawy z dnia 13 maja 2016 r. o przeciwdziałaniu zagrożeniom przestępczością na tle</w:t>
      </w:r>
      <w:r w:rsidRPr="0033459E">
        <w:rPr>
          <w:spacing w:val="80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lang w:eastAsia="en-US"/>
        </w:rPr>
        <w:t>seksualnym i ochronie małoletnich.</w:t>
      </w:r>
    </w:p>
    <w:p w14:paraId="6F54242B" w14:textId="77777777" w:rsidR="00C96292" w:rsidRDefault="00C96292" w:rsidP="00C96292">
      <w:pPr>
        <w:spacing w:line="259" w:lineRule="auto"/>
        <w:ind w:left="136"/>
        <w:rPr>
          <w:spacing w:val="-2"/>
          <w:kern w:val="2"/>
          <w:sz w:val="16"/>
          <w:szCs w:val="16"/>
          <w:lang w:eastAsia="en-US"/>
        </w:rPr>
      </w:pPr>
      <w:r w:rsidRPr="0033459E">
        <w:rPr>
          <w:kern w:val="2"/>
          <w:sz w:val="16"/>
          <w:szCs w:val="16"/>
          <w:vertAlign w:val="superscript"/>
          <w:lang w:eastAsia="en-US"/>
        </w:rPr>
        <w:t>2,</w:t>
      </w:r>
      <w:r w:rsidRPr="0033459E">
        <w:rPr>
          <w:spacing w:val="-16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vertAlign w:val="superscript"/>
          <w:lang w:eastAsia="en-US"/>
        </w:rPr>
        <w:t>3,</w:t>
      </w:r>
      <w:r w:rsidRPr="0033459E">
        <w:rPr>
          <w:spacing w:val="-18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vertAlign w:val="superscript"/>
          <w:lang w:eastAsia="en-US"/>
        </w:rPr>
        <w:t>4,</w:t>
      </w:r>
      <w:r w:rsidRPr="0033459E">
        <w:rPr>
          <w:spacing w:val="-16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vertAlign w:val="superscript"/>
          <w:lang w:eastAsia="en-US"/>
        </w:rPr>
        <w:t>5,</w:t>
      </w:r>
      <w:r w:rsidRPr="0033459E">
        <w:rPr>
          <w:spacing w:val="-16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vertAlign w:val="superscript"/>
          <w:lang w:eastAsia="en-US"/>
        </w:rPr>
        <w:t>6,</w:t>
      </w:r>
      <w:r w:rsidRPr="0033459E">
        <w:rPr>
          <w:spacing w:val="-16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vertAlign w:val="superscript"/>
          <w:lang w:eastAsia="en-US"/>
        </w:rPr>
        <w:t>7,</w:t>
      </w:r>
      <w:r w:rsidRPr="0033459E">
        <w:rPr>
          <w:spacing w:val="-16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vertAlign w:val="superscript"/>
          <w:lang w:eastAsia="en-US"/>
        </w:rPr>
        <w:t>8,</w:t>
      </w:r>
      <w:r w:rsidRPr="0033459E">
        <w:rPr>
          <w:spacing w:val="-18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lang w:eastAsia="en-US"/>
        </w:rPr>
        <w:t>9</w:t>
      </w:r>
      <w:r w:rsidRPr="0033459E">
        <w:rPr>
          <w:spacing w:val="-13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lang w:eastAsia="en-US"/>
        </w:rPr>
        <w:t>–</w:t>
      </w:r>
      <w:r w:rsidRPr="0033459E">
        <w:rPr>
          <w:spacing w:val="-8"/>
          <w:kern w:val="2"/>
          <w:sz w:val="16"/>
          <w:szCs w:val="16"/>
          <w:lang w:eastAsia="en-US"/>
        </w:rPr>
        <w:t xml:space="preserve"> </w:t>
      </w:r>
      <w:r w:rsidRPr="0033459E">
        <w:rPr>
          <w:kern w:val="2"/>
          <w:sz w:val="16"/>
          <w:szCs w:val="16"/>
          <w:lang w:eastAsia="en-US"/>
        </w:rPr>
        <w:t>niepotrzebne</w:t>
      </w:r>
      <w:r w:rsidRPr="0033459E">
        <w:rPr>
          <w:spacing w:val="-5"/>
          <w:kern w:val="2"/>
          <w:sz w:val="16"/>
          <w:szCs w:val="16"/>
          <w:lang w:eastAsia="en-US"/>
        </w:rPr>
        <w:t xml:space="preserve"> </w:t>
      </w:r>
      <w:r w:rsidRPr="0033459E">
        <w:rPr>
          <w:spacing w:val="-2"/>
          <w:kern w:val="2"/>
          <w:sz w:val="16"/>
          <w:szCs w:val="16"/>
          <w:lang w:eastAsia="en-US"/>
        </w:rPr>
        <w:t>skreślić</w:t>
      </w:r>
    </w:p>
    <w:p w14:paraId="1EDCBE4B" w14:textId="77777777" w:rsidR="004043BD" w:rsidRDefault="004043BD" w:rsidP="00C96292">
      <w:pPr>
        <w:spacing w:line="259" w:lineRule="auto"/>
        <w:ind w:left="136"/>
        <w:rPr>
          <w:spacing w:val="-2"/>
          <w:kern w:val="2"/>
          <w:sz w:val="16"/>
          <w:szCs w:val="16"/>
          <w:lang w:eastAsia="en-US"/>
        </w:rPr>
      </w:pPr>
    </w:p>
    <w:p w14:paraId="12BFD2B9" w14:textId="77777777" w:rsidR="004043BD" w:rsidRPr="00F4531E" w:rsidRDefault="004043BD" w:rsidP="00C96292">
      <w:pPr>
        <w:spacing w:line="259" w:lineRule="auto"/>
        <w:ind w:left="136"/>
        <w:rPr>
          <w:kern w:val="2"/>
          <w:sz w:val="16"/>
          <w:szCs w:val="16"/>
          <w:lang w:eastAsia="en-US"/>
        </w:rPr>
      </w:pPr>
    </w:p>
    <w:p w14:paraId="09FC7E42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r w:rsidRPr="0014568B">
        <w:rPr>
          <w:b/>
          <w:bCs/>
          <w:sz w:val="18"/>
          <w:szCs w:val="18"/>
        </w:rPr>
        <w:lastRenderedPageBreak/>
        <w:t>Załącznik nr 8 do Standardów Ochrony Małoletnich w Muzeum Śląskim w Katowicach</w:t>
      </w:r>
    </w:p>
    <w:p w14:paraId="36846E89" w14:textId="77777777" w:rsidR="00C96292" w:rsidRPr="0033459E" w:rsidRDefault="00C96292" w:rsidP="00C96292">
      <w:pPr>
        <w:spacing w:line="290" w:lineRule="exact"/>
      </w:pPr>
    </w:p>
    <w:p w14:paraId="11915F54" w14:textId="77777777" w:rsidR="00C96292" w:rsidRPr="0033459E" w:rsidRDefault="00C96292" w:rsidP="00C96292">
      <w:pPr>
        <w:widowControl w:val="0"/>
        <w:autoSpaceDE w:val="0"/>
        <w:autoSpaceDN w:val="0"/>
        <w:spacing w:before="1"/>
        <w:ind w:left="4939"/>
        <w:jc w:val="both"/>
        <w:rPr>
          <w:lang w:eastAsia="en-US"/>
        </w:rPr>
      </w:pPr>
      <w:r w:rsidRPr="0033459E">
        <w:rPr>
          <w:lang w:eastAsia="en-US"/>
        </w:rPr>
        <w:t>……………….., dnia …………………</w:t>
      </w:r>
    </w:p>
    <w:p w14:paraId="1102E007" w14:textId="77777777" w:rsidR="00C96292" w:rsidRPr="0033459E" w:rsidRDefault="00C96292" w:rsidP="00C96292">
      <w:pPr>
        <w:widowControl w:val="0"/>
        <w:autoSpaceDE w:val="0"/>
        <w:autoSpaceDN w:val="0"/>
        <w:spacing w:before="183"/>
        <w:ind w:left="4" w:right="4"/>
        <w:jc w:val="center"/>
        <w:rPr>
          <w:bCs/>
          <w:lang w:eastAsia="en-US"/>
        </w:rPr>
      </w:pPr>
      <w:r w:rsidRPr="0033459E">
        <w:rPr>
          <w:b/>
          <w:bCs/>
          <w:lang w:eastAsia="en-US"/>
        </w:rPr>
        <w:t>Oświadczenie</w:t>
      </w:r>
      <w:r w:rsidRPr="0033459E">
        <w:rPr>
          <w:bCs/>
          <w:vertAlign w:val="superscript"/>
          <w:lang w:eastAsia="en-US"/>
        </w:rPr>
        <w:t>1</w:t>
      </w:r>
    </w:p>
    <w:p w14:paraId="36591D19" w14:textId="77777777" w:rsidR="00C96292" w:rsidRPr="0033459E" w:rsidRDefault="00C96292" w:rsidP="00C96292">
      <w:pPr>
        <w:widowControl w:val="0"/>
        <w:autoSpaceDE w:val="0"/>
        <w:autoSpaceDN w:val="0"/>
        <w:ind w:left="563"/>
        <w:jc w:val="both"/>
        <w:rPr>
          <w:lang w:eastAsia="en-US"/>
        </w:rPr>
      </w:pPr>
    </w:p>
    <w:p w14:paraId="13BE1689" w14:textId="77777777" w:rsidR="00C96292" w:rsidRPr="0033459E" w:rsidRDefault="00C96292" w:rsidP="00C96292">
      <w:pPr>
        <w:widowControl w:val="0"/>
        <w:autoSpaceDE w:val="0"/>
        <w:autoSpaceDN w:val="0"/>
        <w:spacing w:line="360" w:lineRule="auto"/>
        <w:ind w:left="136" w:right="134" w:firstLine="427"/>
        <w:jc w:val="both"/>
        <w:rPr>
          <w:lang w:eastAsia="en-US"/>
        </w:rPr>
      </w:pPr>
      <w:r w:rsidRPr="0033459E">
        <w:rPr>
          <w:lang w:eastAsia="en-US"/>
        </w:rPr>
        <w:t>Ja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niżej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podpisana/y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…………………………………………………..legitymująca/y</w:t>
      </w:r>
      <w:r w:rsidRPr="0033459E">
        <w:rPr>
          <w:spacing w:val="1"/>
          <w:lang w:eastAsia="en-US"/>
        </w:rPr>
        <w:t xml:space="preserve"> </w:t>
      </w:r>
      <w:r w:rsidRPr="0033459E">
        <w:rPr>
          <w:lang w:eastAsia="en-US"/>
        </w:rPr>
        <w:t>się</w:t>
      </w:r>
      <w:r w:rsidRPr="0033459E">
        <w:rPr>
          <w:spacing w:val="-57"/>
          <w:lang w:eastAsia="en-US"/>
        </w:rPr>
        <w:t xml:space="preserve"> </w:t>
      </w:r>
      <w:r w:rsidRPr="0033459E">
        <w:rPr>
          <w:lang w:eastAsia="en-US"/>
        </w:rPr>
        <w:t>dowodem osobistym o nr ................................... , nr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PESEL</w:t>
      </w:r>
      <w:r w:rsidRPr="0033459E">
        <w:rPr>
          <w:spacing w:val="-11"/>
          <w:lang w:eastAsia="en-US"/>
        </w:rPr>
        <w:t xml:space="preserve"> </w:t>
      </w:r>
      <w:r w:rsidRPr="0033459E">
        <w:rPr>
          <w:lang w:eastAsia="en-US"/>
        </w:rPr>
        <w:t>……………………………:</w:t>
      </w:r>
    </w:p>
    <w:p w14:paraId="7E73400F" w14:textId="77777777" w:rsidR="00C96292" w:rsidRPr="0033459E" w:rsidRDefault="00C96292" w:rsidP="00C96292">
      <w:pPr>
        <w:widowControl w:val="0"/>
        <w:numPr>
          <w:ilvl w:val="0"/>
          <w:numId w:val="48"/>
        </w:numPr>
        <w:tabs>
          <w:tab w:val="left" w:pos="564"/>
        </w:tabs>
        <w:autoSpaceDE w:val="0"/>
        <w:autoSpaceDN w:val="0"/>
        <w:spacing w:before="161" w:after="160" w:line="259" w:lineRule="auto"/>
        <w:ind w:right="135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Przedkładam informację z Krajowego Rejestru Karnego w zakresie przestępstw określonych</w:t>
      </w:r>
      <w:r w:rsidRPr="0033459E">
        <w:rPr>
          <w:spacing w:val="-5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 rozdziale XIX i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XXV Kodeksu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karnego,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 art.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189a i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art. 207 Kodeksu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karnego</w:t>
      </w:r>
      <w:r w:rsidRPr="0033459E">
        <w:rPr>
          <w:spacing w:val="6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oraz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 ustawie z dnia 29 lipca 2005 r. o przeciwdziałaniu narkomanii (Dz.U. z 2023 r. poz. 172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oraz z 2022 r. poz. 2600), lub za odpowiadające tym przestępstwom czyny zabronione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określone</w:t>
      </w:r>
      <w:r w:rsidRPr="0033459E">
        <w:rPr>
          <w:spacing w:val="-2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przepisach prawa</w:t>
      </w:r>
      <w:r w:rsidRPr="0033459E">
        <w:rPr>
          <w:spacing w:val="-2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obcego.</w:t>
      </w:r>
      <w:r w:rsidRPr="0033459E">
        <w:rPr>
          <w:kern w:val="2"/>
          <w:szCs w:val="22"/>
          <w:vertAlign w:val="superscript"/>
          <w:lang w:eastAsia="en-US"/>
        </w:rPr>
        <w:t>2</w:t>
      </w:r>
    </w:p>
    <w:p w14:paraId="266D8BCB" w14:textId="77777777" w:rsidR="00C96292" w:rsidRPr="0033459E" w:rsidRDefault="00C96292" w:rsidP="00C96292">
      <w:pPr>
        <w:widowControl w:val="0"/>
        <w:numPr>
          <w:ilvl w:val="0"/>
          <w:numId w:val="48"/>
        </w:numPr>
        <w:tabs>
          <w:tab w:val="left" w:pos="564"/>
        </w:tabs>
        <w:autoSpaceDE w:val="0"/>
        <w:autoSpaceDN w:val="0"/>
        <w:spacing w:after="160" w:line="259" w:lineRule="auto"/>
        <w:ind w:right="138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Oświadczam, że w ciągu ostatnich 20 lat, zamieszkiwałam/em w państwie lub państwach,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innych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niż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Rzeczpospolita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Polska i państwo obywatelstwa:</w:t>
      </w:r>
      <w:r w:rsidRPr="0033459E">
        <w:rPr>
          <w:kern w:val="2"/>
          <w:szCs w:val="22"/>
          <w:vertAlign w:val="superscript"/>
          <w:lang w:eastAsia="en-US"/>
        </w:rPr>
        <w:t>3</w:t>
      </w:r>
    </w:p>
    <w:p w14:paraId="5398A677" w14:textId="77777777" w:rsidR="00C96292" w:rsidRPr="0033459E" w:rsidRDefault="00C96292" w:rsidP="00C96292">
      <w:pPr>
        <w:widowControl w:val="0"/>
        <w:autoSpaceDE w:val="0"/>
        <w:autoSpaceDN w:val="0"/>
        <w:ind w:left="563"/>
        <w:jc w:val="both"/>
        <w:rPr>
          <w:lang w:eastAsia="en-US"/>
        </w:rPr>
      </w:pPr>
      <w:r w:rsidRPr="0033459E">
        <w:rPr>
          <w:lang w:eastAsia="en-US"/>
        </w:rPr>
        <w:t>-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………………………………….</w:t>
      </w:r>
    </w:p>
    <w:p w14:paraId="2236F428" w14:textId="77777777" w:rsidR="00C96292" w:rsidRPr="0033459E" w:rsidRDefault="00C96292" w:rsidP="00C96292">
      <w:pPr>
        <w:widowControl w:val="0"/>
        <w:autoSpaceDE w:val="0"/>
        <w:autoSpaceDN w:val="0"/>
        <w:ind w:left="563"/>
        <w:jc w:val="both"/>
        <w:rPr>
          <w:lang w:eastAsia="en-US"/>
        </w:rPr>
      </w:pPr>
      <w:r w:rsidRPr="0033459E">
        <w:rPr>
          <w:lang w:eastAsia="en-US"/>
        </w:rPr>
        <w:t>-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………………………………….</w:t>
      </w:r>
    </w:p>
    <w:p w14:paraId="31415C9A" w14:textId="378C4E8F" w:rsidR="00C96292" w:rsidRPr="0033459E" w:rsidRDefault="00C96292" w:rsidP="00C96292">
      <w:pPr>
        <w:widowControl w:val="0"/>
        <w:numPr>
          <w:ilvl w:val="0"/>
          <w:numId w:val="48"/>
        </w:numPr>
        <w:tabs>
          <w:tab w:val="left" w:pos="564"/>
        </w:tabs>
        <w:autoSpaceDE w:val="0"/>
        <w:autoSpaceDN w:val="0"/>
        <w:spacing w:after="160" w:line="259" w:lineRule="auto"/>
        <w:ind w:right="131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Jednocześnie przedkładam informację z rejestru karnego państw/a, wskazanych w pkt. 2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oświadczenia, z uwagi na fakt, że prawo państw/a, nie przewiduje wydawania informacji do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celów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działalności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zawodowej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lub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wolontariackiej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związanej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="004043BD">
        <w:rPr>
          <w:spacing w:val="-1"/>
          <w:kern w:val="2"/>
          <w:szCs w:val="22"/>
          <w:lang w:eastAsia="en-US"/>
        </w:rPr>
        <w:br/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kontaktami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-2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dziećmi.</w:t>
      </w:r>
      <w:r w:rsidRPr="0033459E">
        <w:rPr>
          <w:kern w:val="2"/>
          <w:szCs w:val="22"/>
          <w:vertAlign w:val="superscript"/>
          <w:lang w:eastAsia="en-US"/>
        </w:rPr>
        <w:t>4</w:t>
      </w:r>
    </w:p>
    <w:p w14:paraId="338A5105" w14:textId="77777777" w:rsidR="00C96292" w:rsidRPr="0033459E" w:rsidRDefault="00C96292" w:rsidP="00C96292">
      <w:pPr>
        <w:widowControl w:val="0"/>
        <w:numPr>
          <w:ilvl w:val="0"/>
          <w:numId w:val="48"/>
        </w:numPr>
        <w:tabs>
          <w:tab w:val="left" w:pos="564"/>
          <w:tab w:val="left" w:leader="dot" w:pos="9202"/>
        </w:tabs>
        <w:autoSpaceDE w:val="0"/>
        <w:autoSpaceDN w:val="0"/>
        <w:spacing w:line="259" w:lineRule="auto"/>
        <w:ind w:right="128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Oświadczam,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że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prawo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państw/a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………………………..,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wskazanego/ych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pkt.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oświadczenia, nie przewiduje wydawania informacji do celów działalności zawodowej lub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wolontariackiej</w:t>
      </w:r>
      <w:r w:rsidRPr="0033459E">
        <w:rPr>
          <w:spacing w:val="73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związanej</w:t>
      </w:r>
      <w:r w:rsidRPr="0033459E">
        <w:rPr>
          <w:spacing w:val="7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73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kontaktami</w:t>
      </w:r>
      <w:r w:rsidRPr="0033459E">
        <w:rPr>
          <w:spacing w:val="7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73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dziećmi</w:t>
      </w:r>
      <w:r w:rsidRPr="0033459E">
        <w:rPr>
          <w:spacing w:val="7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lub</w:t>
      </w:r>
      <w:r w:rsidRPr="0033459E">
        <w:rPr>
          <w:spacing w:val="7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7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państwie</w:t>
      </w:r>
      <w:r w:rsidRPr="0033459E">
        <w:rPr>
          <w:kern w:val="2"/>
          <w:szCs w:val="22"/>
          <w:lang w:eastAsia="en-US"/>
        </w:rPr>
        <w:tab/>
      </w:r>
      <w:r w:rsidRPr="0033459E">
        <w:rPr>
          <w:spacing w:val="-1"/>
          <w:kern w:val="2"/>
          <w:szCs w:val="22"/>
          <w:lang w:eastAsia="en-US"/>
        </w:rPr>
        <w:t>nie</w:t>
      </w:r>
    </w:p>
    <w:p w14:paraId="5C52F4D2" w14:textId="77777777" w:rsidR="00C96292" w:rsidRPr="0033459E" w:rsidRDefault="00C96292" w:rsidP="00C96292">
      <w:pPr>
        <w:widowControl w:val="0"/>
        <w:autoSpaceDE w:val="0"/>
        <w:autoSpaceDN w:val="0"/>
        <w:ind w:left="563"/>
        <w:jc w:val="both"/>
        <w:rPr>
          <w:lang w:eastAsia="en-US"/>
        </w:rPr>
      </w:pPr>
      <w:r w:rsidRPr="0033459E">
        <w:rPr>
          <w:lang w:eastAsia="en-US"/>
        </w:rPr>
        <w:t>prowadzi</w:t>
      </w:r>
      <w:r w:rsidRPr="0033459E">
        <w:rPr>
          <w:spacing w:val="-1"/>
          <w:lang w:eastAsia="en-US"/>
        </w:rPr>
        <w:t xml:space="preserve"> </w:t>
      </w:r>
      <w:r w:rsidRPr="0033459E">
        <w:rPr>
          <w:lang w:eastAsia="en-US"/>
        </w:rPr>
        <w:t>się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rejestru karnego.</w:t>
      </w:r>
      <w:r w:rsidRPr="0033459E">
        <w:rPr>
          <w:spacing w:val="-1"/>
          <w:lang w:eastAsia="en-US"/>
        </w:rPr>
        <w:t xml:space="preserve"> </w:t>
      </w:r>
      <w:r w:rsidRPr="0033459E">
        <w:rPr>
          <w:vertAlign w:val="superscript"/>
          <w:lang w:eastAsia="en-US"/>
        </w:rPr>
        <w:t>5</w:t>
      </w:r>
    </w:p>
    <w:p w14:paraId="75870B7B" w14:textId="77777777" w:rsidR="00C96292" w:rsidRPr="0033459E" w:rsidRDefault="00C96292" w:rsidP="00C96292">
      <w:pPr>
        <w:widowControl w:val="0"/>
        <w:autoSpaceDE w:val="0"/>
        <w:autoSpaceDN w:val="0"/>
        <w:ind w:left="563"/>
        <w:jc w:val="both"/>
        <w:rPr>
          <w:lang w:eastAsia="en-US"/>
        </w:rPr>
      </w:pPr>
      <w:r w:rsidRPr="0033459E">
        <w:rPr>
          <w:lang w:eastAsia="en-US"/>
        </w:rPr>
        <w:t>W</w:t>
      </w:r>
      <w:r w:rsidRPr="0033459E">
        <w:rPr>
          <w:spacing w:val="-6"/>
          <w:lang w:eastAsia="en-US"/>
        </w:rPr>
        <w:t xml:space="preserve"> </w:t>
      </w:r>
      <w:r w:rsidRPr="0033459E">
        <w:rPr>
          <w:lang w:eastAsia="en-US"/>
        </w:rPr>
        <w:t>związku</w:t>
      </w:r>
      <w:r w:rsidRPr="0033459E">
        <w:rPr>
          <w:spacing w:val="-2"/>
          <w:lang w:eastAsia="en-US"/>
        </w:rPr>
        <w:t xml:space="preserve"> </w:t>
      </w:r>
      <w:r w:rsidRPr="0033459E">
        <w:rPr>
          <w:lang w:eastAsia="en-US"/>
        </w:rPr>
        <w:t>z</w:t>
      </w:r>
      <w:r w:rsidRPr="0033459E">
        <w:rPr>
          <w:spacing w:val="-3"/>
          <w:lang w:eastAsia="en-US"/>
        </w:rPr>
        <w:t xml:space="preserve"> </w:t>
      </w:r>
      <w:r w:rsidRPr="0033459E">
        <w:rPr>
          <w:lang w:eastAsia="en-US"/>
        </w:rPr>
        <w:t>powyższym oświadczam, że:</w:t>
      </w:r>
    </w:p>
    <w:p w14:paraId="58D05CCD" w14:textId="77777777" w:rsidR="00C96292" w:rsidRPr="0033459E" w:rsidRDefault="00C96292" w:rsidP="00C96292">
      <w:pPr>
        <w:widowControl w:val="0"/>
        <w:numPr>
          <w:ilvl w:val="1"/>
          <w:numId w:val="48"/>
        </w:numPr>
        <w:tabs>
          <w:tab w:val="left" w:pos="989"/>
        </w:tabs>
        <w:autoSpaceDE w:val="0"/>
        <w:autoSpaceDN w:val="0"/>
        <w:spacing w:line="259" w:lineRule="auto"/>
        <w:ind w:right="133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nie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byłam/em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prawomocnie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skazana/y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tym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państwie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za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czyny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zabronione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odpowiadające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przestępstwom</w:t>
      </w:r>
      <w:r w:rsidRPr="0033459E">
        <w:rPr>
          <w:spacing w:val="-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określonym</w:t>
      </w:r>
      <w:r w:rsidRPr="0033459E">
        <w:rPr>
          <w:spacing w:val="-4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rozdziale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XIX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</w:t>
      </w:r>
      <w:r w:rsidRPr="0033459E">
        <w:rPr>
          <w:spacing w:val="-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XXV</w:t>
      </w:r>
      <w:r w:rsidRPr="0033459E">
        <w:rPr>
          <w:spacing w:val="-10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Kodeksu</w:t>
      </w:r>
      <w:r w:rsidRPr="0033459E">
        <w:rPr>
          <w:spacing w:val="-5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karnego,</w:t>
      </w:r>
      <w:r w:rsidRPr="0033459E">
        <w:rPr>
          <w:spacing w:val="-6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-5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art.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189a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art.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207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Kodeksu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karnego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oraz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ustawie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dnia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29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lipca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2005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r.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przeciwdziałaniu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narkomanii,</w:t>
      </w:r>
      <w:r w:rsidRPr="0033459E">
        <w:rPr>
          <w:kern w:val="2"/>
          <w:szCs w:val="22"/>
          <w:vertAlign w:val="superscript"/>
          <w:lang w:eastAsia="en-US"/>
        </w:rPr>
        <w:t>6</w:t>
      </w:r>
    </w:p>
    <w:p w14:paraId="4C850CB3" w14:textId="1CAEA1FD" w:rsidR="00C96292" w:rsidRPr="0033459E" w:rsidRDefault="00C96292" w:rsidP="00C96292">
      <w:pPr>
        <w:widowControl w:val="0"/>
        <w:numPr>
          <w:ilvl w:val="1"/>
          <w:numId w:val="48"/>
        </w:numPr>
        <w:tabs>
          <w:tab w:val="left" w:pos="989"/>
        </w:tabs>
        <w:autoSpaceDE w:val="0"/>
        <w:autoSpaceDN w:val="0"/>
        <w:spacing w:line="259" w:lineRule="auto"/>
        <w:ind w:right="132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nie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wydano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wobec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mnie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innego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orzeczenia,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</w:t>
      </w:r>
      <w:r w:rsidRPr="0033459E">
        <w:rPr>
          <w:spacing w:val="-9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którym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stwierdzono,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="004043BD">
        <w:rPr>
          <w:spacing w:val="-7"/>
          <w:kern w:val="2"/>
          <w:szCs w:val="22"/>
          <w:lang w:eastAsia="en-US"/>
        </w:rPr>
        <w:br/>
      </w:r>
      <w:r w:rsidRPr="0033459E">
        <w:rPr>
          <w:kern w:val="2"/>
          <w:szCs w:val="22"/>
          <w:lang w:eastAsia="en-US"/>
        </w:rPr>
        <w:t>iż</w:t>
      </w:r>
      <w:r w:rsidRPr="0033459E">
        <w:rPr>
          <w:spacing w:val="-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dopuściłam/em</w:t>
      </w:r>
      <w:r w:rsidRPr="0033459E">
        <w:rPr>
          <w:spacing w:val="-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się</w:t>
      </w:r>
      <w:r w:rsidRPr="0033459E">
        <w:rPr>
          <w:spacing w:val="-58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wyżej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wymienionych</w:t>
      </w:r>
      <w:r w:rsidRPr="0033459E">
        <w:rPr>
          <w:spacing w:val="3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 xml:space="preserve">czynów zabronionych, </w:t>
      </w:r>
      <w:r w:rsidRPr="0033459E">
        <w:rPr>
          <w:kern w:val="2"/>
          <w:szCs w:val="22"/>
          <w:vertAlign w:val="superscript"/>
          <w:lang w:eastAsia="en-US"/>
        </w:rPr>
        <w:t>7</w:t>
      </w:r>
    </w:p>
    <w:p w14:paraId="2744FBE8" w14:textId="77777777" w:rsidR="00C96292" w:rsidRPr="0033459E" w:rsidRDefault="00C96292" w:rsidP="00C96292">
      <w:pPr>
        <w:widowControl w:val="0"/>
        <w:numPr>
          <w:ilvl w:val="1"/>
          <w:numId w:val="48"/>
        </w:numPr>
        <w:tabs>
          <w:tab w:val="left" w:pos="989"/>
        </w:tabs>
        <w:autoSpaceDE w:val="0"/>
        <w:autoSpaceDN w:val="0"/>
        <w:spacing w:after="160" w:line="259" w:lineRule="auto"/>
        <w:ind w:right="134"/>
        <w:jc w:val="both"/>
        <w:rPr>
          <w:kern w:val="2"/>
          <w:szCs w:val="22"/>
          <w:lang w:eastAsia="en-US"/>
        </w:rPr>
      </w:pPr>
      <w:r w:rsidRPr="0033459E">
        <w:rPr>
          <w:kern w:val="2"/>
          <w:szCs w:val="22"/>
          <w:lang w:eastAsia="en-US"/>
        </w:rPr>
        <w:t>nie ma obowiązku wynikającego z orzeczenia sądu, innego uprawnionego organu lub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ustawy stosowania się do zakazu zajmowania wszelkich lub określonych stanowisk,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wykonywania wszelkich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lub określonych zawodów albo działalności,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związanych z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wychowaniem,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edukacją,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wypoczynkiem,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leczeniem,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świadczeniem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porad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psychologicznych,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rozwojem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duchowym,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uprawianiem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sportu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lub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realizacją</w:t>
      </w:r>
      <w:r w:rsidRPr="0033459E">
        <w:rPr>
          <w:spacing w:val="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innych</w:t>
      </w:r>
      <w:r w:rsidRPr="0033459E">
        <w:rPr>
          <w:spacing w:val="-57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zainteresowań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przez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małoletnich, lub z opieką</w:t>
      </w:r>
      <w:r w:rsidRPr="0033459E">
        <w:rPr>
          <w:spacing w:val="-1"/>
          <w:kern w:val="2"/>
          <w:szCs w:val="22"/>
          <w:lang w:eastAsia="en-US"/>
        </w:rPr>
        <w:t xml:space="preserve"> </w:t>
      </w:r>
      <w:r w:rsidRPr="0033459E">
        <w:rPr>
          <w:kern w:val="2"/>
          <w:szCs w:val="22"/>
          <w:lang w:eastAsia="en-US"/>
        </w:rPr>
        <w:t>nad nimi.</w:t>
      </w:r>
      <w:r w:rsidRPr="0033459E">
        <w:rPr>
          <w:kern w:val="2"/>
          <w:szCs w:val="22"/>
          <w:vertAlign w:val="superscript"/>
          <w:lang w:eastAsia="en-US"/>
        </w:rPr>
        <w:t>8</w:t>
      </w:r>
    </w:p>
    <w:p w14:paraId="1C80B4B2" w14:textId="77777777" w:rsidR="00C96292" w:rsidRPr="00F4531E" w:rsidRDefault="00C96292" w:rsidP="00C96292">
      <w:pPr>
        <w:widowControl w:val="0"/>
        <w:autoSpaceDE w:val="0"/>
        <w:autoSpaceDN w:val="0"/>
        <w:ind w:left="136"/>
        <w:jc w:val="both"/>
        <w:rPr>
          <w:lang w:eastAsia="en-US"/>
        </w:rPr>
      </w:pPr>
      <w:r w:rsidRPr="0033459E">
        <w:rPr>
          <w:u w:val="single"/>
          <w:lang w:eastAsia="en-US"/>
        </w:rPr>
        <w:t>Jestem</w:t>
      </w:r>
      <w:r w:rsidRPr="0033459E">
        <w:rPr>
          <w:spacing w:val="-4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świadomy</w:t>
      </w:r>
      <w:r w:rsidRPr="0033459E">
        <w:rPr>
          <w:spacing w:val="-4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odpowiedzialności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karnej</w:t>
      </w:r>
      <w:r w:rsidRPr="0033459E">
        <w:rPr>
          <w:spacing w:val="-2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za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złożenie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fałszywego</w:t>
      </w:r>
      <w:r w:rsidRPr="0033459E">
        <w:rPr>
          <w:spacing w:val="-3"/>
          <w:u w:val="single"/>
          <w:lang w:eastAsia="en-US"/>
        </w:rPr>
        <w:t xml:space="preserve"> </w:t>
      </w:r>
      <w:r w:rsidRPr="0033459E">
        <w:rPr>
          <w:u w:val="single"/>
          <w:lang w:eastAsia="en-US"/>
        </w:rPr>
        <w:t>oświadczenia.</w:t>
      </w:r>
    </w:p>
    <w:p w14:paraId="10A0DA19" w14:textId="77777777" w:rsidR="00C96292" w:rsidRPr="0033459E" w:rsidRDefault="00C96292" w:rsidP="004043BD">
      <w:pPr>
        <w:spacing w:line="259" w:lineRule="auto"/>
        <w:ind w:left="3540" w:right="993"/>
        <w:jc w:val="both"/>
        <w:rPr>
          <w:spacing w:val="-52"/>
          <w:kern w:val="2"/>
          <w:sz w:val="22"/>
          <w:szCs w:val="22"/>
          <w:lang w:eastAsia="en-US"/>
        </w:rPr>
      </w:pPr>
      <w:r w:rsidRPr="0033459E">
        <w:rPr>
          <w:kern w:val="2"/>
          <w:sz w:val="22"/>
          <w:szCs w:val="22"/>
          <w:lang w:eastAsia="en-US"/>
        </w:rPr>
        <w:t xml:space="preserve">                                                                                            …………………………………………</w:t>
      </w:r>
      <w:r w:rsidRPr="0033459E">
        <w:rPr>
          <w:spacing w:val="-52"/>
          <w:kern w:val="2"/>
          <w:sz w:val="22"/>
          <w:szCs w:val="22"/>
          <w:lang w:eastAsia="en-US"/>
        </w:rPr>
        <w:t xml:space="preserve"> ……………..</w:t>
      </w:r>
    </w:p>
    <w:p w14:paraId="5D0B89B9" w14:textId="77777777" w:rsidR="004043BD" w:rsidRDefault="00C96292" w:rsidP="004043BD">
      <w:pPr>
        <w:spacing w:line="259" w:lineRule="auto"/>
        <w:ind w:right="993"/>
        <w:jc w:val="right"/>
        <w:rPr>
          <w:spacing w:val="-52"/>
          <w:kern w:val="2"/>
          <w:sz w:val="22"/>
          <w:szCs w:val="22"/>
          <w:lang w:eastAsia="en-US"/>
        </w:rPr>
      </w:pPr>
      <w:r w:rsidRPr="0033459E">
        <w:rPr>
          <w:spacing w:val="-52"/>
          <w:kern w:val="2"/>
          <w:sz w:val="22"/>
          <w:szCs w:val="22"/>
          <w:lang w:eastAsia="en-US"/>
        </w:rPr>
        <w:t xml:space="preserve">(   </w:t>
      </w:r>
      <w:r w:rsidRPr="0033459E">
        <w:rPr>
          <w:kern w:val="2"/>
          <w:sz w:val="22"/>
          <w:szCs w:val="22"/>
          <w:lang w:eastAsia="en-US"/>
        </w:rPr>
        <w:t>data</w:t>
      </w:r>
      <w:r w:rsidRPr="0033459E">
        <w:rPr>
          <w:spacing w:val="-1"/>
          <w:kern w:val="2"/>
          <w:sz w:val="22"/>
          <w:szCs w:val="22"/>
          <w:lang w:eastAsia="en-US"/>
        </w:rPr>
        <w:t xml:space="preserve"> </w:t>
      </w:r>
      <w:r w:rsidRPr="0033459E">
        <w:rPr>
          <w:kern w:val="2"/>
          <w:sz w:val="22"/>
          <w:szCs w:val="22"/>
          <w:lang w:eastAsia="en-US"/>
        </w:rPr>
        <w:t>i</w:t>
      </w:r>
      <w:r w:rsidRPr="0033459E">
        <w:rPr>
          <w:spacing w:val="-2"/>
          <w:kern w:val="2"/>
          <w:sz w:val="22"/>
          <w:szCs w:val="22"/>
          <w:lang w:eastAsia="en-US"/>
        </w:rPr>
        <w:t xml:space="preserve"> </w:t>
      </w:r>
      <w:r w:rsidRPr="0033459E">
        <w:rPr>
          <w:kern w:val="2"/>
          <w:sz w:val="22"/>
          <w:szCs w:val="22"/>
          <w:lang w:eastAsia="en-US"/>
        </w:rPr>
        <w:t>podpis osoby składającej oświadczenie)</w:t>
      </w:r>
    </w:p>
    <w:p w14:paraId="5650531A" w14:textId="065DF1A2" w:rsidR="00C96292" w:rsidRPr="004043BD" w:rsidRDefault="00C96292" w:rsidP="004043BD">
      <w:pPr>
        <w:spacing w:line="259" w:lineRule="auto"/>
        <w:ind w:right="993"/>
        <w:jc w:val="right"/>
        <w:rPr>
          <w:spacing w:val="-52"/>
          <w:kern w:val="2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0B35BEF" wp14:editId="64A50810">
                <wp:simplePos x="0" y="0"/>
                <wp:positionH relativeFrom="page">
                  <wp:posOffset>881380</wp:posOffset>
                </wp:positionH>
                <wp:positionV relativeFrom="paragraph">
                  <wp:posOffset>174625</wp:posOffset>
                </wp:positionV>
                <wp:extent cx="5977890" cy="8890"/>
                <wp:effectExtent l="0" t="0" r="0" b="0"/>
                <wp:wrapTopAndBottom/>
                <wp:docPr id="28514175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81C35" id="Prostokąt 1" o:spid="_x0000_s1026" style="position:absolute;margin-left:69.4pt;margin-top:13.75pt;width:470.7pt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6290FBB6" w14:textId="77777777" w:rsidR="00C96292" w:rsidRPr="004043BD" w:rsidRDefault="00C96292" w:rsidP="004043BD">
      <w:pPr>
        <w:spacing w:after="160" w:line="219" w:lineRule="exact"/>
        <w:ind w:left="136"/>
        <w:jc w:val="both"/>
        <w:rPr>
          <w:kern w:val="2"/>
          <w:sz w:val="18"/>
          <w:szCs w:val="16"/>
          <w:lang w:eastAsia="en-US"/>
        </w:rPr>
      </w:pPr>
      <w:r w:rsidRPr="004043BD">
        <w:rPr>
          <w:kern w:val="2"/>
          <w:sz w:val="18"/>
          <w:szCs w:val="16"/>
          <w:vertAlign w:val="superscript"/>
          <w:lang w:eastAsia="en-US"/>
        </w:rPr>
        <w:t>1</w:t>
      </w:r>
      <w:r w:rsidRPr="004043BD">
        <w:rPr>
          <w:spacing w:val="23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Podstawa</w:t>
      </w:r>
      <w:r w:rsidRPr="004043BD">
        <w:rPr>
          <w:spacing w:val="17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prawna:</w:t>
      </w:r>
      <w:r w:rsidRPr="004043BD">
        <w:rPr>
          <w:spacing w:val="17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art.</w:t>
      </w:r>
      <w:r w:rsidRPr="004043BD">
        <w:rPr>
          <w:spacing w:val="15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21</w:t>
      </w:r>
      <w:r w:rsidRPr="004043BD">
        <w:rPr>
          <w:spacing w:val="15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ustawy</w:t>
      </w:r>
      <w:r w:rsidRPr="004043BD">
        <w:rPr>
          <w:spacing w:val="17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z</w:t>
      </w:r>
      <w:r w:rsidRPr="004043BD">
        <w:rPr>
          <w:spacing w:val="17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dnia</w:t>
      </w:r>
      <w:r w:rsidRPr="004043BD">
        <w:rPr>
          <w:spacing w:val="17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13</w:t>
      </w:r>
      <w:r w:rsidRPr="004043BD">
        <w:rPr>
          <w:spacing w:val="18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maja</w:t>
      </w:r>
      <w:r w:rsidRPr="004043BD">
        <w:rPr>
          <w:spacing w:val="15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2016</w:t>
      </w:r>
      <w:r w:rsidRPr="004043BD">
        <w:rPr>
          <w:spacing w:val="17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r.</w:t>
      </w:r>
      <w:r w:rsidRPr="004043BD">
        <w:rPr>
          <w:spacing w:val="15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o</w:t>
      </w:r>
      <w:r w:rsidRPr="004043BD">
        <w:rPr>
          <w:spacing w:val="18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przeciwdziałaniu</w:t>
      </w:r>
      <w:r w:rsidRPr="004043BD">
        <w:rPr>
          <w:spacing w:val="18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zagrożeniom</w:t>
      </w:r>
      <w:r w:rsidRPr="004043BD">
        <w:rPr>
          <w:spacing w:val="18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przestępczością</w:t>
      </w:r>
      <w:r w:rsidRPr="004043BD">
        <w:rPr>
          <w:spacing w:val="15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na</w:t>
      </w:r>
      <w:r w:rsidRPr="004043BD">
        <w:rPr>
          <w:spacing w:val="16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tle seksualnym</w:t>
      </w:r>
      <w:r w:rsidRPr="004043BD">
        <w:rPr>
          <w:spacing w:val="-2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i</w:t>
      </w:r>
      <w:r w:rsidRPr="004043BD">
        <w:rPr>
          <w:spacing w:val="-3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ochronie</w:t>
      </w:r>
      <w:r w:rsidRPr="004043BD">
        <w:rPr>
          <w:spacing w:val="-3"/>
          <w:kern w:val="2"/>
          <w:sz w:val="18"/>
          <w:szCs w:val="16"/>
          <w:lang w:eastAsia="en-US"/>
        </w:rPr>
        <w:t xml:space="preserve"> </w:t>
      </w:r>
      <w:r w:rsidRPr="004043BD">
        <w:rPr>
          <w:kern w:val="2"/>
          <w:sz w:val="18"/>
          <w:szCs w:val="16"/>
          <w:lang w:eastAsia="en-US"/>
        </w:rPr>
        <w:t>małoletnich</w:t>
      </w:r>
      <w:r w:rsidRPr="004043BD">
        <w:rPr>
          <w:spacing w:val="-1"/>
          <w:kern w:val="2"/>
          <w:sz w:val="18"/>
          <w:szCs w:val="16"/>
          <w:lang w:eastAsia="en-US"/>
        </w:rPr>
        <w:t>.</w:t>
      </w:r>
    </w:p>
    <w:p w14:paraId="6F156B34" w14:textId="77777777" w:rsidR="00C96292" w:rsidRPr="004043BD" w:rsidRDefault="00C96292" w:rsidP="004043BD">
      <w:pPr>
        <w:spacing w:before="1" w:after="160" w:line="259" w:lineRule="auto"/>
        <w:ind w:left="136"/>
        <w:jc w:val="both"/>
        <w:rPr>
          <w:kern w:val="2"/>
          <w:sz w:val="18"/>
          <w:szCs w:val="16"/>
          <w:lang w:eastAsia="en-US"/>
        </w:rPr>
      </w:pP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2,</w:t>
      </w:r>
      <w:r w:rsidRPr="004043BD">
        <w:rPr>
          <w:spacing w:val="-16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3,</w:t>
      </w:r>
      <w:r w:rsidRPr="004043BD">
        <w:rPr>
          <w:spacing w:val="-18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4,</w:t>
      </w:r>
      <w:r w:rsidRPr="004043BD">
        <w:rPr>
          <w:spacing w:val="-15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5,</w:t>
      </w:r>
      <w:r w:rsidRPr="004043BD">
        <w:rPr>
          <w:spacing w:val="-16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6,</w:t>
      </w:r>
      <w:r w:rsidRPr="004043BD">
        <w:rPr>
          <w:spacing w:val="-15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7,</w:t>
      </w:r>
      <w:r w:rsidRPr="004043BD">
        <w:rPr>
          <w:spacing w:val="-16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vertAlign w:val="superscript"/>
          <w:lang w:eastAsia="en-US"/>
        </w:rPr>
        <w:t>8</w:t>
      </w:r>
      <w:r w:rsidRPr="004043BD">
        <w:rPr>
          <w:spacing w:val="3"/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lang w:eastAsia="en-US"/>
        </w:rPr>
        <w:t>–</w:t>
      </w:r>
      <w:r w:rsidRPr="004043BD">
        <w:rPr>
          <w:kern w:val="2"/>
          <w:sz w:val="18"/>
          <w:szCs w:val="16"/>
          <w:lang w:eastAsia="en-US"/>
        </w:rPr>
        <w:t xml:space="preserve"> </w:t>
      </w:r>
      <w:r w:rsidRPr="004043BD">
        <w:rPr>
          <w:spacing w:val="-1"/>
          <w:kern w:val="2"/>
          <w:sz w:val="18"/>
          <w:szCs w:val="16"/>
          <w:lang w:eastAsia="en-US"/>
        </w:rPr>
        <w:t>niepotrzebne</w:t>
      </w:r>
      <w:r w:rsidRPr="004043BD">
        <w:rPr>
          <w:kern w:val="2"/>
          <w:sz w:val="18"/>
          <w:szCs w:val="16"/>
          <w:lang w:eastAsia="en-US"/>
        </w:rPr>
        <w:t xml:space="preserve"> skreślić</w:t>
      </w:r>
    </w:p>
    <w:p w14:paraId="23BE8DEC" w14:textId="4B440E54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bookmarkStart w:id="53" w:name="_Hlk172060398"/>
      <w:r w:rsidRPr="0014568B">
        <w:rPr>
          <w:b/>
          <w:bCs/>
          <w:sz w:val="18"/>
          <w:szCs w:val="18"/>
        </w:rPr>
        <w:lastRenderedPageBreak/>
        <w:t>Załącznik nr 9 do Standardów Ochrony Małolet</w:t>
      </w:r>
      <w:r w:rsidR="004043BD">
        <w:rPr>
          <w:b/>
          <w:bCs/>
          <w:sz w:val="18"/>
          <w:szCs w:val="18"/>
        </w:rPr>
        <w:t>n</w:t>
      </w:r>
      <w:r w:rsidRPr="0014568B">
        <w:rPr>
          <w:b/>
          <w:bCs/>
          <w:sz w:val="18"/>
          <w:szCs w:val="18"/>
        </w:rPr>
        <w:t>ich w Muzeum Śląskim w Katowicach</w:t>
      </w:r>
    </w:p>
    <w:bookmarkEnd w:id="53"/>
    <w:p w14:paraId="60575D17" w14:textId="77777777" w:rsidR="00C96292" w:rsidRPr="0033459E" w:rsidRDefault="00C96292" w:rsidP="00C96292">
      <w:pPr>
        <w:spacing w:line="290" w:lineRule="exact"/>
      </w:pPr>
    </w:p>
    <w:p w14:paraId="129B2AB4" w14:textId="77777777" w:rsidR="00C96292" w:rsidRPr="0033459E" w:rsidRDefault="00C96292" w:rsidP="00C96292">
      <w:pPr>
        <w:spacing w:line="290" w:lineRule="exact"/>
      </w:pPr>
    </w:p>
    <w:p w14:paraId="3F204E71" w14:textId="77777777" w:rsidR="00C96292" w:rsidRPr="0033459E" w:rsidRDefault="00C96292" w:rsidP="00C96292">
      <w:pPr>
        <w:spacing w:line="290" w:lineRule="exact"/>
      </w:pPr>
    </w:p>
    <w:p w14:paraId="556E2675" w14:textId="77777777" w:rsidR="00C96292" w:rsidRPr="0033459E" w:rsidRDefault="00C96292" w:rsidP="00C96292">
      <w:pPr>
        <w:spacing w:line="321" w:lineRule="exact"/>
      </w:pPr>
    </w:p>
    <w:p w14:paraId="7DC6356F" w14:textId="77777777" w:rsidR="00C96292" w:rsidRPr="0033459E" w:rsidRDefault="00C96292" w:rsidP="00C96292">
      <w:pPr>
        <w:spacing w:line="0" w:lineRule="atLeast"/>
        <w:ind w:left="7300"/>
        <w:rPr>
          <w:sz w:val="23"/>
        </w:rPr>
      </w:pPr>
      <w:r w:rsidRPr="0033459E">
        <w:rPr>
          <w:sz w:val="23"/>
        </w:rPr>
        <w:t>miejscowość, dnia</w:t>
      </w:r>
    </w:p>
    <w:p w14:paraId="37FCE8D9" w14:textId="77777777" w:rsidR="00C96292" w:rsidRPr="0033459E" w:rsidRDefault="00C96292" w:rsidP="00C96292">
      <w:pPr>
        <w:spacing w:line="84" w:lineRule="exact"/>
      </w:pPr>
    </w:p>
    <w:p w14:paraId="7C7D9AAE" w14:textId="77777777" w:rsidR="00C96292" w:rsidRPr="0033459E" w:rsidRDefault="00C96292" w:rsidP="00C96292">
      <w:pPr>
        <w:spacing w:line="0" w:lineRule="atLeast"/>
      </w:pPr>
      <w:r w:rsidRPr="0033459E">
        <w:t>pieczęć instytucji</w:t>
      </w:r>
    </w:p>
    <w:p w14:paraId="79A3FAD8" w14:textId="77777777" w:rsidR="00C96292" w:rsidRPr="0033459E" w:rsidRDefault="00C96292" w:rsidP="00C96292">
      <w:pPr>
        <w:spacing w:line="200" w:lineRule="exact"/>
      </w:pPr>
    </w:p>
    <w:p w14:paraId="22DB3791" w14:textId="77777777" w:rsidR="00C96292" w:rsidRPr="0033459E" w:rsidRDefault="00C96292" w:rsidP="00C96292">
      <w:pPr>
        <w:spacing w:line="200" w:lineRule="exact"/>
      </w:pPr>
    </w:p>
    <w:p w14:paraId="4EEF7C55" w14:textId="77777777" w:rsidR="00C96292" w:rsidRPr="0033459E" w:rsidRDefault="00C96292" w:rsidP="00C96292">
      <w:pPr>
        <w:spacing w:line="200" w:lineRule="exact"/>
      </w:pPr>
    </w:p>
    <w:p w14:paraId="5481ADBB" w14:textId="77777777" w:rsidR="00C96292" w:rsidRPr="0033459E" w:rsidRDefault="00C96292" w:rsidP="00C96292">
      <w:pPr>
        <w:spacing w:line="200" w:lineRule="exact"/>
      </w:pPr>
    </w:p>
    <w:p w14:paraId="3675F545" w14:textId="77777777" w:rsidR="00C96292" w:rsidRDefault="00C96292" w:rsidP="00C96292">
      <w:pPr>
        <w:spacing w:line="200" w:lineRule="exact"/>
      </w:pPr>
    </w:p>
    <w:p w14:paraId="02CB8216" w14:textId="77777777" w:rsidR="004043BD" w:rsidRPr="0033459E" w:rsidRDefault="004043BD" w:rsidP="00C96292">
      <w:pPr>
        <w:spacing w:line="200" w:lineRule="exact"/>
      </w:pPr>
    </w:p>
    <w:p w14:paraId="664F3700" w14:textId="77777777" w:rsidR="00C96292" w:rsidRPr="0033459E" w:rsidRDefault="00C96292" w:rsidP="00C96292">
      <w:pPr>
        <w:spacing w:line="200" w:lineRule="exact"/>
      </w:pPr>
    </w:p>
    <w:p w14:paraId="07FDDA2A" w14:textId="77777777" w:rsidR="00C96292" w:rsidRPr="0033459E" w:rsidRDefault="00C96292" w:rsidP="00C96292">
      <w:pPr>
        <w:spacing w:line="200" w:lineRule="exact"/>
      </w:pPr>
    </w:p>
    <w:p w14:paraId="30A72499" w14:textId="77777777" w:rsidR="00C96292" w:rsidRPr="0033459E" w:rsidRDefault="00C96292" w:rsidP="00C96292">
      <w:pPr>
        <w:spacing w:line="200" w:lineRule="exact"/>
      </w:pPr>
    </w:p>
    <w:p w14:paraId="1733C2EC" w14:textId="26D6572A" w:rsidR="00C96292" w:rsidRPr="0033459E" w:rsidRDefault="00C96292" w:rsidP="00C96292">
      <w:pPr>
        <w:spacing w:line="360" w:lineRule="auto"/>
        <w:jc w:val="both"/>
      </w:pPr>
      <w:r w:rsidRPr="0033459E">
        <w:t xml:space="preserve">   Na podstawie §13 ust. 1 standardów ochrony małoletnich przyjętych zarządzeniem nr  </w:t>
      </w:r>
      <w:r w:rsidRPr="0033459E">
        <w:br/>
        <w:t xml:space="preserve"> w dniu     w M</w:t>
      </w:r>
      <w:r>
        <w:t>uzeum Śląskim w Katowicach</w:t>
      </w:r>
    </w:p>
    <w:p w14:paraId="37C99A32" w14:textId="77777777" w:rsidR="00C96292" w:rsidRPr="0033459E" w:rsidRDefault="00C96292" w:rsidP="00C96292">
      <w:pPr>
        <w:spacing w:line="360" w:lineRule="auto"/>
        <w:jc w:val="both"/>
      </w:pPr>
    </w:p>
    <w:p w14:paraId="4C2D4E6C" w14:textId="77777777" w:rsidR="00C96292" w:rsidRPr="0033459E" w:rsidRDefault="00C96292" w:rsidP="00C96292">
      <w:pPr>
        <w:spacing w:line="360" w:lineRule="auto"/>
        <w:jc w:val="center"/>
        <w:rPr>
          <w:b/>
          <w:bCs/>
        </w:rPr>
      </w:pPr>
      <w:r w:rsidRPr="0033459E">
        <w:rPr>
          <w:b/>
          <w:bCs/>
        </w:rPr>
        <w:t>UPOWAŻNIAM PANA/PANIĄ</w:t>
      </w:r>
    </w:p>
    <w:p w14:paraId="01267269" w14:textId="77777777" w:rsidR="00C96292" w:rsidRPr="0033459E" w:rsidRDefault="00C96292" w:rsidP="00C96292">
      <w:pPr>
        <w:spacing w:line="360" w:lineRule="auto"/>
        <w:jc w:val="center"/>
        <w:rPr>
          <w:b/>
          <w:bCs/>
        </w:rPr>
      </w:pPr>
      <w:r w:rsidRPr="0033459E">
        <w:rPr>
          <w:b/>
          <w:bCs/>
        </w:rPr>
        <w:t>………………………………………………..</w:t>
      </w:r>
    </w:p>
    <w:p w14:paraId="3AFFCC35" w14:textId="77777777" w:rsidR="00C96292" w:rsidRPr="0033459E" w:rsidRDefault="00C96292" w:rsidP="00C96292">
      <w:pPr>
        <w:spacing w:line="360" w:lineRule="auto"/>
        <w:jc w:val="both"/>
      </w:pPr>
    </w:p>
    <w:p w14:paraId="0249F197" w14:textId="77777777" w:rsidR="00C96292" w:rsidRPr="0033459E" w:rsidRDefault="00C96292" w:rsidP="00C96292">
      <w:pPr>
        <w:spacing w:line="360" w:lineRule="auto"/>
        <w:jc w:val="both"/>
      </w:pPr>
    </w:p>
    <w:p w14:paraId="69C5CEBF" w14:textId="77777777" w:rsidR="00C96292" w:rsidRPr="0033459E" w:rsidRDefault="00C96292" w:rsidP="00C96292">
      <w:pPr>
        <w:spacing w:line="360" w:lineRule="auto"/>
        <w:jc w:val="both"/>
      </w:pPr>
      <w:r w:rsidRPr="0033459E">
        <w:t xml:space="preserve"> do czynności związanych z przygotowaniem pracowników M</w:t>
      </w:r>
      <w:r>
        <w:t xml:space="preserve">uzeum Śląskiego </w:t>
      </w:r>
      <w:r>
        <w:br/>
        <w:t xml:space="preserve">w Katowicach </w:t>
      </w:r>
      <w:r w:rsidRPr="0033459E">
        <w:t>do stosowania przyjętych w/w standardów</w:t>
      </w:r>
    </w:p>
    <w:p w14:paraId="64996BA0" w14:textId="77777777" w:rsidR="00C96292" w:rsidRPr="0033459E" w:rsidRDefault="00C96292" w:rsidP="00C96292">
      <w:pPr>
        <w:spacing w:line="200" w:lineRule="exact"/>
      </w:pPr>
    </w:p>
    <w:p w14:paraId="6CC2BBBA" w14:textId="77777777" w:rsidR="00C96292" w:rsidRPr="0033459E" w:rsidRDefault="00C96292" w:rsidP="00C96292">
      <w:pPr>
        <w:spacing w:line="290" w:lineRule="exact"/>
        <w:jc w:val="right"/>
      </w:pPr>
    </w:p>
    <w:p w14:paraId="05A8D046" w14:textId="77777777" w:rsidR="00C96292" w:rsidRPr="0033459E" w:rsidRDefault="00C96292" w:rsidP="00C96292">
      <w:pPr>
        <w:spacing w:line="290" w:lineRule="exact"/>
      </w:pPr>
    </w:p>
    <w:p w14:paraId="384AD117" w14:textId="77777777" w:rsidR="00C96292" w:rsidRPr="0033459E" w:rsidRDefault="00C96292" w:rsidP="00C96292">
      <w:pPr>
        <w:spacing w:line="290" w:lineRule="exact"/>
      </w:pPr>
    </w:p>
    <w:p w14:paraId="29443A05" w14:textId="77777777" w:rsidR="00C96292" w:rsidRPr="0033459E" w:rsidRDefault="00C96292" w:rsidP="00C96292">
      <w:pPr>
        <w:spacing w:line="290" w:lineRule="exact"/>
      </w:pPr>
    </w:p>
    <w:p w14:paraId="3972A36A" w14:textId="77777777" w:rsidR="00C96292" w:rsidRPr="0033459E" w:rsidRDefault="00C96292" w:rsidP="00C96292">
      <w:pPr>
        <w:spacing w:line="290" w:lineRule="exact"/>
        <w:jc w:val="right"/>
        <w:rPr>
          <w:u w:val="single"/>
        </w:rPr>
      </w:pPr>
      <w:r w:rsidRPr="0033459E">
        <w:rPr>
          <w:u w:val="single"/>
        </w:rPr>
        <w:t xml:space="preserve">                                                   ___</w:t>
      </w:r>
      <w:r w:rsidRPr="0033459E">
        <w:rPr>
          <w:u w:val="single"/>
        </w:rPr>
        <w:softHyphen/>
      </w:r>
      <w:r w:rsidRPr="0033459E">
        <w:rPr>
          <w:u w:val="single"/>
        </w:rPr>
        <w:softHyphen/>
      </w:r>
      <w:r w:rsidRPr="0033459E">
        <w:rPr>
          <w:u w:val="single"/>
        </w:rPr>
        <w:softHyphen/>
        <w:t>__</w:t>
      </w:r>
      <w:r w:rsidRPr="0033459E">
        <w:rPr>
          <w:u w:val="single"/>
        </w:rPr>
        <w:tab/>
        <w:t>_________</w:t>
      </w:r>
    </w:p>
    <w:p w14:paraId="7DF3EBED" w14:textId="302ACB38" w:rsidR="00C96292" w:rsidRPr="0033459E" w:rsidRDefault="00C96292" w:rsidP="00C96292">
      <w:pPr>
        <w:spacing w:line="290" w:lineRule="exact"/>
        <w:jc w:val="center"/>
      </w:pPr>
      <w:r w:rsidRPr="0033459E">
        <w:t xml:space="preserve">                                                                                                  data i podpis </w:t>
      </w:r>
      <w:r w:rsidRPr="0033459E">
        <w:br/>
        <w:t xml:space="preserve">                                                                              Dyrektora M</w:t>
      </w:r>
      <w:r>
        <w:t>uzeum Śląskiego w Katowicach</w:t>
      </w:r>
    </w:p>
    <w:p w14:paraId="11AEDBCF" w14:textId="77777777" w:rsidR="00C96292" w:rsidRPr="0033459E" w:rsidRDefault="00C96292" w:rsidP="00C96292">
      <w:pPr>
        <w:spacing w:line="290" w:lineRule="exact"/>
        <w:jc w:val="right"/>
      </w:pPr>
    </w:p>
    <w:p w14:paraId="7C335FA6" w14:textId="77777777" w:rsidR="00C96292" w:rsidRPr="0033459E" w:rsidRDefault="00C96292" w:rsidP="00C96292">
      <w:pPr>
        <w:spacing w:line="290" w:lineRule="exact"/>
      </w:pPr>
    </w:p>
    <w:p w14:paraId="59E96022" w14:textId="77777777" w:rsidR="00C96292" w:rsidRPr="0033459E" w:rsidRDefault="00C96292" w:rsidP="00C96292">
      <w:pPr>
        <w:spacing w:line="290" w:lineRule="exact"/>
      </w:pPr>
    </w:p>
    <w:p w14:paraId="6919E9DE" w14:textId="77777777" w:rsidR="00C96292" w:rsidRPr="0033459E" w:rsidRDefault="00C96292" w:rsidP="00C96292">
      <w:pPr>
        <w:spacing w:line="290" w:lineRule="exact"/>
      </w:pPr>
    </w:p>
    <w:p w14:paraId="222DCA9C" w14:textId="77777777" w:rsidR="00C96292" w:rsidRPr="0033459E" w:rsidRDefault="00C96292" w:rsidP="00C96292">
      <w:pPr>
        <w:spacing w:line="290" w:lineRule="exact"/>
        <w:jc w:val="right"/>
        <w:rPr>
          <w:u w:val="single"/>
        </w:rPr>
      </w:pPr>
      <w:r w:rsidRPr="0033459E">
        <w:rPr>
          <w:u w:val="single"/>
        </w:rPr>
        <w:t xml:space="preserve">                                                   ___</w:t>
      </w:r>
      <w:r w:rsidRPr="0033459E">
        <w:rPr>
          <w:u w:val="single"/>
        </w:rPr>
        <w:softHyphen/>
      </w:r>
      <w:r w:rsidRPr="0033459E">
        <w:rPr>
          <w:u w:val="single"/>
        </w:rPr>
        <w:softHyphen/>
      </w:r>
      <w:r w:rsidRPr="0033459E">
        <w:rPr>
          <w:u w:val="single"/>
        </w:rPr>
        <w:softHyphen/>
        <w:t>__</w:t>
      </w:r>
      <w:r w:rsidRPr="0033459E">
        <w:rPr>
          <w:u w:val="single"/>
        </w:rPr>
        <w:tab/>
        <w:t>________</w:t>
      </w:r>
    </w:p>
    <w:p w14:paraId="51C277CC" w14:textId="77777777" w:rsidR="00C96292" w:rsidRPr="0033459E" w:rsidRDefault="00C96292" w:rsidP="00C96292">
      <w:pPr>
        <w:spacing w:line="290" w:lineRule="exact"/>
      </w:pP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  <w:t xml:space="preserve">                             data i podpis </w:t>
      </w:r>
    </w:p>
    <w:p w14:paraId="2C7A9EA2" w14:textId="382B07AD" w:rsidR="00C96292" w:rsidRPr="0033459E" w:rsidRDefault="00C96292" w:rsidP="00C96292">
      <w:pPr>
        <w:spacing w:line="290" w:lineRule="exact"/>
      </w:pPr>
      <w:r w:rsidRPr="0033459E">
        <w:t xml:space="preserve">                                                                                                                osoby upoważnionej</w:t>
      </w:r>
    </w:p>
    <w:p w14:paraId="7724784D" w14:textId="77777777" w:rsidR="00C96292" w:rsidRPr="0033459E" w:rsidRDefault="00C96292" w:rsidP="00C96292">
      <w:pPr>
        <w:spacing w:line="290" w:lineRule="exact"/>
      </w:pPr>
    </w:p>
    <w:p w14:paraId="4D281ECD" w14:textId="77777777" w:rsidR="00C96292" w:rsidRPr="0033459E" w:rsidRDefault="00C96292" w:rsidP="00C96292">
      <w:pPr>
        <w:spacing w:line="290" w:lineRule="exact"/>
      </w:pPr>
    </w:p>
    <w:p w14:paraId="17328FFE" w14:textId="77777777" w:rsidR="00C96292" w:rsidRPr="0033459E" w:rsidRDefault="00C96292" w:rsidP="00C96292">
      <w:pPr>
        <w:spacing w:line="290" w:lineRule="exact"/>
      </w:pPr>
    </w:p>
    <w:p w14:paraId="09CABDDF" w14:textId="77777777" w:rsidR="00C96292" w:rsidRDefault="00C96292" w:rsidP="00C96292">
      <w:pPr>
        <w:spacing w:line="290" w:lineRule="exact"/>
      </w:pPr>
    </w:p>
    <w:p w14:paraId="41E2C923" w14:textId="77777777" w:rsidR="00C96292" w:rsidRDefault="00C96292" w:rsidP="00C96292">
      <w:pPr>
        <w:spacing w:line="290" w:lineRule="exact"/>
      </w:pPr>
    </w:p>
    <w:p w14:paraId="4EE29223" w14:textId="77777777" w:rsidR="004043BD" w:rsidRDefault="004043BD" w:rsidP="00C96292">
      <w:pPr>
        <w:spacing w:line="290" w:lineRule="exact"/>
      </w:pPr>
    </w:p>
    <w:p w14:paraId="4527056B" w14:textId="77777777" w:rsidR="004043BD" w:rsidRDefault="004043BD" w:rsidP="00C96292">
      <w:pPr>
        <w:spacing w:line="290" w:lineRule="exact"/>
      </w:pPr>
    </w:p>
    <w:p w14:paraId="165D5E13" w14:textId="77777777" w:rsidR="004043BD" w:rsidRDefault="004043BD" w:rsidP="00C96292">
      <w:pPr>
        <w:spacing w:line="290" w:lineRule="exact"/>
      </w:pPr>
    </w:p>
    <w:p w14:paraId="5D273174" w14:textId="77777777" w:rsidR="004043BD" w:rsidRPr="0033459E" w:rsidRDefault="004043BD" w:rsidP="00C96292">
      <w:pPr>
        <w:spacing w:line="290" w:lineRule="exact"/>
      </w:pPr>
    </w:p>
    <w:p w14:paraId="344B153D" w14:textId="77777777" w:rsidR="00C96292" w:rsidRPr="0033459E" w:rsidRDefault="00C96292" w:rsidP="00C96292">
      <w:pPr>
        <w:spacing w:line="290" w:lineRule="exact"/>
      </w:pPr>
    </w:p>
    <w:p w14:paraId="3F7A909D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r w:rsidRPr="0014568B">
        <w:rPr>
          <w:b/>
          <w:bCs/>
          <w:sz w:val="18"/>
          <w:szCs w:val="18"/>
        </w:rPr>
        <w:lastRenderedPageBreak/>
        <w:t>Załącznik nr 10 do Standardów Ochrony Małoletnich w Muzeum Śląskim w Katowicach</w:t>
      </w:r>
    </w:p>
    <w:p w14:paraId="5C0AAD80" w14:textId="77777777" w:rsidR="00C96292" w:rsidRPr="0033459E" w:rsidRDefault="00C96292" w:rsidP="00C96292">
      <w:pPr>
        <w:spacing w:line="290" w:lineRule="exact"/>
        <w:jc w:val="right"/>
        <w:rPr>
          <w:b/>
          <w:bCs/>
        </w:rPr>
      </w:pPr>
    </w:p>
    <w:p w14:paraId="20AEF8DE" w14:textId="77777777" w:rsidR="00C96292" w:rsidRPr="0033459E" w:rsidRDefault="00C96292" w:rsidP="00C96292">
      <w:pPr>
        <w:spacing w:line="290" w:lineRule="exact"/>
        <w:jc w:val="right"/>
        <w:rPr>
          <w:b/>
          <w:bCs/>
        </w:rPr>
      </w:pPr>
    </w:p>
    <w:p w14:paraId="738E2FAB" w14:textId="77777777" w:rsidR="00C96292" w:rsidRPr="0033459E" w:rsidRDefault="00C96292" w:rsidP="00C96292">
      <w:pPr>
        <w:spacing w:line="290" w:lineRule="exact"/>
        <w:jc w:val="right"/>
        <w:rPr>
          <w:b/>
          <w:bCs/>
        </w:rPr>
      </w:pPr>
    </w:p>
    <w:p w14:paraId="30C796DA" w14:textId="77777777" w:rsidR="00C96292" w:rsidRPr="0033459E" w:rsidRDefault="00C96292" w:rsidP="00C96292">
      <w:pPr>
        <w:spacing w:line="290" w:lineRule="exact"/>
        <w:jc w:val="right"/>
        <w:rPr>
          <w:b/>
          <w:bCs/>
        </w:rPr>
      </w:pPr>
    </w:p>
    <w:p w14:paraId="73F2FA0A" w14:textId="77777777" w:rsidR="00C96292" w:rsidRPr="0033459E" w:rsidRDefault="00C96292" w:rsidP="00C96292">
      <w:pPr>
        <w:spacing w:line="290" w:lineRule="exact"/>
      </w:pPr>
    </w:p>
    <w:p w14:paraId="4B6F5176" w14:textId="77777777" w:rsidR="00C96292" w:rsidRPr="0033459E" w:rsidRDefault="00C96292" w:rsidP="00C96292">
      <w:pPr>
        <w:spacing w:line="290" w:lineRule="exact"/>
        <w:jc w:val="center"/>
        <w:rPr>
          <w:b/>
        </w:rPr>
      </w:pPr>
      <w:r w:rsidRPr="0033459E">
        <w:rPr>
          <w:b/>
        </w:rPr>
        <w:t xml:space="preserve">OŚWIADCZENIE O ZAPOZNANIU SIĘ ZE STANDARDAMI OCHRONY MAŁOLETNICH </w:t>
      </w:r>
      <w:r w:rsidRPr="0033459E">
        <w:rPr>
          <w:b/>
        </w:rPr>
        <w:br/>
      </w:r>
      <w:bookmarkStart w:id="54" w:name="_Hlk158635369"/>
      <w:r w:rsidRPr="0033459E">
        <w:rPr>
          <w:b/>
        </w:rPr>
        <w:t>OBOWIĄZUJĄCYMI W M</w:t>
      </w:r>
      <w:r>
        <w:rPr>
          <w:b/>
        </w:rPr>
        <w:t>UZEUM ŚLĄSKIM W KATOWICACH</w:t>
      </w:r>
    </w:p>
    <w:bookmarkEnd w:id="54"/>
    <w:p w14:paraId="0894F137" w14:textId="77777777" w:rsidR="00C96292" w:rsidRPr="0033459E" w:rsidRDefault="00C96292" w:rsidP="00C96292">
      <w:pPr>
        <w:spacing w:line="290" w:lineRule="exact"/>
      </w:pPr>
    </w:p>
    <w:p w14:paraId="54F67A2F" w14:textId="77777777" w:rsidR="00C96292" w:rsidRPr="0033459E" w:rsidRDefault="00C96292" w:rsidP="00C96292">
      <w:pPr>
        <w:spacing w:line="290" w:lineRule="exact"/>
      </w:pPr>
    </w:p>
    <w:p w14:paraId="0EBA478D" w14:textId="77777777" w:rsidR="00C96292" w:rsidRPr="0033459E" w:rsidRDefault="00C96292" w:rsidP="00C96292">
      <w:pPr>
        <w:spacing w:line="290" w:lineRule="exact"/>
      </w:pPr>
    </w:p>
    <w:p w14:paraId="1B57A3F9" w14:textId="77777777" w:rsidR="00C96292" w:rsidRPr="0033459E" w:rsidRDefault="00C96292" w:rsidP="00C96292">
      <w:pPr>
        <w:spacing w:line="290" w:lineRule="exact"/>
        <w:rPr>
          <w:u w:val="single"/>
        </w:rPr>
      </w:pPr>
      <w:r w:rsidRPr="0033459E">
        <w:rPr>
          <w:u w:val="single"/>
        </w:rPr>
        <w:tab/>
      </w:r>
      <w:r w:rsidRPr="0033459E">
        <w:rPr>
          <w:u w:val="single"/>
        </w:rPr>
        <w:tab/>
      </w:r>
      <w:r w:rsidRPr="0033459E">
        <w:rPr>
          <w:u w:val="single"/>
        </w:rPr>
        <w:tab/>
      </w:r>
      <w:r w:rsidRPr="0033459E">
        <w:rPr>
          <w:u w:val="single"/>
        </w:rPr>
        <w:tab/>
        <w:t>_______</w:t>
      </w:r>
    </w:p>
    <w:p w14:paraId="0C3A4055" w14:textId="77777777" w:rsidR="00C96292" w:rsidRPr="0033459E" w:rsidRDefault="00C96292" w:rsidP="00C96292">
      <w:pPr>
        <w:spacing w:line="290" w:lineRule="exact"/>
      </w:pPr>
      <w:r w:rsidRPr="0033459E">
        <w:t xml:space="preserve">   imię i nazwisko osoby zatrudnionej</w:t>
      </w:r>
    </w:p>
    <w:p w14:paraId="31C2AB30" w14:textId="77777777" w:rsidR="00C96292" w:rsidRPr="0033459E" w:rsidRDefault="00C96292" w:rsidP="00C96292">
      <w:pPr>
        <w:spacing w:line="290" w:lineRule="exact"/>
      </w:pPr>
    </w:p>
    <w:p w14:paraId="142E0DA8" w14:textId="77777777" w:rsidR="00C96292" w:rsidRPr="0033459E" w:rsidRDefault="00C96292" w:rsidP="00C96292">
      <w:pPr>
        <w:spacing w:line="290" w:lineRule="exact"/>
      </w:pPr>
    </w:p>
    <w:p w14:paraId="45CEA8DE" w14:textId="77777777" w:rsidR="00C96292" w:rsidRPr="0033459E" w:rsidRDefault="00C96292" w:rsidP="00C96292">
      <w:pPr>
        <w:spacing w:line="290" w:lineRule="exact"/>
      </w:pPr>
      <w:r w:rsidRPr="0033459E">
        <w:t xml:space="preserve">  </w:t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</w:r>
      <w:r w:rsidRPr="0033459E">
        <w:softHyphen/>
        <w:t xml:space="preserve">_______________________ </w:t>
      </w:r>
    </w:p>
    <w:p w14:paraId="24312763" w14:textId="77777777" w:rsidR="00C96292" w:rsidRPr="0033459E" w:rsidRDefault="00C96292" w:rsidP="00C96292">
      <w:pPr>
        <w:spacing w:line="290" w:lineRule="exact"/>
      </w:pPr>
      <w:r w:rsidRPr="0033459E">
        <w:t xml:space="preserve">                    stanowisko</w:t>
      </w:r>
    </w:p>
    <w:p w14:paraId="0CC0D989" w14:textId="77777777" w:rsidR="00C96292" w:rsidRPr="0033459E" w:rsidRDefault="00C96292" w:rsidP="00C96292">
      <w:pPr>
        <w:spacing w:line="290" w:lineRule="exact"/>
      </w:pPr>
    </w:p>
    <w:p w14:paraId="5D6604B4" w14:textId="77777777" w:rsidR="00C96292" w:rsidRPr="0033459E" w:rsidRDefault="00C96292" w:rsidP="00C96292">
      <w:pPr>
        <w:spacing w:line="290" w:lineRule="exact"/>
      </w:pPr>
    </w:p>
    <w:p w14:paraId="2DCF667A" w14:textId="77777777" w:rsidR="00C96292" w:rsidRPr="0033459E" w:rsidRDefault="00C96292" w:rsidP="00C96292">
      <w:pPr>
        <w:spacing w:line="290" w:lineRule="exact"/>
      </w:pPr>
    </w:p>
    <w:p w14:paraId="089B1E2E" w14:textId="77777777" w:rsidR="00C96292" w:rsidRPr="0033459E" w:rsidRDefault="00C96292" w:rsidP="00C96292">
      <w:pPr>
        <w:spacing w:line="290" w:lineRule="exact"/>
      </w:pPr>
    </w:p>
    <w:p w14:paraId="41E1859B" w14:textId="77777777" w:rsidR="00C96292" w:rsidRPr="0033459E" w:rsidRDefault="00C96292" w:rsidP="00C96292">
      <w:pPr>
        <w:spacing w:line="290" w:lineRule="exact"/>
      </w:pPr>
    </w:p>
    <w:p w14:paraId="03CF5C4F" w14:textId="77777777" w:rsidR="00C96292" w:rsidRPr="0033459E" w:rsidRDefault="00C96292" w:rsidP="00C96292">
      <w:pPr>
        <w:spacing w:line="290" w:lineRule="exact"/>
      </w:pPr>
    </w:p>
    <w:p w14:paraId="451503BD" w14:textId="77777777" w:rsidR="00C96292" w:rsidRPr="0033459E" w:rsidRDefault="00C96292" w:rsidP="00C96292">
      <w:pPr>
        <w:spacing w:line="290" w:lineRule="exact"/>
      </w:pPr>
    </w:p>
    <w:p w14:paraId="523D369C" w14:textId="6FC3C825" w:rsidR="00C96292" w:rsidRPr="0033459E" w:rsidRDefault="00C96292" w:rsidP="00C96292">
      <w:pPr>
        <w:spacing w:line="290" w:lineRule="exact"/>
        <w:jc w:val="center"/>
      </w:pPr>
      <w:r w:rsidRPr="0033459E">
        <w:t xml:space="preserve">Oświadczam, że zapoznałam/em się ze </w:t>
      </w:r>
      <w:r w:rsidR="00174724">
        <w:t>S</w:t>
      </w:r>
      <w:r w:rsidRPr="0033459E">
        <w:t xml:space="preserve">tandardami </w:t>
      </w:r>
      <w:r w:rsidR="00174724">
        <w:t>O</w:t>
      </w:r>
      <w:r w:rsidRPr="0033459E">
        <w:t xml:space="preserve">chrony </w:t>
      </w:r>
      <w:r w:rsidR="00174724">
        <w:t>M</w:t>
      </w:r>
      <w:r w:rsidRPr="0033459E">
        <w:t>ałoletnich M</w:t>
      </w:r>
      <w:r>
        <w:t xml:space="preserve">uzeum Śląskiego w Katowicach </w:t>
      </w:r>
      <w:r w:rsidRPr="0033459E">
        <w:t>oraz zobowiązuję się do ich stosowania.</w:t>
      </w:r>
    </w:p>
    <w:p w14:paraId="1164ED6B" w14:textId="77777777" w:rsidR="00C96292" w:rsidRPr="0033459E" w:rsidRDefault="00C96292" w:rsidP="00C96292">
      <w:pPr>
        <w:spacing w:line="290" w:lineRule="exact"/>
        <w:jc w:val="center"/>
      </w:pPr>
    </w:p>
    <w:p w14:paraId="67F4E72D" w14:textId="77777777" w:rsidR="00C96292" w:rsidRPr="0033459E" w:rsidRDefault="00C96292" w:rsidP="00C96292">
      <w:pPr>
        <w:spacing w:line="290" w:lineRule="exact"/>
      </w:pPr>
    </w:p>
    <w:p w14:paraId="3955AA3A" w14:textId="77777777" w:rsidR="00C96292" w:rsidRPr="0033459E" w:rsidRDefault="00C96292" w:rsidP="00C96292">
      <w:pPr>
        <w:spacing w:line="290" w:lineRule="exact"/>
      </w:pPr>
    </w:p>
    <w:p w14:paraId="267036BC" w14:textId="77777777" w:rsidR="00C96292" w:rsidRPr="0033459E" w:rsidRDefault="00C96292" w:rsidP="00C96292">
      <w:pPr>
        <w:spacing w:line="290" w:lineRule="exact"/>
      </w:pPr>
    </w:p>
    <w:p w14:paraId="39F07E99" w14:textId="77777777" w:rsidR="00C96292" w:rsidRPr="0033459E" w:rsidRDefault="00C96292" w:rsidP="00C96292">
      <w:pPr>
        <w:spacing w:line="290" w:lineRule="exact"/>
      </w:pPr>
    </w:p>
    <w:p w14:paraId="5A35852D" w14:textId="77777777" w:rsidR="00C96292" w:rsidRPr="0033459E" w:rsidRDefault="00C96292" w:rsidP="00C96292">
      <w:pPr>
        <w:spacing w:line="290" w:lineRule="exact"/>
      </w:pPr>
    </w:p>
    <w:p w14:paraId="52430822" w14:textId="77777777" w:rsidR="00C96292" w:rsidRPr="0033459E" w:rsidRDefault="00C96292" w:rsidP="00C96292">
      <w:pPr>
        <w:spacing w:line="290" w:lineRule="exact"/>
      </w:pPr>
    </w:p>
    <w:p w14:paraId="709BD2B2" w14:textId="77777777" w:rsidR="00C96292" w:rsidRPr="0033459E" w:rsidRDefault="00C96292" w:rsidP="00C96292">
      <w:pPr>
        <w:spacing w:line="290" w:lineRule="exact"/>
        <w:rPr>
          <w:u w:val="single"/>
        </w:rPr>
      </w:pP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bookmarkStart w:id="55" w:name="_Hlk172058695"/>
      <w:r w:rsidRPr="0033459E">
        <w:rPr>
          <w:u w:val="single"/>
        </w:rPr>
        <w:tab/>
      </w:r>
      <w:r w:rsidRPr="0033459E">
        <w:rPr>
          <w:u w:val="single"/>
        </w:rPr>
        <w:tab/>
        <w:t>___</w:t>
      </w:r>
      <w:r w:rsidRPr="0033459E">
        <w:rPr>
          <w:u w:val="single"/>
        </w:rPr>
        <w:softHyphen/>
      </w:r>
      <w:r w:rsidRPr="0033459E">
        <w:rPr>
          <w:u w:val="single"/>
        </w:rPr>
        <w:softHyphen/>
      </w:r>
      <w:r w:rsidRPr="0033459E">
        <w:rPr>
          <w:u w:val="single"/>
        </w:rPr>
        <w:softHyphen/>
        <w:t>__</w:t>
      </w:r>
      <w:r w:rsidRPr="0033459E">
        <w:rPr>
          <w:u w:val="single"/>
        </w:rPr>
        <w:tab/>
        <w:t>_________</w:t>
      </w:r>
    </w:p>
    <w:p w14:paraId="24EEE868" w14:textId="77777777" w:rsidR="00C96292" w:rsidRPr="0033459E" w:rsidRDefault="00C96292" w:rsidP="00C96292">
      <w:pPr>
        <w:spacing w:line="290" w:lineRule="exact"/>
      </w:pP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</w:r>
      <w:r w:rsidRPr="0033459E">
        <w:tab/>
        <w:t xml:space="preserve">                   data i podpis osoby zapoznanej </w:t>
      </w:r>
    </w:p>
    <w:bookmarkEnd w:id="55"/>
    <w:p w14:paraId="7C56AD6D" w14:textId="77777777" w:rsidR="00C96292" w:rsidRPr="0033459E" w:rsidRDefault="00C96292" w:rsidP="00C96292">
      <w:pPr>
        <w:spacing w:line="290" w:lineRule="exact"/>
      </w:pPr>
    </w:p>
    <w:p w14:paraId="24483206" w14:textId="77777777" w:rsidR="00C96292" w:rsidRPr="0033459E" w:rsidRDefault="00C96292" w:rsidP="00C96292">
      <w:pPr>
        <w:spacing w:line="290" w:lineRule="exact"/>
      </w:pPr>
    </w:p>
    <w:p w14:paraId="00B3DABD" w14:textId="77777777" w:rsidR="00C96292" w:rsidRPr="0033459E" w:rsidRDefault="00C96292" w:rsidP="00C96292">
      <w:pPr>
        <w:spacing w:line="290" w:lineRule="exact"/>
      </w:pPr>
    </w:p>
    <w:p w14:paraId="0EDB2DE0" w14:textId="77777777" w:rsidR="00C96292" w:rsidRPr="0033459E" w:rsidRDefault="00C96292" w:rsidP="00C96292">
      <w:pPr>
        <w:spacing w:line="290" w:lineRule="exact"/>
      </w:pPr>
    </w:p>
    <w:p w14:paraId="097B9A1C" w14:textId="77777777" w:rsidR="00C96292" w:rsidRPr="0033459E" w:rsidRDefault="00C96292" w:rsidP="00C96292">
      <w:pPr>
        <w:spacing w:line="290" w:lineRule="exact"/>
      </w:pPr>
    </w:p>
    <w:p w14:paraId="65D3D7D5" w14:textId="77777777" w:rsidR="00C96292" w:rsidRPr="0033459E" w:rsidRDefault="00C96292" w:rsidP="00C96292">
      <w:pPr>
        <w:spacing w:line="290" w:lineRule="exact"/>
      </w:pPr>
    </w:p>
    <w:p w14:paraId="0B0BFCA8" w14:textId="77777777" w:rsidR="00C96292" w:rsidRPr="0033459E" w:rsidRDefault="00C96292" w:rsidP="00C96292">
      <w:pPr>
        <w:spacing w:line="290" w:lineRule="exact"/>
      </w:pPr>
    </w:p>
    <w:p w14:paraId="65E874F9" w14:textId="77777777" w:rsidR="00C96292" w:rsidRPr="0033459E" w:rsidRDefault="00C96292" w:rsidP="00C96292">
      <w:pPr>
        <w:spacing w:line="290" w:lineRule="exact"/>
      </w:pPr>
    </w:p>
    <w:p w14:paraId="21DC5A49" w14:textId="77777777" w:rsidR="00C96292" w:rsidRPr="0033459E" w:rsidRDefault="00C96292" w:rsidP="00C96292">
      <w:pPr>
        <w:spacing w:line="0" w:lineRule="atLeast"/>
        <w:sectPr w:rsidR="00C96292" w:rsidRPr="0033459E" w:rsidSect="00C96292">
          <w:pgSz w:w="11900" w:h="16838"/>
          <w:pgMar w:top="1406" w:right="1426" w:bottom="149" w:left="1420" w:header="0" w:footer="0" w:gutter="0"/>
          <w:cols w:space="0" w:equalWidth="0">
            <w:col w:w="9060"/>
          </w:cols>
          <w:docGrid w:linePitch="360"/>
        </w:sectPr>
      </w:pPr>
    </w:p>
    <w:p w14:paraId="1D807697" w14:textId="77777777" w:rsidR="00C96292" w:rsidRPr="0033459E" w:rsidRDefault="00C96292" w:rsidP="00C96292">
      <w:pPr>
        <w:spacing w:line="200" w:lineRule="exact"/>
      </w:pPr>
    </w:p>
    <w:p w14:paraId="6452510D" w14:textId="77777777" w:rsidR="00C96292" w:rsidRPr="0033459E" w:rsidRDefault="00C96292" w:rsidP="00C96292">
      <w:pPr>
        <w:spacing w:line="200" w:lineRule="exact"/>
      </w:pPr>
    </w:p>
    <w:p w14:paraId="44FC4387" w14:textId="77777777" w:rsidR="00C96292" w:rsidRPr="0033459E" w:rsidRDefault="00C96292" w:rsidP="00C96292">
      <w:pPr>
        <w:spacing w:line="200" w:lineRule="exact"/>
      </w:pPr>
    </w:p>
    <w:p w14:paraId="1CB769C9" w14:textId="77777777" w:rsidR="00C96292" w:rsidRPr="0033459E" w:rsidRDefault="00C96292" w:rsidP="00C96292">
      <w:pPr>
        <w:spacing w:line="200" w:lineRule="exact"/>
      </w:pPr>
    </w:p>
    <w:p w14:paraId="43621265" w14:textId="77777777" w:rsidR="00C96292" w:rsidRPr="0033459E" w:rsidRDefault="00C96292" w:rsidP="00C96292">
      <w:pPr>
        <w:spacing w:line="0" w:lineRule="atLeast"/>
        <w:sectPr w:rsidR="00C96292" w:rsidRPr="0033459E" w:rsidSect="00C96292">
          <w:type w:val="continuous"/>
          <w:pgSz w:w="11900" w:h="16838"/>
          <w:pgMar w:top="1406" w:right="1426" w:bottom="149" w:left="1420" w:header="0" w:footer="0" w:gutter="0"/>
          <w:cols w:space="0" w:equalWidth="0">
            <w:col w:w="9060"/>
          </w:cols>
          <w:docGrid w:linePitch="360"/>
        </w:sectPr>
      </w:pPr>
    </w:p>
    <w:p w14:paraId="24688662" w14:textId="77777777" w:rsidR="00C96292" w:rsidRPr="0033459E" w:rsidRDefault="00C96292" w:rsidP="00C96292">
      <w:pPr>
        <w:spacing w:line="0" w:lineRule="atLeast"/>
      </w:pPr>
      <w:bookmarkStart w:id="56" w:name="page5"/>
      <w:bookmarkEnd w:id="56"/>
    </w:p>
    <w:p w14:paraId="58F82156" w14:textId="77777777" w:rsidR="00C96292" w:rsidRPr="0033459E" w:rsidRDefault="00C96292" w:rsidP="00C96292">
      <w:pPr>
        <w:spacing w:line="0" w:lineRule="atLeast"/>
        <w:ind w:left="6480"/>
      </w:pPr>
    </w:p>
    <w:p w14:paraId="4223C1E0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bookmarkStart w:id="57" w:name="_Hlk172060510"/>
      <w:r w:rsidRPr="0014568B">
        <w:rPr>
          <w:b/>
          <w:bCs/>
          <w:sz w:val="18"/>
          <w:szCs w:val="18"/>
        </w:rPr>
        <w:t>Załącznik nr 11 do Standardów Ochrony Małoletnich w Muzeum Śląskim w Katowicach</w:t>
      </w:r>
    </w:p>
    <w:bookmarkEnd w:id="57"/>
    <w:p w14:paraId="70D17BD9" w14:textId="77777777" w:rsidR="00C96292" w:rsidRPr="0033459E" w:rsidRDefault="00C96292" w:rsidP="00C96292">
      <w:pPr>
        <w:spacing w:line="290" w:lineRule="exact"/>
        <w:jc w:val="right"/>
        <w:rPr>
          <w:b/>
          <w:bCs/>
        </w:rPr>
      </w:pPr>
    </w:p>
    <w:p w14:paraId="2F892CFE" w14:textId="77777777" w:rsidR="00C96292" w:rsidRPr="0014568B" w:rsidRDefault="00C96292" w:rsidP="00C96292">
      <w:pPr>
        <w:spacing w:after="160" w:line="259" w:lineRule="auto"/>
        <w:jc w:val="center"/>
        <w:rPr>
          <w:b/>
          <w:bCs/>
          <w:kern w:val="2"/>
          <w:lang w:eastAsia="en-US"/>
        </w:rPr>
      </w:pPr>
      <w:r w:rsidRPr="0014568B">
        <w:rPr>
          <w:b/>
          <w:bCs/>
          <w:kern w:val="2"/>
          <w:lang w:eastAsia="en-US"/>
        </w:rPr>
        <w:t xml:space="preserve">Monitoring standardów ochrony małoletnich </w:t>
      </w:r>
      <w:r w:rsidRPr="0014568B">
        <w:rPr>
          <w:b/>
          <w:bCs/>
          <w:kern w:val="2"/>
          <w:lang w:eastAsia="en-US"/>
        </w:rPr>
        <w:br/>
        <w:t>w Muzeum Śląskim w Katowicach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387"/>
        <w:gridCol w:w="1417"/>
        <w:gridCol w:w="1417"/>
      </w:tblGrid>
      <w:tr w:rsidR="00C96292" w:rsidRPr="00AA723F" w14:paraId="1524A4A4" w14:textId="77777777" w:rsidTr="009272B0">
        <w:trPr>
          <w:trHeight w:val="567"/>
          <w:jc w:val="center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3C8FDB2C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5D80B16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  <w:r w:rsidRPr="0033459E">
              <w:rPr>
                <w:lang w:eastAsia="en-US"/>
              </w:rPr>
              <w:t>tak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2E3E9A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  <w:r w:rsidRPr="0033459E">
              <w:rPr>
                <w:lang w:eastAsia="en-US"/>
              </w:rPr>
              <w:t>nie</w:t>
            </w:r>
          </w:p>
        </w:tc>
      </w:tr>
      <w:tr w:rsidR="00C96292" w:rsidRPr="00AA723F" w14:paraId="5BD40074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9CCE372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043E6B47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wiesz na czym polegają standardy ochrony małoletnich?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A6349E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83D8996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  <w:tr w:rsidR="00C96292" w:rsidRPr="00AA723F" w14:paraId="79BF79A5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F224E7C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1229DDEA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znasz standardy ochrony małoletnich przed krzywdzeniem obowiązujące w placówce, w której pracujesz?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331F04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39C175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  <w:tr w:rsidR="00C96292" w:rsidRPr="00AA723F" w14:paraId="23363D11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1AAAE78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4BF4116D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zapoznałaś/eś się z dokumentem Standardy Ochrony Małoletnich przed krzywdzeniem?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D68A6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DB49147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  <w:tr w:rsidR="00C96292" w:rsidRPr="00AA723F" w14:paraId="5A7719DB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2D17AB5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695D612C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potrafisz rozpoznawać symptomy krzywdzenia dzieci?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65B2B8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E861F99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  <w:tr w:rsidR="00C96292" w:rsidRPr="00AA723F" w14:paraId="4CE9C1B7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627C844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5F3AAD25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wiesz, jak reagować na symptomy krzywdzenia dzieci?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11597A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9A292E2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  <w:tr w:rsidR="00C96292" w:rsidRPr="00AA723F" w14:paraId="0EF399E0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EB96C9C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6A88826C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zdarzyło Ci się zaobserwować naruszenie zasad zawartych w Standardach Ochrony Małoletnich przed krzywdzeniem przez inną osobę pracującą?</w:t>
            </w:r>
          </w:p>
          <w:p w14:paraId="12005CB4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32F11559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Jeśli tak, czy i jaka była Twoja reakcja:</w:t>
            </w:r>
          </w:p>
          <w:p w14:paraId="65CCB466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79318850" w14:textId="77777777" w:rsidR="00C96292" w:rsidRPr="0033459E" w:rsidRDefault="00C96292" w:rsidP="009272B0">
            <w:pPr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C476E67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B6363AC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  <w:tr w:rsidR="00C96292" w:rsidRPr="00AA723F" w14:paraId="6568E438" w14:textId="77777777" w:rsidTr="009272B0">
        <w:trPr>
          <w:trHeight w:val="567"/>
          <w:jc w:val="center"/>
        </w:trPr>
        <w:tc>
          <w:tcPr>
            <w:tcW w:w="562" w:type="dxa"/>
            <w:shd w:val="clear" w:color="auto" w:fill="auto"/>
          </w:tcPr>
          <w:p w14:paraId="3262D86E" w14:textId="77777777" w:rsidR="00C96292" w:rsidRPr="0033459E" w:rsidRDefault="00C96292" w:rsidP="00C96292">
            <w:pPr>
              <w:numPr>
                <w:ilvl w:val="0"/>
                <w:numId w:val="45"/>
              </w:numPr>
              <w:ind w:left="357" w:hanging="357"/>
              <w:contextualSpacing/>
              <w:rPr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1515B454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Czy masz jakieś uwagi/poprawki/sugestie dotyczące Standardów Ochrony Małoletnich przed krzywdzeniem?</w:t>
            </w:r>
          </w:p>
          <w:p w14:paraId="7CB3AF1D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1451D902" w14:textId="77777777" w:rsidR="00C96292" w:rsidRPr="0033459E" w:rsidRDefault="00C96292" w:rsidP="009272B0">
            <w:pPr>
              <w:rPr>
                <w:lang w:eastAsia="en-US"/>
              </w:rPr>
            </w:pPr>
            <w:r w:rsidRPr="0033459E">
              <w:rPr>
                <w:lang w:eastAsia="en-US"/>
              </w:rPr>
              <w:t>Jeśli tak, proszę je wypisać:</w:t>
            </w:r>
          </w:p>
          <w:p w14:paraId="22FEE3BE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2773A47A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1A79957E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4568CCF4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608B7FBC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62B039FE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1DADB84A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2C83C1C1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55ACDEE8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63F0434B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13528C5C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60DF5F6A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745C55F9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155B23F3" w14:textId="77777777" w:rsidR="00C96292" w:rsidRPr="0033459E" w:rsidRDefault="00C96292" w:rsidP="009272B0">
            <w:pPr>
              <w:rPr>
                <w:lang w:eastAsia="en-US"/>
              </w:rPr>
            </w:pPr>
          </w:p>
          <w:p w14:paraId="647EE9BB" w14:textId="77777777" w:rsidR="00C96292" w:rsidRPr="0033459E" w:rsidRDefault="00C96292" w:rsidP="009272B0">
            <w:pPr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3D99D92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E7EE6CB" w14:textId="77777777" w:rsidR="00C96292" w:rsidRPr="0033459E" w:rsidRDefault="00C96292" w:rsidP="009272B0">
            <w:pPr>
              <w:jc w:val="center"/>
              <w:rPr>
                <w:lang w:eastAsia="en-US"/>
              </w:rPr>
            </w:pPr>
          </w:p>
        </w:tc>
      </w:tr>
    </w:tbl>
    <w:p w14:paraId="04081688" w14:textId="77777777" w:rsidR="00C96292" w:rsidRDefault="00C96292" w:rsidP="00C96292">
      <w:pPr>
        <w:spacing w:line="290" w:lineRule="exact"/>
        <w:jc w:val="right"/>
        <w:rPr>
          <w:b/>
          <w:bCs/>
        </w:rPr>
      </w:pPr>
    </w:p>
    <w:p w14:paraId="45551F3F" w14:textId="77777777" w:rsidR="00C96292" w:rsidRDefault="00C96292" w:rsidP="00C96292">
      <w:pPr>
        <w:spacing w:line="290" w:lineRule="exact"/>
        <w:jc w:val="right"/>
        <w:rPr>
          <w:b/>
          <w:bCs/>
        </w:rPr>
      </w:pPr>
    </w:p>
    <w:p w14:paraId="163B1BD4" w14:textId="77777777" w:rsidR="004043BD" w:rsidRDefault="004043BD" w:rsidP="00C96292">
      <w:pPr>
        <w:spacing w:line="290" w:lineRule="exact"/>
        <w:jc w:val="right"/>
        <w:rPr>
          <w:b/>
          <w:bCs/>
        </w:rPr>
      </w:pPr>
    </w:p>
    <w:p w14:paraId="52AD90B9" w14:textId="77777777" w:rsidR="000E4190" w:rsidRDefault="000E4190" w:rsidP="000E4190">
      <w:pPr>
        <w:spacing w:line="290" w:lineRule="exact"/>
        <w:rPr>
          <w:b/>
          <w:bCs/>
        </w:rPr>
      </w:pPr>
    </w:p>
    <w:p w14:paraId="2D2318B2" w14:textId="7DBDE34F" w:rsidR="004043BD" w:rsidRPr="000E4190" w:rsidRDefault="000E4190" w:rsidP="000E4190">
      <w:pPr>
        <w:spacing w:line="290" w:lineRule="exact"/>
        <w:jc w:val="center"/>
        <w:rPr>
          <w:color w:val="000000" w:themeColor="text1"/>
        </w:rPr>
      </w:pPr>
      <w:r w:rsidRPr="000E4190">
        <w:rPr>
          <w:color w:val="000000" w:themeColor="text1"/>
        </w:rPr>
        <w:t>32</w:t>
      </w:r>
    </w:p>
    <w:p w14:paraId="6D9C846F" w14:textId="77777777" w:rsidR="00C96292" w:rsidRPr="0014568B" w:rsidRDefault="00C96292" w:rsidP="00C96292">
      <w:pPr>
        <w:spacing w:line="290" w:lineRule="exact"/>
        <w:jc w:val="right"/>
        <w:rPr>
          <w:b/>
          <w:bCs/>
          <w:sz w:val="18"/>
          <w:szCs w:val="18"/>
        </w:rPr>
      </w:pPr>
      <w:r w:rsidRPr="0014568B">
        <w:rPr>
          <w:b/>
          <w:bCs/>
          <w:sz w:val="18"/>
          <w:szCs w:val="18"/>
        </w:rPr>
        <w:lastRenderedPageBreak/>
        <w:t>Załącznik nr 12 do Standardów Ochrony Małoletnich w Muzeum Śląskim w Katowicach</w:t>
      </w:r>
    </w:p>
    <w:p w14:paraId="28917A48" w14:textId="77777777" w:rsidR="00C96292" w:rsidRPr="0033459E" w:rsidRDefault="00C96292" w:rsidP="00C96292">
      <w:pPr>
        <w:spacing w:line="0" w:lineRule="atLeast"/>
        <w:ind w:left="6480"/>
        <w:jc w:val="center"/>
      </w:pPr>
    </w:p>
    <w:p w14:paraId="700CDB9E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</w:p>
    <w:p w14:paraId="385236D5" w14:textId="77777777" w:rsidR="00C96292" w:rsidRPr="0033459E" w:rsidRDefault="00C96292" w:rsidP="00C96292">
      <w:pPr>
        <w:spacing w:line="0" w:lineRule="atLeast"/>
      </w:pPr>
    </w:p>
    <w:p w14:paraId="450E5BBA" w14:textId="77777777" w:rsidR="00C96292" w:rsidRPr="0033459E" w:rsidRDefault="00C96292" w:rsidP="00C96292">
      <w:pPr>
        <w:spacing w:line="0" w:lineRule="atLeast"/>
      </w:pPr>
    </w:p>
    <w:p w14:paraId="52E1B9F3" w14:textId="77777777" w:rsidR="00C96292" w:rsidRPr="0033459E" w:rsidRDefault="00C96292" w:rsidP="00C96292">
      <w:pPr>
        <w:spacing w:line="0" w:lineRule="atLeast"/>
      </w:pPr>
    </w:p>
    <w:p w14:paraId="38A76EC7" w14:textId="77777777" w:rsidR="00C96292" w:rsidRPr="0033459E" w:rsidRDefault="00C96292" w:rsidP="00C96292">
      <w:pPr>
        <w:spacing w:line="0" w:lineRule="atLeast"/>
      </w:pPr>
      <w:r w:rsidRPr="0033459E">
        <w:t>pieczęć instytucji</w:t>
      </w:r>
    </w:p>
    <w:p w14:paraId="0A51976C" w14:textId="77777777" w:rsidR="00C96292" w:rsidRPr="0033459E" w:rsidRDefault="00C96292" w:rsidP="00C96292">
      <w:pPr>
        <w:spacing w:line="0" w:lineRule="atLeast"/>
        <w:rPr>
          <w:b/>
          <w:bCs/>
        </w:rPr>
      </w:pPr>
    </w:p>
    <w:p w14:paraId="772AB684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</w:p>
    <w:p w14:paraId="3CA8CD34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  <w:r w:rsidRPr="0033459E">
        <w:rPr>
          <w:b/>
          <w:bCs/>
        </w:rPr>
        <w:t>EWIDENCJA ZDARZEŃ ZAGRAŻAJĄCYCH DOBRU MAŁOLETNIEGO</w:t>
      </w:r>
    </w:p>
    <w:p w14:paraId="32D5296B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</w:p>
    <w:p w14:paraId="36A2CC6E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  <w:r w:rsidRPr="0033459E">
        <w:rPr>
          <w:b/>
          <w:bCs/>
        </w:rPr>
        <w:t xml:space="preserve">Rok: </w:t>
      </w:r>
    </w:p>
    <w:p w14:paraId="1E897AA5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</w:p>
    <w:p w14:paraId="1B32C7E3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</w:p>
    <w:p w14:paraId="062B0EEF" w14:textId="77777777" w:rsidR="00C96292" w:rsidRPr="0033459E" w:rsidRDefault="00C96292" w:rsidP="00C96292">
      <w:pPr>
        <w:spacing w:line="0" w:lineRule="atLeast"/>
        <w:jc w:val="center"/>
        <w:rPr>
          <w:b/>
          <w:bCs/>
        </w:rPr>
      </w:pP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0"/>
        <w:gridCol w:w="2966"/>
        <w:gridCol w:w="2552"/>
        <w:gridCol w:w="3211"/>
      </w:tblGrid>
      <w:tr w:rsidR="00C96292" w:rsidRPr="00AA723F" w14:paraId="1A0E7B27" w14:textId="77777777" w:rsidTr="009272B0">
        <w:trPr>
          <w:trHeight w:val="1207"/>
        </w:trPr>
        <w:tc>
          <w:tcPr>
            <w:tcW w:w="1140" w:type="dxa"/>
            <w:shd w:val="clear" w:color="auto" w:fill="auto"/>
          </w:tcPr>
          <w:p w14:paraId="3CE89488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L.p.</w:t>
            </w:r>
          </w:p>
        </w:tc>
        <w:tc>
          <w:tcPr>
            <w:tcW w:w="2966" w:type="dxa"/>
            <w:shd w:val="clear" w:color="auto" w:fill="auto"/>
          </w:tcPr>
          <w:p w14:paraId="4196F79A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Opis zdarzenia</w:t>
            </w:r>
          </w:p>
        </w:tc>
        <w:tc>
          <w:tcPr>
            <w:tcW w:w="2552" w:type="dxa"/>
            <w:shd w:val="clear" w:color="auto" w:fill="auto"/>
          </w:tcPr>
          <w:p w14:paraId="57A5B2C0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Podjęte czynności</w:t>
            </w:r>
          </w:p>
        </w:tc>
        <w:tc>
          <w:tcPr>
            <w:tcW w:w="3211" w:type="dxa"/>
            <w:shd w:val="clear" w:color="auto" w:fill="auto"/>
          </w:tcPr>
          <w:p w14:paraId="0AC7477F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 xml:space="preserve">Podpis osoby wprowadzającej dane do ewidencji </w:t>
            </w:r>
          </w:p>
        </w:tc>
      </w:tr>
      <w:tr w:rsidR="00C96292" w:rsidRPr="00AA723F" w14:paraId="3E41E3AB" w14:textId="77777777" w:rsidTr="009272B0">
        <w:trPr>
          <w:trHeight w:val="307"/>
        </w:trPr>
        <w:tc>
          <w:tcPr>
            <w:tcW w:w="1140" w:type="dxa"/>
            <w:shd w:val="clear" w:color="auto" w:fill="auto"/>
          </w:tcPr>
          <w:p w14:paraId="38973A7F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1</w:t>
            </w:r>
          </w:p>
        </w:tc>
        <w:tc>
          <w:tcPr>
            <w:tcW w:w="2966" w:type="dxa"/>
            <w:shd w:val="clear" w:color="auto" w:fill="auto"/>
          </w:tcPr>
          <w:p w14:paraId="1CABDDE0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086B95A6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3211" w:type="dxa"/>
            <w:shd w:val="clear" w:color="auto" w:fill="auto"/>
          </w:tcPr>
          <w:p w14:paraId="2258A86B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</w:tr>
      <w:tr w:rsidR="00C96292" w:rsidRPr="00AA723F" w14:paraId="12A0927B" w14:textId="77777777" w:rsidTr="009272B0">
        <w:trPr>
          <w:trHeight w:val="307"/>
        </w:trPr>
        <w:tc>
          <w:tcPr>
            <w:tcW w:w="1140" w:type="dxa"/>
            <w:shd w:val="clear" w:color="auto" w:fill="auto"/>
          </w:tcPr>
          <w:p w14:paraId="00C7E5F3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2</w:t>
            </w:r>
          </w:p>
        </w:tc>
        <w:tc>
          <w:tcPr>
            <w:tcW w:w="2966" w:type="dxa"/>
            <w:shd w:val="clear" w:color="auto" w:fill="auto"/>
          </w:tcPr>
          <w:p w14:paraId="0FCD520E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52D18E18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3211" w:type="dxa"/>
            <w:shd w:val="clear" w:color="auto" w:fill="auto"/>
          </w:tcPr>
          <w:p w14:paraId="4C451E19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</w:tr>
      <w:tr w:rsidR="00C96292" w:rsidRPr="00AA723F" w14:paraId="79D0FC11" w14:textId="77777777" w:rsidTr="009272B0">
        <w:trPr>
          <w:trHeight w:val="296"/>
        </w:trPr>
        <w:tc>
          <w:tcPr>
            <w:tcW w:w="1140" w:type="dxa"/>
            <w:shd w:val="clear" w:color="auto" w:fill="auto"/>
          </w:tcPr>
          <w:p w14:paraId="352033A7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3</w:t>
            </w:r>
          </w:p>
        </w:tc>
        <w:tc>
          <w:tcPr>
            <w:tcW w:w="2966" w:type="dxa"/>
            <w:shd w:val="clear" w:color="auto" w:fill="auto"/>
          </w:tcPr>
          <w:p w14:paraId="2F6A65A3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1FC9DB22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3211" w:type="dxa"/>
            <w:shd w:val="clear" w:color="auto" w:fill="auto"/>
          </w:tcPr>
          <w:p w14:paraId="1DE874AE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</w:tr>
      <w:tr w:rsidR="00C96292" w:rsidRPr="00AA723F" w14:paraId="6703BCA4" w14:textId="77777777" w:rsidTr="009272B0">
        <w:trPr>
          <w:trHeight w:val="307"/>
        </w:trPr>
        <w:tc>
          <w:tcPr>
            <w:tcW w:w="1140" w:type="dxa"/>
            <w:shd w:val="clear" w:color="auto" w:fill="auto"/>
          </w:tcPr>
          <w:p w14:paraId="6163159B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  <w:r w:rsidRPr="0033459E">
              <w:rPr>
                <w:b/>
                <w:bCs/>
                <w:kern w:val="2"/>
                <w:szCs w:val="22"/>
              </w:rPr>
              <w:t>4</w:t>
            </w:r>
          </w:p>
        </w:tc>
        <w:tc>
          <w:tcPr>
            <w:tcW w:w="2966" w:type="dxa"/>
            <w:shd w:val="clear" w:color="auto" w:fill="auto"/>
          </w:tcPr>
          <w:p w14:paraId="3140B7D9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1AD9BFD3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  <w:tc>
          <w:tcPr>
            <w:tcW w:w="3211" w:type="dxa"/>
            <w:shd w:val="clear" w:color="auto" w:fill="auto"/>
          </w:tcPr>
          <w:p w14:paraId="2EA0B9C6" w14:textId="77777777" w:rsidR="00C96292" w:rsidRPr="0033459E" w:rsidRDefault="00C96292" w:rsidP="009272B0">
            <w:pPr>
              <w:spacing w:line="0" w:lineRule="atLeast"/>
              <w:jc w:val="center"/>
              <w:rPr>
                <w:b/>
                <w:bCs/>
                <w:kern w:val="2"/>
                <w:szCs w:val="22"/>
              </w:rPr>
            </w:pPr>
          </w:p>
        </w:tc>
      </w:tr>
    </w:tbl>
    <w:p w14:paraId="1568C602" w14:textId="77777777" w:rsidR="00C96292" w:rsidRDefault="00C96292" w:rsidP="00C96292">
      <w:pPr>
        <w:jc w:val="center"/>
        <w:rPr>
          <w:b/>
        </w:rPr>
      </w:pPr>
    </w:p>
    <w:p w14:paraId="6F80F9D0" w14:textId="77777777" w:rsidR="00C96292" w:rsidRDefault="00C96292" w:rsidP="00C96292">
      <w:pPr>
        <w:jc w:val="center"/>
        <w:rPr>
          <w:b/>
        </w:rPr>
      </w:pPr>
    </w:p>
    <w:p w14:paraId="41FC9E84" w14:textId="77777777" w:rsidR="00C96292" w:rsidRDefault="00C96292" w:rsidP="00C96292">
      <w:pPr>
        <w:jc w:val="center"/>
        <w:rPr>
          <w:b/>
        </w:rPr>
      </w:pPr>
    </w:p>
    <w:p w14:paraId="135A14D5" w14:textId="77777777" w:rsidR="00C96292" w:rsidRDefault="00C96292" w:rsidP="00C96292">
      <w:pPr>
        <w:jc w:val="center"/>
        <w:rPr>
          <w:b/>
        </w:rPr>
      </w:pPr>
    </w:p>
    <w:p w14:paraId="01DDF1EB" w14:textId="77777777" w:rsidR="00C96292" w:rsidRDefault="00C96292" w:rsidP="00C96292">
      <w:pPr>
        <w:jc w:val="center"/>
        <w:rPr>
          <w:b/>
        </w:rPr>
      </w:pPr>
    </w:p>
    <w:p w14:paraId="3A96833D" w14:textId="77777777" w:rsidR="00C96292" w:rsidRDefault="00C96292" w:rsidP="00C96292">
      <w:pPr>
        <w:jc w:val="center"/>
        <w:rPr>
          <w:b/>
        </w:rPr>
      </w:pPr>
    </w:p>
    <w:p w14:paraId="3B357DD9" w14:textId="77777777" w:rsidR="00C96292" w:rsidRDefault="00C96292" w:rsidP="00C96292">
      <w:pPr>
        <w:jc w:val="center"/>
        <w:rPr>
          <w:b/>
        </w:rPr>
      </w:pPr>
    </w:p>
    <w:p w14:paraId="0E29D1A4" w14:textId="77777777" w:rsidR="00C96292" w:rsidRDefault="00C96292" w:rsidP="00C96292">
      <w:pPr>
        <w:jc w:val="center"/>
        <w:rPr>
          <w:b/>
        </w:rPr>
      </w:pPr>
    </w:p>
    <w:p w14:paraId="755C31F4" w14:textId="77777777" w:rsidR="00C96292" w:rsidRDefault="00C96292" w:rsidP="00C96292">
      <w:pPr>
        <w:jc w:val="center"/>
        <w:rPr>
          <w:b/>
        </w:rPr>
      </w:pPr>
    </w:p>
    <w:p w14:paraId="6CF55260" w14:textId="77777777" w:rsidR="00C96292" w:rsidRDefault="00C96292" w:rsidP="00C96292">
      <w:pPr>
        <w:jc w:val="center"/>
        <w:rPr>
          <w:b/>
        </w:rPr>
      </w:pPr>
    </w:p>
    <w:p w14:paraId="1A662D14" w14:textId="77777777" w:rsidR="00C96292" w:rsidRDefault="00C96292" w:rsidP="00C96292">
      <w:pPr>
        <w:spacing w:line="0" w:lineRule="atLeast"/>
        <w:rPr>
          <w:rFonts w:ascii="Trebuchet MS" w:eastAsia="Trebuchet MS" w:hAnsi="Trebuchet MS"/>
        </w:rPr>
      </w:pPr>
    </w:p>
    <w:p w14:paraId="45F3956A" w14:textId="77777777" w:rsidR="00C96292" w:rsidRPr="00B413B5" w:rsidRDefault="00C96292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sectPr w:rsidR="00C96292" w:rsidRPr="00B413B5" w:rsidSect="003C1CA6">
      <w:headerReference w:type="default" r:id="rId15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EB003" w14:textId="77777777" w:rsidR="007B4F20" w:rsidRDefault="007B4F20">
      <w:r>
        <w:separator/>
      </w:r>
    </w:p>
  </w:endnote>
  <w:endnote w:type="continuationSeparator" w:id="0">
    <w:p w14:paraId="0101909E" w14:textId="77777777" w:rsidR="007B4F20" w:rsidRDefault="007B4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626E2" w14:textId="77777777" w:rsidR="00C96292" w:rsidRDefault="00C96292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9AE783A" w14:textId="77777777" w:rsidR="00C96292" w:rsidRDefault="00C9629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7F21A" w14:textId="77777777" w:rsidR="00C96292" w:rsidRDefault="00C96292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54FCC33" w14:textId="77777777" w:rsidR="00C96292" w:rsidRDefault="00C962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7FB21" w14:textId="77777777" w:rsidR="007B4F20" w:rsidRDefault="007B4F20">
      <w:r>
        <w:separator/>
      </w:r>
    </w:p>
  </w:footnote>
  <w:footnote w:type="continuationSeparator" w:id="0">
    <w:p w14:paraId="70919FA2" w14:textId="77777777" w:rsidR="007B4F20" w:rsidRDefault="007B4F20">
      <w:r>
        <w:continuationSeparator/>
      </w:r>
    </w:p>
  </w:footnote>
  <w:footnote w:id="1">
    <w:p w14:paraId="05449574" w14:textId="77777777" w:rsidR="00C96292" w:rsidRDefault="00C96292" w:rsidP="00C96292">
      <w:pPr>
        <w:pStyle w:val="Tekstprzypisudolnego"/>
      </w:pPr>
      <w:r>
        <w:rPr>
          <w:rStyle w:val="Odwoanieprzypisudolnego"/>
        </w:rPr>
        <w:footnoteRef/>
      </w:r>
      <w:r>
        <w:t>Należy zawsze podać imię i nazwisko dziecka i adres jego pobytu. Tylko w takim wypadku sąd może skutecznie pomóc, m.in. poprzez wysłanie do rodziny kuratora na wywiad.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877663931" name="Obraz 187766393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91560684" name="Obraz 191560684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0B445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C1782" w14:textId="397805B6" w:rsidR="00C2345C" w:rsidRPr="00AD0E00" w:rsidRDefault="00C2345C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01A0B9F"/>
    <w:multiLevelType w:val="hybridMultilevel"/>
    <w:tmpl w:val="8C980EE0"/>
    <w:lvl w:ilvl="0" w:tplc="E550B0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EE6EAE"/>
    <w:multiLevelType w:val="hybridMultilevel"/>
    <w:tmpl w:val="D87829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E3AAC"/>
    <w:multiLevelType w:val="hybridMultilevel"/>
    <w:tmpl w:val="045C98AA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6824A87"/>
    <w:multiLevelType w:val="hybridMultilevel"/>
    <w:tmpl w:val="FAF0849E"/>
    <w:lvl w:ilvl="0" w:tplc="D55E2C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6970CE"/>
    <w:multiLevelType w:val="hybridMultilevel"/>
    <w:tmpl w:val="09E4F026"/>
    <w:lvl w:ilvl="0" w:tplc="9A229EA4">
      <w:start w:val="1"/>
      <w:numFmt w:val="decimal"/>
      <w:lvlText w:val="%1."/>
      <w:lvlJc w:val="left"/>
      <w:pPr>
        <w:ind w:left="360" w:hanging="360"/>
      </w:pPr>
      <w:rPr>
        <w:rFonts w:ascii="Times New Roman" w:eastAsia="Aptos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7EA5F83"/>
    <w:multiLevelType w:val="hybridMultilevel"/>
    <w:tmpl w:val="83607CF4"/>
    <w:lvl w:ilvl="0" w:tplc="13AC03D6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0A2A12DB"/>
    <w:multiLevelType w:val="hybridMultilevel"/>
    <w:tmpl w:val="29AAAD14"/>
    <w:lvl w:ilvl="0" w:tplc="54BC087E">
      <w:start w:val="1"/>
      <w:numFmt w:val="lowerLetter"/>
      <w:lvlText w:val="%1)"/>
      <w:lvlJc w:val="left"/>
      <w:pPr>
        <w:ind w:left="9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20F236CE">
      <w:numFmt w:val="bullet"/>
      <w:lvlText w:val="•"/>
      <w:lvlJc w:val="left"/>
      <w:pPr>
        <w:ind w:left="1844" w:hanging="360"/>
      </w:pPr>
      <w:rPr>
        <w:rFonts w:hint="default"/>
        <w:lang w:val="pl-PL" w:eastAsia="en-US" w:bidi="ar-SA"/>
      </w:rPr>
    </w:lvl>
    <w:lvl w:ilvl="2" w:tplc="0F26941C">
      <w:numFmt w:val="bullet"/>
      <w:lvlText w:val="•"/>
      <w:lvlJc w:val="left"/>
      <w:pPr>
        <w:ind w:left="2709" w:hanging="360"/>
      </w:pPr>
      <w:rPr>
        <w:rFonts w:hint="default"/>
        <w:lang w:val="pl-PL" w:eastAsia="en-US" w:bidi="ar-SA"/>
      </w:rPr>
    </w:lvl>
    <w:lvl w:ilvl="3" w:tplc="A182A078">
      <w:numFmt w:val="bullet"/>
      <w:lvlText w:val="•"/>
      <w:lvlJc w:val="left"/>
      <w:pPr>
        <w:ind w:left="3573" w:hanging="360"/>
      </w:pPr>
      <w:rPr>
        <w:rFonts w:hint="default"/>
        <w:lang w:val="pl-PL" w:eastAsia="en-US" w:bidi="ar-SA"/>
      </w:rPr>
    </w:lvl>
    <w:lvl w:ilvl="4" w:tplc="825EBDF8">
      <w:numFmt w:val="bullet"/>
      <w:lvlText w:val="•"/>
      <w:lvlJc w:val="left"/>
      <w:pPr>
        <w:ind w:left="4438" w:hanging="360"/>
      </w:pPr>
      <w:rPr>
        <w:rFonts w:hint="default"/>
        <w:lang w:val="pl-PL" w:eastAsia="en-US" w:bidi="ar-SA"/>
      </w:rPr>
    </w:lvl>
    <w:lvl w:ilvl="5" w:tplc="587CFF06">
      <w:numFmt w:val="bullet"/>
      <w:lvlText w:val="•"/>
      <w:lvlJc w:val="left"/>
      <w:pPr>
        <w:ind w:left="5303" w:hanging="360"/>
      </w:pPr>
      <w:rPr>
        <w:rFonts w:hint="default"/>
        <w:lang w:val="pl-PL" w:eastAsia="en-US" w:bidi="ar-SA"/>
      </w:rPr>
    </w:lvl>
    <w:lvl w:ilvl="6" w:tplc="3376901E">
      <w:numFmt w:val="bullet"/>
      <w:lvlText w:val="•"/>
      <w:lvlJc w:val="left"/>
      <w:pPr>
        <w:ind w:left="6167" w:hanging="360"/>
      </w:pPr>
      <w:rPr>
        <w:rFonts w:hint="default"/>
        <w:lang w:val="pl-PL" w:eastAsia="en-US" w:bidi="ar-SA"/>
      </w:rPr>
    </w:lvl>
    <w:lvl w:ilvl="7" w:tplc="36C8E4BC">
      <w:numFmt w:val="bullet"/>
      <w:lvlText w:val="•"/>
      <w:lvlJc w:val="left"/>
      <w:pPr>
        <w:ind w:left="7032" w:hanging="360"/>
      </w:pPr>
      <w:rPr>
        <w:rFonts w:hint="default"/>
        <w:lang w:val="pl-PL" w:eastAsia="en-US" w:bidi="ar-SA"/>
      </w:rPr>
    </w:lvl>
    <w:lvl w:ilvl="8" w:tplc="B574C68E">
      <w:numFmt w:val="bullet"/>
      <w:lvlText w:val="•"/>
      <w:lvlJc w:val="left"/>
      <w:pPr>
        <w:ind w:left="7897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0F8E7382"/>
    <w:multiLevelType w:val="hybridMultilevel"/>
    <w:tmpl w:val="9804686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0A41626"/>
    <w:multiLevelType w:val="hybridMultilevel"/>
    <w:tmpl w:val="95986538"/>
    <w:lvl w:ilvl="0" w:tplc="6AEAF8DA">
      <w:start w:val="1"/>
      <w:numFmt w:val="lowerLetter"/>
      <w:lvlText w:val="%1)"/>
      <w:lvlJc w:val="left"/>
      <w:pPr>
        <w:ind w:left="135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890E50"/>
    <w:multiLevelType w:val="hybridMultilevel"/>
    <w:tmpl w:val="8626C750"/>
    <w:lvl w:ilvl="0" w:tplc="C324EE3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6D164D52">
      <w:numFmt w:val="bullet"/>
      <w:lvlText w:val="-"/>
      <w:lvlJc w:val="left"/>
      <w:pPr>
        <w:ind w:left="4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94144C04">
      <w:numFmt w:val="bullet"/>
      <w:lvlText w:val="•"/>
      <w:lvlJc w:val="left"/>
      <w:pPr>
        <w:ind w:left="1488" w:hanging="140"/>
      </w:pPr>
      <w:rPr>
        <w:rFonts w:hint="default"/>
        <w:lang w:val="pl-PL" w:eastAsia="en-US" w:bidi="ar-SA"/>
      </w:rPr>
    </w:lvl>
    <w:lvl w:ilvl="3" w:tplc="8B62A552">
      <w:numFmt w:val="bullet"/>
      <w:lvlText w:val="•"/>
      <w:lvlJc w:val="left"/>
      <w:pPr>
        <w:ind w:left="2480" w:hanging="140"/>
      </w:pPr>
      <w:rPr>
        <w:rFonts w:hint="default"/>
        <w:lang w:val="pl-PL" w:eastAsia="en-US" w:bidi="ar-SA"/>
      </w:rPr>
    </w:lvl>
    <w:lvl w:ilvl="4" w:tplc="D6DC67AA">
      <w:numFmt w:val="bullet"/>
      <w:lvlText w:val="•"/>
      <w:lvlJc w:val="left"/>
      <w:pPr>
        <w:ind w:left="3472" w:hanging="140"/>
      </w:pPr>
      <w:rPr>
        <w:rFonts w:hint="default"/>
        <w:lang w:val="pl-PL" w:eastAsia="en-US" w:bidi="ar-SA"/>
      </w:rPr>
    </w:lvl>
    <w:lvl w:ilvl="5" w:tplc="55980014">
      <w:numFmt w:val="bullet"/>
      <w:lvlText w:val="•"/>
      <w:lvlJc w:val="left"/>
      <w:pPr>
        <w:ind w:left="4464" w:hanging="140"/>
      </w:pPr>
      <w:rPr>
        <w:rFonts w:hint="default"/>
        <w:lang w:val="pl-PL" w:eastAsia="en-US" w:bidi="ar-SA"/>
      </w:rPr>
    </w:lvl>
    <w:lvl w:ilvl="6" w:tplc="3ACAA792">
      <w:numFmt w:val="bullet"/>
      <w:lvlText w:val="•"/>
      <w:lvlJc w:val="left"/>
      <w:pPr>
        <w:ind w:left="5456" w:hanging="140"/>
      </w:pPr>
      <w:rPr>
        <w:rFonts w:hint="default"/>
        <w:lang w:val="pl-PL" w:eastAsia="en-US" w:bidi="ar-SA"/>
      </w:rPr>
    </w:lvl>
    <w:lvl w:ilvl="7" w:tplc="1D127CF0">
      <w:numFmt w:val="bullet"/>
      <w:lvlText w:val="•"/>
      <w:lvlJc w:val="left"/>
      <w:pPr>
        <w:ind w:left="6447" w:hanging="140"/>
      </w:pPr>
      <w:rPr>
        <w:rFonts w:hint="default"/>
        <w:lang w:val="pl-PL" w:eastAsia="en-US" w:bidi="ar-SA"/>
      </w:rPr>
    </w:lvl>
    <w:lvl w:ilvl="8" w:tplc="5F9660A2">
      <w:numFmt w:val="bullet"/>
      <w:lvlText w:val="•"/>
      <w:lvlJc w:val="left"/>
      <w:pPr>
        <w:ind w:left="7439" w:hanging="140"/>
      </w:pPr>
      <w:rPr>
        <w:rFonts w:hint="default"/>
        <w:lang w:val="pl-PL" w:eastAsia="en-US" w:bidi="ar-SA"/>
      </w:rPr>
    </w:lvl>
  </w:abstractNum>
  <w:abstractNum w:abstractNumId="14" w15:restartNumberingAfterBreak="0">
    <w:nsid w:val="18300D3A"/>
    <w:multiLevelType w:val="hybridMultilevel"/>
    <w:tmpl w:val="32FC67F2"/>
    <w:lvl w:ilvl="0" w:tplc="2B0A98B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D828F2"/>
    <w:multiLevelType w:val="hybridMultilevel"/>
    <w:tmpl w:val="AAA032AE"/>
    <w:lvl w:ilvl="0" w:tplc="8AE265DC">
      <w:start w:val="1"/>
      <w:numFmt w:val="lowerLetter"/>
      <w:lvlText w:val="%1)"/>
      <w:lvlJc w:val="left"/>
      <w:pPr>
        <w:ind w:left="16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400" w:hanging="360"/>
      </w:pPr>
    </w:lvl>
    <w:lvl w:ilvl="2" w:tplc="0415001B" w:tentative="1">
      <w:start w:val="1"/>
      <w:numFmt w:val="lowerRoman"/>
      <w:lvlText w:val="%3."/>
      <w:lvlJc w:val="right"/>
      <w:pPr>
        <w:ind w:left="3120" w:hanging="180"/>
      </w:pPr>
    </w:lvl>
    <w:lvl w:ilvl="3" w:tplc="0415000F" w:tentative="1">
      <w:start w:val="1"/>
      <w:numFmt w:val="decimal"/>
      <w:lvlText w:val="%4."/>
      <w:lvlJc w:val="left"/>
      <w:pPr>
        <w:ind w:left="3840" w:hanging="360"/>
      </w:pPr>
    </w:lvl>
    <w:lvl w:ilvl="4" w:tplc="04150019" w:tentative="1">
      <w:start w:val="1"/>
      <w:numFmt w:val="lowerLetter"/>
      <w:lvlText w:val="%5."/>
      <w:lvlJc w:val="left"/>
      <w:pPr>
        <w:ind w:left="4560" w:hanging="360"/>
      </w:pPr>
    </w:lvl>
    <w:lvl w:ilvl="5" w:tplc="0415001B" w:tentative="1">
      <w:start w:val="1"/>
      <w:numFmt w:val="lowerRoman"/>
      <w:lvlText w:val="%6."/>
      <w:lvlJc w:val="right"/>
      <w:pPr>
        <w:ind w:left="5280" w:hanging="180"/>
      </w:pPr>
    </w:lvl>
    <w:lvl w:ilvl="6" w:tplc="0415000F" w:tentative="1">
      <w:start w:val="1"/>
      <w:numFmt w:val="decimal"/>
      <w:lvlText w:val="%7."/>
      <w:lvlJc w:val="left"/>
      <w:pPr>
        <w:ind w:left="6000" w:hanging="360"/>
      </w:pPr>
    </w:lvl>
    <w:lvl w:ilvl="7" w:tplc="04150019" w:tentative="1">
      <w:start w:val="1"/>
      <w:numFmt w:val="lowerLetter"/>
      <w:lvlText w:val="%8."/>
      <w:lvlJc w:val="left"/>
      <w:pPr>
        <w:ind w:left="6720" w:hanging="360"/>
      </w:pPr>
    </w:lvl>
    <w:lvl w:ilvl="8" w:tplc="0415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8" w15:restartNumberingAfterBreak="0">
    <w:nsid w:val="222D54D1"/>
    <w:multiLevelType w:val="hybridMultilevel"/>
    <w:tmpl w:val="D30C1DC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8C50B3"/>
    <w:multiLevelType w:val="hybridMultilevel"/>
    <w:tmpl w:val="1068A8DA"/>
    <w:lvl w:ilvl="0" w:tplc="1D5A520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F407808"/>
    <w:multiLevelType w:val="hybridMultilevel"/>
    <w:tmpl w:val="478E8862"/>
    <w:lvl w:ilvl="0" w:tplc="83AE488C">
      <w:start w:val="1"/>
      <w:numFmt w:val="decimal"/>
      <w:lvlText w:val="%1."/>
      <w:lvlJc w:val="left"/>
      <w:pPr>
        <w:ind w:left="5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A502E0F4">
      <w:start w:val="1"/>
      <w:numFmt w:val="lowerLetter"/>
      <w:lvlText w:val="%2)"/>
      <w:lvlJc w:val="left"/>
      <w:pPr>
        <w:ind w:left="98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l-PL" w:eastAsia="en-US" w:bidi="ar-SA"/>
      </w:rPr>
    </w:lvl>
    <w:lvl w:ilvl="2" w:tplc="A8BCDC64">
      <w:numFmt w:val="bullet"/>
      <w:lvlText w:val="•"/>
      <w:lvlJc w:val="left"/>
      <w:pPr>
        <w:ind w:left="1940" w:hanging="360"/>
      </w:pPr>
      <w:rPr>
        <w:rFonts w:hint="default"/>
        <w:lang w:val="pl-PL" w:eastAsia="en-US" w:bidi="ar-SA"/>
      </w:rPr>
    </w:lvl>
    <w:lvl w:ilvl="3" w:tplc="85129DD8">
      <w:numFmt w:val="bullet"/>
      <w:lvlText w:val="•"/>
      <w:lvlJc w:val="left"/>
      <w:pPr>
        <w:ind w:left="2901" w:hanging="360"/>
      </w:pPr>
      <w:rPr>
        <w:rFonts w:hint="default"/>
        <w:lang w:val="pl-PL" w:eastAsia="en-US" w:bidi="ar-SA"/>
      </w:rPr>
    </w:lvl>
    <w:lvl w:ilvl="4" w:tplc="DF60E9F6">
      <w:numFmt w:val="bullet"/>
      <w:lvlText w:val="•"/>
      <w:lvlJc w:val="left"/>
      <w:pPr>
        <w:ind w:left="3862" w:hanging="360"/>
      </w:pPr>
      <w:rPr>
        <w:rFonts w:hint="default"/>
        <w:lang w:val="pl-PL" w:eastAsia="en-US" w:bidi="ar-SA"/>
      </w:rPr>
    </w:lvl>
    <w:lvl w:ilvl="5" w:tplc="FF6C7256">
      <w:numFmt w:val="bullet"/>
      <w:lvlText w:val="•"/>
      <w:lvlJc w:val="left"/>
      <w:pPr>
        <w:ind w:left="4822" w:hanging="360"/>
      </w:pPr>
      <w:rPr>
        <w:rFonts w:hint="default"/>
        <w:lang w:val="pl-PL" w:eastAsia="en-US" w:bidi="ar-SA"/>
      </w:rPr>
    </w:lvl>
    <w:lvl w:ilvl="6" w:tplc="A8DEB990">
      <w:numFmt w:val="bullet"/>
      <w:lvlText w:val="•"/>
      <w:lvlJc w:val="left"/>
      <w:pPr>
        <w:ind w:left="5783" w:hanging="360"/>
      </w:pPr>
      <w:rPr>
        <w:rFonts w:hint="default"/>
        <w:lang w:val="pl-PL" w:eastAsia="en-US" w:bidi="ar-SA"/>
      </w:rPr>
    </w:lvl>
    <w:lvl w:ilvl="7" w:tplc="5980D69C">
      <w:numFmt w:val="bullet"/>
      <w:lvlText w:val="•"/>
      <w:lvlJc w:val="left"/>
      <w:pPr>
        <w:ind w:left="6744" w:hanging="360"/>
      </w:pPr>
      <w:rPr>
        <w:rFonts w:hint="default"/>
        <w:lang w:val="pl-PL" w:eastAsia="en-US" w:bidi="ar-SA"/>
      </w:rPr>
    </w:lvl>
    <w:lvl w:ilvl="8" w:tplc="A21EF8A8">
      <w:numFmt w:val="bullet"/>
      <w:lvlText w:val="•"/>
      <w:lvlJc w:val="left"/>
      <w:pPr>
        <w:ind w:left="7704" w:hanging="360"/>
      </w:pPr>
      <w:rPr>
        <w:rFonts w:hint="default"/>
        <w:lang w:val="pl-PL" w:eastAsia="en-US" w:bidi="ar-SA"/>
      </w:rPr>
    </w:lvl>
  </w:abstractNum>
  <w:abstractNum w:abstractNumId="23" w15:restartNumberingAfterBreak="0">
    <w:nsid w:val="312A4D34"/>
    <w:multiLevelType w:val="hybridMultilevel"/>
    <w:tmpl w:val="9ABA8200"/>
    <w:lvl w:ilvl="0" w:tplc="13AC03D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930028"/>
    <w:multiLevelType w:val="hybridMultilevel"/>
    <w:tmpl w:val="99526F68"/>
    <w:lvl w:ilvl="0" w:tplc="FFFFFFFF">
      <w:start w:val="1"/>
      <w:numFmt w:val="decimal"/>
      <w:lvlText w:val="%1."/>
      <w:lvlJc w:val="left"/>
      <w:pPr>
        <w:ind w:left="5604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6324" w:hanging="360"/>
      </w:pPr>
    </w:lvl>
    <w:lvl w:ilvl="2" w:tplc="FFFFFFFF" w:tentative="1">
      <w:start w:val="1"/>
      <w:numFmt w:val="lowerRoman"/>
      <w:lvlText w:val="%3."/>
      <w:lvlJc w:val="right"/>
      <w:pPr>
        <w:ind w:left="7044" w:hanging="180"/>
      </w:pPr>
    </w:lvl>
    <w:lvl w:ilvl="3" w:tplc="FFFFFFFF" w:tentative="1">
      <w:start w:val="1"/>
      <w:numFmt w:val="decimal"/>
      <w:lvlText w:val="%4."/>
      <w:lvlJc w:val="left"/>
      <w:pPr>
        <w:ind w:left="7764" w:hanging="360"/>
      </w:pPr>
    </w:lvl>
    <w:lvl w:ilvl="4" w:tplc="FFFFFFFF" w:tentative="1">
      <w:start w:val="1"/>
      <w:numFmt w:val="lowerLetter"/>
      <w:lvlText w:val="%5."/>
      <w:lvlJc w:val="left"/>
      <w:pPr>
        <w:ind w:left="8484" w:hanging="360"/>
      </w:pPr>
    </w:lvl>
    <w:lvl w:ilvl="5" w:tplc="FFFFFFFF" w:tentative="1">
      <w:start w:val="1"/>
      <w:numFmt w:val="lowerRoman"/>
      <w:lvlText w:val="%6."/>
      <w:lvlJc w:val="right"/>
      <w:pPr>
        <w:ind w:left="9204" w:hanging="180"/>
      </w:pPr>
    </w:lvl>
    <w:lvl w:ilvl="6" w:tplc="FFFFFFFF" w:tentative="1">
      <w:start w:val="1"/>
      <w:numFmt w:val="decimal"/>
      <w:lvlText w:val="%7."/>
      <w:lvlJc w:val="left"/>
      <w:pPr>
        <w:ind w:left="9924" w:hanging="360"/>
      </w:pPr>
    </w:lvl>
    <w:lvl w:ilvl="7" w:tplc="FFFFFFFF" w:tentative="1">
      <w:start w:val="1"/>
      <w:numFmt w:val="lowerLetter"/>
      <w:lvlText w:val="%8."/>
      <w:lvlJc w:val="left"/>
      <w:pPr>
        <w:ind w:left="10644" w:hanging="360"/>
      </w:pPr>
    </w:lvl>
    <w:lvl w:ilvl="8" w:tplc="FFFFFFFF" w:tentative="1">
      <w:start w:val="1"/>
      <w:numFmt w:val="lowerRoman"/>
      <w:lvlText w:val="%9."/>
      <w:lvlJc w:val="right"/>
      <w:pPr>
        <w:ind w:left="11364" w:hanging="180"/>
      </w:pPr>
    </w:lvl>
  </w:abstractNum>
  <w:abstractNum w:abstractNumId="26" w15:restartNumberingAfterBreak="0">
    <w:nsid w:val="368B4277"/>
    <w:multiLevelType w:val="hybridMultilevel"/>
    <w:tmpl w:val="27B6CBDA"/>
    <w:lvl w:ilvl="0" w:tplc="12049608">
      <w:start w:val="1"/>
      <w:numFmt w:val="lowerLetter"/>
      <w:lvlText w:val="%1)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CB4D74"/>
    <w:multiLevelType w:val="hybridMultilevel"/>
    <w:tmpl w:val="21B0A4E0"/>
    <w:lvl w:ilvl="0" w:tplc="9BCA01A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1033AA"/>
    <w:multiLevelType w:val="hybridMultilevel"/>
    <w:tmpl w:val="907C7850"/>
    <w:lvl w:ilvl="0" w:tplc="2C8A0E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850D3C"/>
    <w:multiLevelType w:val="hybridMultilevel"/>
    <w:tmpl w:val="06540FA0"/>
    <w:lvl w:ilvl="0" w:tplc="C11837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D73100"/>
    <w:multiLevelType w:val="hybridMultilevel"/>
    <w:tmpl w:val="0E36A5CC"/>
    <w:lvl w:ilvl="0" w:tplc="9BCA01A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437A5"/>
    <w:multiLevelType w:val="hybridMultilevel"/>
    <w:tmpl w:val="EAC8BEE6"/>
    <w:lvl w:ilvl="0" w:tplc="13AC03D6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445840"/>
    <w:multiLevelType w:val="hybridMultilevel"/>
    <w:tmpl w:val="D30C1DC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F107CF"/>
    <w:multiLevelType w:val="hybridMultilevel"/>
    <w:tmpl w:val="2674A552"/>
    <w:lvl w:ilvl="0" w:tplc="CDDC2DA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08E1722"/>
    <w:multiLevelType w:val="hybridMultilevel"/>
    <w:tmpl w:val="99526F68"/>
    <w:lvl w:ilvl="0" w:tplc="13AC03D6">
      <w:start w:val="1"/>
      <w:numFmt w:val="decimal"/>
      <w:lvlText w:val="%1."/>
      <w:lvlJc w:val="left"/>
      <w:pPr>
        <w:ind w:left="56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6324" w:hanging="360"/>
      </w:pPr>
    </w:lvl>
    <w:lvl w:ilvl="2" w:tplc="0415001B" w:tentative="1">
      <w:start w:val="1"/>
      <w:numFmt w:val="lowerRoman"/>
      <w:lvlText w:val="%3."/>
      <w:lvlJc w:val="right"/>
      <w:pPr>
        <w:ind w:left="7044" w:hanging="180"/>
      </w:pPr>
    </w:lvl>
    <w:lvl w:ilvl="3" w:tplc="0415000F" w:tentative="1">
      <w:start w:val="1"/>
      <w:numFmt w:val="decimal"/>
      <w:lvlText w:val="%4."/>
      <w:lvlJc w:val="left"/>
      <w:pPr>
        <w:ind w:left="7764" w:hanging="360"/>
      </w:pPr>
    </w:lvl>
    <w:lvl w:ilvl="4" w:tplc="04150019" w:tentative="1">
      <w:start w:val="1"/>
      <w:numFmt w:val="lowerLetter"/>
      <w:lvlText w:val="%5."/>
      <w:lvlJc w:val="left"/>
      <w:pPr>
        <w:ind w:left="8484" w:hanging="360"/>
      </w:pPr>
    </w:lvl>
    <w:lvl w:ilvl="5" w:tplc="0415001B" w:tentative="1">
      <w:start w:val="1"/>
      <w:numFmt w:val="lowerRoman"/>
      <w:lvlText w:val="%6."/>
      <w:lvlJc w:val="right"/>
      <w:pPr>
        <w:ind w:left="9204" w:hanging="180"/>
      </w:pPr>
    </w:lvl>
    <w:lvl w:ilvl="6" w:tplc="0415000F" w:tentative="1">
      <w:start w:val="1"/>
      <w:numFmt w:val="decimal"/>
      <w:lvlText w:val="%7."/>
      <w:lvlJc w:val="left"/>
      <w:pPr>
        <w:ind w:left="9924" w:hanging="360"/>
      </w:pPr>
    </w:lvl>
    <w:lvl w:ilvl="7" w:tplc="04150019" w:tentative="1">
      <w:start w:val="1"/>
      <w:numFmt w:val="lowerLetter"/>
      <w:lvlText w:val="%8."/>
      <w:lvlJc w:val="left"/>
      <w:pPr>
        <w:ind w:left="10644" w:hanging="360"/>
      </w:pPr>
    </w:lvl>
    <w:lvl w:ilvl="8" w:tplc="0415001B" w:tentative="1">
      <w:start w:val="1"/>
      <w:numFmt w:val="lowerRoman"/>
      <w:lvlText w:val="%9."/>
      <w:lvlJc w:val="right"/>
      <w:pPr>
        <w:ind w:left="11364" w:hanging="180"/>
      </w:pPr>
    </w:lvl>
  </w:abstractNum>
  <w:abstractNum w:abstractNumId="39" w15:restartNumberingAfterBreak="0">
    <w:nsid w:val="526C3B5D"/>
    <w:multiLevelType w:val="hybridMultilevel"/>
    <w:tmpl w:val="DC065A8C"/>
    <w:lvl w:ilvl="0" w:tplc="099ADCC4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607636"/>
    <w:multiLevelType w:val="hybridMultilevel"/>
    <w:tmpl w:val="A98288E8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2" w15:restartNumberingAfterBreak="0">
    <w:nsid w:val="6BC35562"/>
    <w:multiLevelType w:val="hybridMultilevel"/>
    <w:tmpl w:val="907C78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8240C8"/>
    <w:multiLevelType w:val="hybridMultilevel"/>
    <w:tmpl w:val="0128B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F535F6"/>
    <w:multiLevelType w:val="hybridMultilevel"/>
    <w:tmpl w:val="A69061DA"/>
    <w:lvl w:ilvl="0" w:tplc="86BAEC88">
      <w:start w:val="1"/>
      <w:numFmt w:val="lowerLetter"/>
      <w:lvlText w:val="%1)"/>
      <w:lvlJc w:val="left"/>
      <w:pPr>
        <w:ind w:left="1211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76BB3287"/>
    <w:multiLevelType w:val="hybridMultilevel"/>
    <w:tmpl w:val="5F28D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7F678A"/>
    <w:multiLevelType w:val="hybridMultilevel"/>
    <w:tmpl w:val="BD026F9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647820"/>
    <w:multiLevelType w:val="hybridMultilevel"/>
    <w:tmpl w:val="49E4FF8C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F0421EE"/>
    <w:multiLevelType w:val="hybridMultilevel"/>
    <w:tmpl w:val="D9E6D2D2"/>
    <w:lvl w:ilvl="0" w:tplc="9BCA01A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27"/>
  </w:num>
  <w:num w:numId="2" w16cid:durableId="1116414289">
    <w:abstractNumId w:val="16"/>
  </w:num>
  <w:num w:numId="3" w16cid:durableId="1995716740">
    <w:abstractNumId w:val="2"/>
  </w:num>
  <w:num w:numId="4" w16cid:durableId="1956213638">
    <w:abstractNumId w:val="20"/>
  </w:num>
  <w:num w:numId="5" w16cid:durableId="1554662035">
    <w:abstractNumId w:val="12"/>
  </w:num>
  <w:num w:numId="6" w16cid:durableId="46878960">
    <w:abstractNumId w:val="21"/>
  </w:num>
  <w:num w:numId="7" w16cid:durableId="1230457241">
    <w:abstractNumId w:val="0"/>
  </w:num>
  <w:num w:numId="8" w16cid:durableId="1049690415">
    <w:abstractNumId w:val="43"/>
  </w:num>
  <w:num w:numId="9" w16cid:durableId="1869368046">
    <w:abstractNumId w:val="30"/>
  </w:num>
  <w:num w:numId="10" w16cid:durableId="1723140877">
    <w:abstractNumId w:val="11"/>
  </w:num>
  <w:num w:numId="11" w16cid:durableId="273901555">
    <w:abstractNumId w:val="24"/>
  </w:num>
  <w:num w:numId="12" w16cid:durableId="1998343518">
    <w:abstractNumId w:val="36"/>
  </w:num>
  <w:num w:numId="13" w16cid:durableId="266810625">
    <w:abstractNumId w:val="50"/>
  </w:num>
  <w:num w:numId="14" w16cid:durableId="1427919722">
    <w:abstractNumId w:val="15"/>
  </w:num>
  <w:num w:numId="15" w16cid:durableId="497695580">
    <w:abstractNumId w:val="40"/>
  </w:num>
  <w:num w:numId="16" w16cid:durableId="1708413191">
    <w:abstractNumId w:val="34"/>
  </w:num>
  <w:num w:numId="17" w16cid:durableId="1012802690">
    <w:abstractNumId w:val="6"/>
  </w:num>
  <w:num w:numId="18" w16cid:durableId="964581298">
    <w:abstractNumId w:val="5"/>
  </w:num>
  <w:num w:numId="19" w16cid:durableId="494689615">
    <w:abstractNumId w:val="39"/>
  </w:num>
  <w:num w:numId="20" w16cid:durableId="1956787988">
    <w:abstractNumId w:val="29"/>
  </w:num>
  <w:num w:numId="21" w16cid:durableId="664406370">
    <w:abstractNumId w:val="3"/>
  </w:num>
  <w:num w:numId="22" w16cid:durableId="646665936">
    <w:abstractNumId w:val="44"/>
  </w:num>
  <w:num w:numId="23" w16cid:durableId="974145143">
    <w:abstractNumId w:val="48"/>
  </w:num>
  <w:num w:numId="24" w16cid:durableId="397896790">
    <w:abstractNumId w:val="42"/>
  </w:num>
  <w:num w:numId="25" w16cid:durableId="2015716145">
    <w:abstractNumId w:val="17"/>
  </w:num>
  <w:num w:numId="26" w16cid:durableId="305479527">
    <w:abstractNumId w:val="41"/>
  </w:num>
  <w:num w:numId="27" w16cid:durableId="336618426">
    <w:abstractNumId w:val="31"/>
  </w:num>
  <w:num w:numId="28" w16cid:durableId="814488496">
    <w:abstractNumId w:val="9"/>
  </w:num>
  <w:num w:numId="29" w16cid:durableId="1611006152">
    <w:abstractNumId w:val="4"/>
  </w:num>
  <w:num w:numId="30" w16cid:durableId="719135957">
    <w:abstractNumId w:val="7"/>
  </w:num>
  <w:num w:numId="31" w16cid:durableId="794562103">
    <w:abstractNumId w:val="35"/>
  </w:num>
  <w:num w:numId="32" w16cid:durableId="2036033164">
    <w:abstractNumId w:val="18"/>
  </w:num>
  <w:num w:numId="33" w16cid:durableId="1442535473">
    <w:abstractNumId w:val="38"/>
  </w:num>
  <w:num w:numId="34" w16cid:durableId="592737596">
    <w:abstractNumId w:val="25"/>
  </w:num>
  <w:num w:numId="35" w16cid:durableId="16258420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34707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97099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158930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731607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997141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49404284">
    <w:abstractNumId w:val="28"/>
  </w:num>
  <w:num w:numId="42" w16cid:durableId="980118130">
    <w:abstractNumId w:val="32"/>
  </w:num>
  <w:num w:numId="43" w16cid:durableId="1672751546">
    <w:abstractNumId w:val="49"/>
  </w:num>
  <w:num w:numId="44" w16cid:durableId="1816141650">
    <w:abstractNumId w:val="14"/>
  </w:num>
  <w:num w:numId="45" w16cid:durableId="838622255">
    <w:abstractNumId w:val="47"/>
  </w:num>
  <w:num w:numId="46" w16cid:durableId="1280336323">
    <w:abstractNumId w:val="8"/>
  </w:num>
  <w:num w:numId="47" w16cid:durableId="1173225852">
    <w:abstractNumId w:val="13"/>
  </w:num>
  <w:num w:numId="48" w16cid:durableId="293828513">
    <w:abstractNumId w:val="22"/>
  </w:num>
  <w:num w:numId="49" w16cid:durableId="715664526">
    <w:abstractNumId w:val="19"/>
  </w:num>
  <w:num w:numId="50" w16cid:durableId="2002998745">
    <w:abstractNumId w:val="37"/>
  </w:num>
  <w:num w:numId="51" w16cid:durableId="49075483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27F8B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13F8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190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1B0A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53A03"/>
    <w:rsid w:val="00156F8D"/>
    <w:rsid w:val="0015715B"/>
    <w:rsid w:val="0017222C"/>
    <w:rsid w:val="00172452"/>
    <w:rsid w:val="00174724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13622"/>
    <w:rsid w:val="00222C22"/>
    <w:rsid w:val="00223C3A"/>
    <w:rsid w:val="0022685D"/>
    <w:rsid w:val="00232C6B"/>
    <w:rsid w:val="00232E65"/>
    <w:rsid w:val="00233A94"/>
    <w:rsid w:val="00242FF3"/>
    <w:rsid w:val="00250BD0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0F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7D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6603C"/>
    <w:rsid w:val="00370BCA"/>
    <w:rsid w:val="003715E9"/>
    <w:rsid w:val="00373129"/>
    <w:rsid w:val="00373666"/>
    <w:rsid w:val="0037535E"/>
    <w:rsid w:val="00381952"/>
    <w:rsid w:val="00382ED3"/>
    <w:rsid w:val="00385EC8"/>
    <w:rsid w:val="00390665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C6E90"/>
    <w:rsid w:val="003E0DD6"/>
    <w:rsid w:val="003E73B2"/>
    <w:rsid w:val="003F2D30"/>
    <w:rsid w:val="003F71A3"/>
    <w:rsid w:val="0040376B"/>
    <w:rsid w:val="004043BD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438FB"/>
    <w:rsid w:val="00461619"/>
    <w:rsid w:val="0046366E"/>
    <w:rsid w:val="00464E33"/>
    <w:rsid w:val="00466896"/>
    <w:rsid w:val="00467670"/>
    <w:rsid w:val="00470825"/>
    <w:rsid w:val="004719F3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2007"/>
    <w:rsid w:val="004C2EF5"/>
    <w:rsid w:val="004C360C"/>
    <w:rsid w:val="004C3721"/>
    <w:rsid w:val="004C529D"/>
    <w:rsid w:val="004C5644"/>
    <w:rsid w:val="004D0F30"/>
    <w:rsid w:val="004D1DC8"/>
    <w:rsid w:val="004D2694"/>
    <w:rsid w:val="004D2C9C"/>
    <w:rsid w:val="004D3B54"/>
    <w:rsid w:val="004D493A"/>
    <w:rsid w:val="004E02FD"/>
    <w:rsid w:val="004E0644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06C32"/>
    <w:rsid w:val="005104C3"/>
    <w:rsid w:val="00513415"/>
    <w:rsid w:val="0051380A"/>
    <w:rsid w:val="00527613"/>
    <w:rsid w:val="005307D4"/>
    <w:rsid w:val="00534001"/>
    <w:rsid w:val="00534DDC"/>
    <w:rsid w:val="00535CE1"/>
    <w:rsid w:val="005408F2"/>
    <w:rsid w:val="00545B3C"/>
    <w:rsid w:val="00547AB4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A6A85"/>
    <w:rsid w:val="005B668A"/>
    <w:rsid w:val="005C0ADE"/>
    <w:rsid w:val="005C3221"/>
    <w:rsid w:val="005C4F4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0B3"/>
    <w:rsid w:val="00620C51"/>
    <w:rsid w:val="006244CA"/>
    <w:rsid w:val="006249F3"/>
    <w:rsid w:val="00624BFD"/>
    <w:rsid w:val="00627FB2"/>
    <w:rsid w:val="00633173"/>
    <w:rsid w:val="00640F79"/>
    <w:rsid w:val="0064562B"/>
    <w:rsid w:val="00645FA1"/>
    <w:rsid w:val="00646AD5"/>
    <w:rsid w:val="00656528"/>
    <w:rsid w:val="006627AA"/>
    <w:rsid w:val="0066457D"/>
    <w:rsid w:val="00671C9D"/>
    <w:rsid w:val="0067684D"/>
    <w:rsid w:val="00677409"/>
    <w:rsid w:val="0068518F"/>
    <w:rsid w:val="0068773E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95F10"/>
    <w:rsid w:val="007A2FBC"/>
    <w:rsid w:val="007A6835"/>
    <w:rsid w:val="007B10EC"/>
    <w:rsid w:val="007B183C"/>
    <w:rsid w:val="007B2F6D"/>
    <w:rsid w:val="007B4F20"/>
    <w:rsid w:val="007B595F"/>
    <w:rsid w:val="007B6C08"/>
    <w:rsid w:val="007B6FC8"/>
    <w:rsid w:val="007B77B5"/>
    <w:rsid w:val="007C0A61"/>
    <w:rsid w:val="007C4D1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0136"/>
    <w:rsid w:val="0082251A"/>
    <w:rsid w:val="00822BE4"/>
    <w:rsid w:val="00822D76"/>
    <w:rsid w:val="0082620F"/>
    <w:rsid w:val="0082634C"/>
    <w:rsid w:val="00826CA3"/>
    <w:rsid w:val="00827138"/>
    <w:rsid w:val="008309D1"/>
    <w:rsid w:val="008312CA"/>
    <w:rsid w:val="008360FC"/>
    <w:rsid w:val="00841B55"/>
    <w:rsid w:val="00842B0F"/>
    <w:rsid w:val="008456CD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0F71"/>
    <w:rsid w:val="008913BF"/>
    <w:rsid w:val="00891C62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E1F92"/>
    <w:rsid w:val="008E28E0"/>
    <w:rsid w:val="008F2EFB"/>
    <w:rsid w:val="008F7CE2"/>
    <w:rsid w:val="00903061"/>
    <w:rsid w:val="00903384"/>
    <w:rsid w:val="0090436E"/>
    <w:rsid w:val="00905427"/>
    <w:rsid w:val="00914406"/>
    <w:rsid w:val="00917874"/>
    <w:rsid w:val="0092195F"/>
    <w:rsid w:val="00922526"/>
    <w:rsid w:val="00922699"/>
    <w:rsid w:val="009238B7"/>
    <w:rsid w:val="00924414"/>
    <w:rsid w:val="0092555A"/>
    <w:rsid w:val="00935B31"/>
    <w:rsid w:val="00936848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0822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6CD"/>
    <w:rsid w:val="009D6EC2"/>
    <w:rsid w:val="009D704B"/>
    <w:rsid w:val="009D7D8F"/>
    <w:rsid w:val="009E045E"/>
    <w:rsid w:val="009E187B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2CA"/>
    <w:rsid w:val="00A80A2E"/>
    <w:rsid w:val="00A874E6"/>
    <w:rsid w:val="00A9063E"/>
    <w:rsid w:val="00A941D8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23C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63C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07E81"/>
    <w:rsid w:val="00C10526"/>
    <w:rsid w:val="00C105A5"/>
    <w:rsid w:val="00C121ED"/>
    <w:rsid w:val="00C140F8"/>
    <w:rsid w:val="00C14C2C"/>
    <w:rsid w:val="00C201DF"/>
    <w:rsid w:val="00C22647"/>
    <w:rsid w:val="00C2345C"/>
    <w:rsid w:val="00C27095"/>
    <w:rsid w:val="00C31051"/>
    <w:rsid w:val="00C31A05"/>
    <w:rsid w:val="00C347A5"/>
    <w:rsid w:val="00C36698"/>
    <w:rsid w:val="00C400AB"/>
    <w:rsid w:val="00C51473"/>
    <w:rsid w:val="00C6514E"/>
    <w:rsid w:val="00C6542D"/>
    <w:rsid w:val="00C67B1E"/>
    <w:rsid w:val="00C70EDA"/>
    <w:rsid w:val="00C726D6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96292"/>
    <w:rsid w:val="00CA022D"/>
    <w:rsid w:val="00CA10A6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B444B"/>
    <w:rsid w:val="00CC548A"/>
    <w:rsid w:val="00CE02FA"/>
    <w:rsid w:val="00CE3F95"/>
    <w:rsid w:val="00CE5160"/>
    <w:rsid w:val="00CF012B"/>
    <w:rsid w:val="00CF122B"/>
    <w:rsid w:val="00CF1A60"/>
    <w:rsid w:val="00CF2421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276B0"/>
    <w:rsid w:val="00D30733"/>
    <w:rsid w:val="00D35035"/>
    <w:rsid w:val="00D36425"/>
    <w:rsid w:val="00D37AEE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336C"/>
    <w:rsid w:val="00D74989"/>
    <w:rsid w:val="00D7592E"/>
    <w:rsid w:val="00D85A29"/>
    <w:rsid w:val="00D85A3A"/>
    <w:rsid w:val="00D93937"/>
    <w:rsid w:val="00D9404A"/>
    <w:rsid w:val="00D94A9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0D0C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056A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0E20"/>
    <w:rsid w:val="00F11F4F"/>
    <w:rsid w:val="00F1290B"/>
    <w:rsid w:val="00F12B44"/>
    <w:rsid w:val="00F13FA9"/>
    <w:rsid w:val="00F1677A"/>
    <w:rsid w:val="00F24E39"/>
    <w:rsid w:val="00F25CD1"/>
    <w:rsid w:val="00F2684E"/>
    <w:rsid w:val="00F271A7"/>
    <w:rsid w:val="00F30209"/>
    <w:rsid w:val="00F3076F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1C86"/>
    <w:rsid w:val="00F768D3"/>
    <w:rsid w:val="00F77C7D"/>
    <w:rsid w:val="00F81A16"/>
    <w:rsid w:val="00F8222F"/>
    <w:rsid w:val="00F840AD"/>
    <w:rsid w:val="00F84243"/>
    <w:rsid w:val="00F85A45"/>
    <w:rsid w:val="00F969E6"/>
    <w:rsid w:val="00FA070E"/>
    <w:rsid w:val="00FA0729"/>
    <w:rsid w:val="00FA2F99"/>
    <w:rsid w:val="00FA5314"/>
    <w:rsid w:val="00FA5576"/>
    <w:rsid w:val="00FA56F1"/>
    <w:rsid w:val="00FA66A9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5715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292"/>
    <w:pPr>
      <w:keepNext/>
      <w:spacing w:before="240" w:after="60"/>
      <w:outlineLvl w:val="0"/>
    </w:pPr>
    <w:rPr>
      <w:rFonts w:ascii="Calibri Light" w:hAnsi="Calibri Light"/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96292"/>
    <w:pPr>
      <w:keepNext/>
      <w:spacing w:before="240" w:after="6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96292"/>
    <w:rPr>
      <w:rFonts w:ascii="Calibri Light" w:hAnsi="Calibri Light"/>
      <w:color w:val="2F5496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96292"/>
    <w:rPr>
      <w:rFonts w:ascii="Calibri Light" w:hAnsi="Calibri Light"/>
      <w:color w:val="2F5496"/>
      <w:sz w:val="26"/>
      <w:szCs w:val="26"/>
    </w:rPr>
  </w:style>
  <w:style w:type="paragraph" w:customStyle="1" w:styleId="Nagwek11">
    <w:name w:val="Nagłówek 11"/>
    <w:basedOn w:val="Normalny"/>
    <w:next w:val="Normalny"/>
    <w:uiPriority w:val="9"/>
    <w:qFormat/>
    <w:rsid w:val="00C96292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kern w:val="2"/>
      <w:sz w:val="32"/>
      <w:szCs w:val="32"/>
      <w:lang w:eastAsia="en-US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C96292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kern w:val="2"/>
      <w:sz w:val="26"/>
      <w:szCs w:val="26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C96292"/>
  </w:style>
  <w:style w:type="character" w:customStyle="1" w:styleId="NagwekZnak">
    <w:name w:val="Nagłówek Znak"/>
    <w:link w:val="Nagwek"/>
    <w:uiPriority w:val="99"/>
    <w:rsid w:val="00C9629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C96292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96292"/>
    <w:rPr>
      <w:rFonts w:ascii="Calibri" w:eastAsia="Calibri" w:hAnsi="Calibr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96292"/>
    <w:rPr>
      <w:rFonts w:ascii="Calibri" w:eastAsia="Calibri" w:hAnsi="Calibri"/>
      <w:kern w:val="2"/>
      <w:lang w:eastAsia="en-US"/>
    </w:rPr>
  </w:style>
  <w:style w:type="character" w:styleId="Odwoanieprzypisudolnego">
    <w:name w:val="footnote reference"/>
    <w:rsid w:val="00C96292"/>
    <w:rPr>
      <w:position w:val="0"/>
      <w:vertAlign w:val="superscript"/>
    </w:rPr>
  </w:style>
  <w:style w:type="paragraph" w:customStyle="1" w:styleId="Standard">
    <w:name w:val="Standard"/>
    <w:rsid w:val="00C96292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en-US"/>
    </w:rPr>
  </w:style>
  <w:style w:type="table" w:customStyle="1" w:styleId="Zwykatabela21">
    <w:name w:val="Zwykła tabela 21"/>
    <w:basedOn w:val="Standardowy"/>
    <w:next w:val="Zwykatabela2"/>
    <w:uiPriority w:val="42"/>
    <w:rsid w:val="00C96292"/>
    <w:rPr>
      <w:rFonts w:ascii="Calibri" w:eastAsia="Calibri" w:hAnsi="Calibri"/>
      <w:kern w:val="2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siatki2akcent61">
    <w:name w:val="Tabela siatki 2 — akcent 61"/>
    <w:basedOn w:val="Standardowy"/>
    <w:next w:val="Tabelasiatki2akcent6"/>
    <w:uiPriority w:val="47"/>
    <w:rsid w:val="00C96292"/>
    <w:rPr>
      <w:rFonts w:ascii="Calibri" w:eastAsia="Calibri" w:hAnsi="Calibri"/>
      <w:kern w:val="2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siatki1jasnaakcent61">
    <w:name w:val="Tabela siatki 1 — jasna — akcent 61"/>
    <w:basedOn w:val="Standardowy"/>
    <w:next w:val="Tabelasiatki1jasnaakcent6"/>
    <w:uiPriority w:val="46"/>
    <w:rsid w:val="00C96292"/>
    <w:rPr>
      <w:rFonts w:ascii="Calibri" w:eastAsia="Calibri" w:hAnsi="Calibri"/>
      <w:kern w:val="2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ipercze1">
    <w:name w:val="Hiperłącze1"/>
    <w:uiPriority w:val="99"/>
    <w:unhideWhenUsed/>
    <w:rsid w:val="00C96292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C96292"/>
    <w:rPr>
      <w:color w:val="605E5C"/>
      <w:shd w:val="clear" w:color="auto" w:fill="E1DFDD"/>
    </w:rPr>
  </w:style>
  <w:style w:type="table" w:customStyle="1" w:styleId="Tabelasiatki1jasnaakcent51">
    <w:name w:val="Tabela siatki 1 — jasna — akcent 51"/>
    <w:basedOn w:val="Standardowy"/>
    <w:next w:val="Tabelasiatki1jasnaakcent5"/>
    <w:uiPriority w:val="46"/>
    <w:rsid w:val="00C96292"/>
    <w:rPr>
      <w:rFonts w:ascii="Calibri" w:eastAsia="Calibri" w:hAnsi="Calibri"/>
      <w:kern w:val="2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akcent11">
    <w:name w:val="Tabela siatki 2 — akcent 11"/>
    <w:basedOn w:val="Standardowy"/>
    <w:next w:val="Tabelasiatki2akcent1"/>
    <w:uiPriority w:val="47"/>
    <w:rsid w:val="00C96292"/>
    <w:rPr>
      <w:rFonts w:ascii="Calibri" w:eastAsia="Calibri" w:hAnsi="Calibri"/>
      <w:kern w:val="2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C9629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C96292"/>
    <w:pPr>
      <w:widowControl w:val="0"/>
      <w:autoSpaceDE w:val="0"/>
      <w:autoSpaceDN w:val="0"/>
      <w:ind w:left="563"/>
      <w:jc w:val="both"/>
    </w:pPr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6292"/>
    <w:rPr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10"/>
    <w:qFormat/>
    <w:rsid w:val="00C96292"/>
    <w:pPr>
      <w:widowControl w:val="0"/>
      <w:autoSpaceDE w:val="0"/>
      <w:autoSpaceDN w:val="0"/>
      <w:spacing w:before="183"/>
      <w:ind w:left="4" w:right="4"/>
      <w:jc w:val="center"/>
    </w:pPr>
    <w:rPr>
      <w:b/>
      <w:bCs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C96292"/>
    <w:rPr>
      <w:b/>
      <w:bCs/>
      <w:sz w:val="24"/>
      <w:szCs w:val="24"/>
      <w:lang w:eastAsia="en-US"/>
    </w:rPr>
  </w:style>
  <w:style w:type="character" w:customStyle="1" w:styleId="Nagwek2Znak1">
    <w:name w:val="Nagłówek 2 Znak1"/>
    <w:uiPriority w:val="9"/>
    <w:semiHidden/>
    <w:rsid w:val="00C96292"/>
    <w:rPr>
      <w:rFonts w:ascii="Aptos Display" w:eastAsia="Times New Roman" w:hAnsi="Aptos Display" w:cs="Times New Roman"/>
      <w:b/>
      <w:bCs/>
      <w:i/>
      <w:iCs/>
      <w:sz w:val="28"/>
      <w:szCs w:val="28"/>
    </w:rPr>
  </w:style>
  <w:style w:type="table" w:styleId="Zwykatabela2">
    <w:name w:val="Plain Table 2"/>
    <w:basedOn w:val="Standardowy"/>
    <w:uiPriority w:val="42"/>
    <w:rsid w:val="00C96292"/>
    <w:rPr>
      <w:rFonts w:ascii="Calibri" w:eastAsia="Calibri" w:hAnsi="Calibri" w:cs="Arial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elasiatki2akcent6">
    <w:name w:val="Grid Table 2 Accent 6"/>
    <w:basedOn w:val="Standardowy"/>
    <w:uiPriority w:val="47"/>
    <w:rsid w:val="00C96292"/>
    <w:rPr>
      <w:rFonts w:ascii="Calibri" w:eastAsia="Calibri" w:hAnsi="Calibri" w:cs="Arial"/>
    </w:rPr>
    <w:tblPr>
      <w:tblStyleRowBandSize w:val="1"/>
      <w:tblStyleColBandSize w:val="1"/>
      <w:tblInd w:w="0" w:type="nil"/>
      <w:tblBorders>
        <w:top w:val="single" w:sz="2" w:space="0" w:color="8DD873"/>
        <w:bottom w:val="single" w:sz="2" w:space="0" w:color="8DD873"/>
        <w:insideH w:val="single" w:sz="2" w:space="0" w:color="8DD873"/>
        <w:insideV w:val="single" w:sz="2" w:space="0" w:color="8DD873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DD87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DD87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styleId="Tabelasiatki1jasnaakcent6">
    <w:name w:val="Grid Table 1 Light Accent 6"/>
    <w:basedOn w:val="Standardowy"/>
    <w:uiPriority w:val="46"/>
    <w:rsid w:val="00C96292"/>
    <w:rPr>
      <w:rFonts w:ascii="Calibri" w:eastAsia="Calibri" w:hAnsi="Calibri" w:cs="Arial"/>
    </w:rPr>
    <w:tblPr>
      <w:tblStyleRowBandSize w:val="1"/>
      <w:tblStyleColBandSize w:val="1"/>
      <w:tblInd w:w="0" w:type="nil"/>
      <w:tblBorders>
        <w:top w:val="single" w:sz="4" w:space="0" w:color="B3E5A1"/>
        <w:left w:val="single" w:sz="4" w:space="0" w:color="B3E5A1"/>
        <w:bottom w:val="single" w:sz="4" w:space="0" w:color="B3E5A1"/>
        <w:right w:val="single" w:sz="4" w:space="0" w:color="B3E5A1"/>
        <w:insideH w:val="single" w:sz="4" w:space="0" w:color="B3E5A1"/>
        <w:insideV w:val="single" w:sz="4" w:space="0" w:color="B3E5A1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12" w:space="0" w:color="8DD873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uiPriority w:val="99"/>
    <w:unhideWhenUsed/>
    <w:rsid w:val="00C96292"/>
    <w:rPr>
      <w:color w:val="467886"/>
      <w:u w:val="single"/>
    </w:rPr>
  </w:style>
  <w:style w:type="character" w:customStyle="1" w:styleId="Nagwek1Znak1">
    <w:name w:val="Nagłówek 1 Znak1"/>
    <w:uiPriority w:val="9"/>
    <w:rsid w:val="00C96292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table" w:styleId="Tabelasiatki1jasnaakcent5">
    <w:name w:val="Grid Table 1 Light Accent 5"/>
    <w:basedOn w:val="Standardowy"/>
    <w:uiPriority w:val="46"/>
    <w:rsid w:val="00C96292"/>
    <w:rPr>
      <w:rFonts w:ascii="Calibri" w:eastAsia="Calibri" w:hAnsi="Calibri" w:cs="Arial"/>
    </w:rPr>
    <w:tblPr>
      <w:tblStyleRowBandSize w:val="1"/>
      <w:tblStyleColBandSize w:val="1"/>
      <w:tblInd w:w="0" w:type="nil"/>
      <w:tblBorders>
        <w:top w:val="single" w:sz="4" w:space="0" w:color="E59EDC"/>
        <w:left w:val="single" w:sz="4" w:space="0" w:color="E59EDC"/>
        <w:bottom w:val="single" w:sz="4" w:space="0" w:color="E59EDC"/>
        <w:right w:val="single" w:sz="4" w:space="0" w:color="E59EDC"/>
        <w:insideH w:val="single" w:sz="4" w:space="0" w:color="E59EDC"/>
        <w:insideV w:val="single" w:sz="4" w:space="0" w:color="E59EDC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12" w:space="0" w:color="D86DCB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akcent1">
    <w:name w:val="Grid Table 2 Accent 1"/>
    <w:basedOn w:val="Standardowy"/>
    <w:uiPriority w:val="47"/>
    <w:rsid w:val="00C96292"/>
    <w:rPr>
      <w:rFonts w:ascii="Calibri" w:eastAsia="Calibri" w:hAnsi="Calibri" w:cs="Arial"/>
    </w:rPr>
    <w:tblPr>
      <w:tblStyleRowBandSize w:val="1"/>
      <w:tblStyleColBandSize w:val="1"/>
      <w:tblInd w:w="0" w:type="nil"/>
      <w:tblBorders>
        <w:top w:val="single" w:sz="2" w:space="0" w:color="45B0E1"/>
        <w:bottom w:val="single" w:sz="2" w:space="0" w:color="45B0E1"/>
        <w:insideH w:val="single" w:sz="2" w:space="0" w:color="45B0E1"/>
        <w:insideV w:val="single" w:sz="2" w:space="0" w:color="45B0E1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5B0E1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paragraph" w:styleId="Bezodstpw">
    <w:name w:val="No Spacing"/>
    <w:uiPriority w:val="1"/>
    <w:qFormat/>
    <w:rsid w:val="00C96292"/>
    <w:rPr>
      <w:rFonts w:ascii="Calibri" w:eastAsia="Calibri" w:hAnsi="Calibri" w:cs="Arial"/>
    </w:rPr>
  </w:style>
  <w:style w:type="paragraph" w:styleId="Poprawka">
    <w:name w:val="Revision"/>
    <w:hidden/>
    <w:uiPriority w:val="99"/>
    <w:semiHidden/>
    <w:rsid w:val="00890F71"/>
    <w:rPr>
      <w:sz w:val="24"/>
      <w:szCs w:val="24"/>
    </w:rPr>
  </w:style>
  <w:style w:type="character" w:styleId="Odwoaniedokomentarza">
    <w:name w:val="annotation reference"/>
    <w:basedOn w:val="Domylnaczcionkaakapitu"/>
    <w:rsid w:val="00F71C8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71C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71C86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71C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71C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uzeumslaski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99107-B02F-4C3F-8C15-4F7DE303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35</TotalTime>
  <Pages>33</Pages>
  <Words>7428</Words>
  <Characters>44571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51896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Joanna Dobrasz</cp:lastModifiedBy>
  <cp:revision>16</cp:revision>
  <cp:lastPrinted>2024-08-09T13:22:00Z</cp:lastPrinted>
  <dcterms:created xsi:type="dcterms:W3CDTF">2024-08-09T10:13:00Z</dcterms:created>
  <dcterms:modified xsi:type="dcterms:W3CDTF">2024-08-14T09:43:00Z</dcterms:modified>
</cp:coreProperties>
</file>