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154628E4" w14:textId="77777777" w:rsidR="005E40D8" w:rsidRPr="00687F66" w:rsidRDefault="005E40D8" w:rsidP="005E40D8">
      <w:pPr>
        <w:spacing w:after="16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POROZUMIENIE</w:t>
      </w:r>
    </w:p>
    <w:p w14:paraId="3F9B6F12" w14:textId="77777777" w:rsidR="005E40D8" w:rsidRPr="00687F66" w:rsidRDefault="005E40D8" w:rsidP="005E40D8">
      <w:pPr>
        <w:spacing w:after="160" w:line="276" w:lineRule="auto"/>
        <w:jc w:val="center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O WYKONYWANIU ŚWIADCZEŃ WOLONTARYSTYCZNYCH</w:t>
      </w:r>
    </w:p>
    <w:p w14:paraId="4900E0E0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41BFDB53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sectPr w:rsidR="005E40D8" w:rsidRPr="00687F66" w:rsidSect="005E40D8">
          <w:headerReference w:type="even" r:id="rId11"/>
          <w:footerReference w:type="even" r:id="rId12"/>
          <w:footerReference w:type="default" r:id="rId13"/>
          <w:headerReference w:type="first" r:id="rId14"/>
          <w:type w:val="continuous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zawarte w dniu …………………………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</w:t>
      </w:r>
      <w:r w:rsidRPr="00687F66">
        <w:rPr>
          <w:rFonts w:ascii="Trebuchet MS" w:eastAsia="Calibri" w:hAnsi="Trebuchet MS" w:cs="Tahoma"/>
          <w:sz w:val="20"/>
          <w:szCs w:val="20"/>
          <w:lang w:eastAsia="en-US"/>
        </w:rPr>
        <w:t xml:space="preserve">roku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 Katowicach pomiędzy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:</w:t>
      </w:r>
    </w:p>
    <w:p w14:paraId="784DD2D8" w14:textId="77777777" w:rsidR="005E40D8" w:rsidRPr="00687F66" w:rsidRDefault="005E40D8" w:rsidP="005E40D8">
      <w:pPr>
        <w:autoSpaceDE w:val="0"/>
        <w:autoSpaceDN w:val="0"/>
        <w:adjustRightInd w:val="0"/>
        <w:spacing w:after="160" w:line="276" w:lineRule="auto"/>
        <w:rPr>
          <w:rFonts w:ascii="Trebuchet MS" w:eastAsia="Calibri" w:hAnsi="Trebuchet MS"/>
          <w:b/>
          <w:sz w:val="20"/>
          <w:szCs w:val="22"/>
          <w:lang w:eastAsia="en-US"/>
        </w:rPr>
      </w:pPr>
    </w:p>
    <w:p w14:paraId="5C9EA48C" w14:textId="77777777" w:rsidR="005E40D8" w:rsidRPr="00687F66" w:rsidRDefault="005E40D8" w:rsidP="005E40D8">
      <w:p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/>
          <w:color w:val="000000"/>
          <w:sz w:val="20"/>
          <w:szCs w:val="22"/>
          <w:lang w:eastAsia="en-US"/>
        </w:rPr>
      </w:pPr>
      <w:r w:rsidRPr="00687F66">
        <w:rPr>
          <w:rFonts w:ascii="Trebuchet MS" w:eastAsia="Calibri" w:hAnsi="Trebuchet MS"/>
          <w:b/>
          <w:sz w:val="20"/>
          <w:szCs w:val="22"/>
          <w:lang w:eastAsia="en-US"/>
        </w:rPr>
        <w:t xml:space="preserve">Muzeum Śląskim </w:t>
      </w:r>
      <w:r w:rsidRPr="00687F66">
        <w:rPr>
          <w:rFonts w:ascii="Trebuchet MS" w:eastAsia="Calibri" w:hAnsi="Trebuchet MS"/>
          <w:sz w:val="20"/>
          <w:szCs w:val="22"/>
          <w:lang w:eastAsia="en-US"/>
        </w:rPr>
        <w:t>wpisanym do rejestru instytucji kultury prowadzonego przez Województwo Śląskie pod numerem RIK-M/12/99, wpisanym do Państwowego Rejestru Muzeów pod numerem DM-IV/PRM/86/06,</w:t>
      </w:r>
      <w:r>
        <w:rPr>
          <w:rFonts w:ascii="Trebuchet MS" w:eastAsia="Calibri" w:hAnsi="Trebuchet MS"/>
          <w:sz w:val="20"/>
          <w:szCs w:val="22"/>
          <w:lang w:eastAsia="en-US"/>
        </w:rPr>
        <w:br/>
      </w:r>
      <w:r w:rsidRPr="00687F66">
        <w:rPr>
          <w:rFonts w:ascii="Trebuchet MS" w:eastAsia="Calibri" w:hAnsi="Trebuchet MS"/>
          <w:sz w:val="20"/>
          <w:szCs w:val="22"/>
          <w:lang w:eastAsia="en-US"/>
        </w:rPr>
        <w:t>o numerze NIP: 634-23-11-686, numerze REGON: 001094121, reprezentowanym przez:</w:t>
      </w:r>
    </w:p>
    <w:p w14:paraId="4D1B8745" w14:textId="15A4F810" w:rsidR="005E40D8" w:rsidRPr="00687F66" w:rsidRDefault="005A2A5E" w:rsidP="005E40D8">
      <w:pPr>
        <w:spacing w:line="276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>
        <w:rPr>
          <w:rFonts w:ascii="Trebuchet MS" w:eastAsia="Calibri" w:hAnsi="Trebuchet MS"/>
          <w:b/>
          <w:sz w:val="20"/>
          <w:szCs w:val="20"/>
          <w:lang w:eastAsia="en-US"/>
        </w:rPr>
        <w:t xml:space="preserve">………………………… </w:t>
      </w:r>
      <w:r w:rsidR="005E40D8" w:rsidRPr="00687F66">
        <w:rPr>
          <w:rFonts w:ascii="Trebuchet MS" w:eastAsia="Calibri" w:hAnsi="Trebuchet MS"/>
          <w:b/>
          <w:bCs/>
          <w:sz w:val="20"/>
          <w:szCs w:val="20"/>
          <w:lang w:eastAsia="en-US"/>
        </w:rPr>
        <w:t>–</w:t>
      </w:r>
      <w:r w:rsidR="005E40D8">
        <w:rPr>
          <w:rFonts w:ascii="Trebuchet MS" w:eastAsia="Calibri" w:hAnsi="Trebuchet MS"/>
          <w:b/>
          <w:bCs/>
          <w:sz w:val="20"/>
          <w:szCs w:val="20"/>
          <w:lang w:eastAsia="en-US"/>
        </w:rPr>
        <w:t xml:space="preserve"> </w:t>
      </w:r>
      <w:r w:rsidR="005E40D8" w:rsidRPr="00687F66">
        <w:rPr>
          <w:rFonts w:ascii="Trebuchet MS" w:eastAsia="Calibri" w:hAnsi="Trebuchet MS"/>
          <w:b/>
          <w:bCs/>
          <w:sz w:val="20"/>
          <w:szCs w:val="20"/>
          <w:lang w:eastAsia="en-US"/>
        </w:rPr>
        <w:t>Dyrektor</w:t>
      </w:r>
      <w:r>
        <w:rPr>
          <w:rFonts w:ascii="Trebuchet MS" w:eastAsia="Calibri" w:hAnsi="Trebuchet MS"/>
          <w:b/>
          <w:bCs/>
          <w:sz w:val="20"/>
          <w:szCs w:val="20"/>
          <w:lang w:eastAsia="en-US"/>
        </w:rPr>
        <w:t>a</w:t>
      </w:r>
      <w:r w:rsidR="005E40D8" w:rsidRPr="00687F66">
        <w:rPr>
          <w:rFonts w:ascii="Trebuchet MS" w:eastAsia="Calibri" w:hAnsi="Trebuchet MS"/>
          <w:b/>
          <w:bCs/>
          <w:sz w:val="20"/>
          <w:szCs w:val="20"/>
          <w:lang w:eastAsia="en-US"/>
        </w:rPr>
        <w:t xml:space="preserve"> Muzeum</w:t>
      </w:r>
    </w:p>
    <w:p w14:paraId="342137EF" w14:textId="32F15325" w:rsidR="005E40D8" w:rsidRPr="00687F66" w:rsidRDefault="005E40D8" w:rsidP="005E40D8">
      <w:pPr>
        <w:spacing w:line="276" w:lineRule="auto"/>
        <w:jc w:val="both"/>
        <w:rPr>
          <w:rFonts w:ascii="Trebuchet MS" w:eastAsia="Calibri" w:hAnsi="Trebuchet MS"/>
          <w:sz w:val="20"/>
          <w:szCs w:val="20"/>
          <w:lang w:eastAsia="en-US"/>
        </w:rPr>
      </w:pPr>
      <w:r w:rsidRPr="00687F66">
        <w:rPr>
          <w:rFonts w:ascii="Trebuchet MS" w:eastAsia="Calibri" w:hAnsi="Trebuchet MS"/>
          <w:sz w:val="20"/>
          <w:szCs w:val="20"/>
          <w:lang w:eastAsia="en-US"/>
        </w:rPr>
        <w:t xml:space="preserve">przy kontrasygnacie </w:t>
      </w:r>
      <w:r w:rsidR="005A2A5E">
        <w:rPr>
          <w:rFonts w:ascii="Trebuchet MS" w:eastAsia="Calibri" w:hAnsi="Trebuchet MS"/>
          <w:b/>
          <w:sz w:val="20"/>
          <w:szCs w:val="20"/>
          <w:lang w:eastAsia="en-US"/>
        </w:rPr>
        <w:t xml:space="preserve">………………………………… </w:t>
      </w:r>
      <w:r w:rsidRPr="00687F66">
        <w:rPr>
          <w:rFonts w:ascii="Trebuchet MS" w:eastAsia="Calibri" w:hAnsi="Trebuchet MS"/>
          <w:b/>
          <w:sz w:val="20"/>
          <w:szCs w:val="20"/>
          <w:lang w:eastAsia="en-US"/>
        </w:rPr>
        <w:t xml:space="preserve">- </w:t>
      </w:r>
      <w:r w:rsidRPr="00687F66">
        <w:rPr>
          <w:rFonts w:ascii="Trebuchet MS" w:eastAsia="Calibri" w:hAnsi="Trebuchet MS"/>
          <w:sz w:val="20"/>
          <w:szCs w:val="20"/>
          <w:lang w:eastAsia="en-US"/>
        </w:rPr>
        <w:t>Głównego Księgowego</w:t>
      </w:r>
    </w:p>
    <w:p w14:paraId="796BABCE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Tahoma"/>
          <w:sz w:val="20"/>
          <w:szCs w:val="20"/>
          <w:lang w:eastAsia="en-US"/>
        </w:rPr>
      </w:pPr>
    </w:p>
    <w:p w14:paraId="32AAF1D3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Tahoma"/>
          <w:sz w:val="20"/>
          <w:szCs w:val="20"/>
          <w:lang w:eastAsia="en-US"/>
        </w:rPr>
      </w:pPr>
      <w:r w:rsidRPr="00687F66">
        <w:rPr>
          <w:rFonts w:ascii="Trebuchet MS" w:eastAsia="Calibri" w:hAnsi="Trebuchet MS" w:cs="Tahoma"/>
          <w:sz w:val="20"/>
          <w:szCs w:val="20"/>
          <w:lang w:eastAsia="en-US"/>
        </w:rPr>
        <w:t xml:space="preserve">zwanym dalej w treści Porozumienia </w:t>
      </w:r>
      <w:r w:rsidRPr="00687F66">
        <w:rPr>
          <w:rFonts w:ascii="Trebuchet MS" w:eastAsia="Calibri" w:hAnsi="Trebuchet MS" w:cs="Tahoma"/>
          <w:b/>
          <w:sz w:val="20"/>
          <w:szCs w:val="20"/>
          <w:lang w:eastAsia="en-US"/>
        </w:rPr>
        <w:t>Korzystającym</w:t>
      </w:r>
    </w:p>
    <w:p w14:paraId="630C0C62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Tahoma"/>
          <w:sz w:val="20"/>
          <w:szCs w:val="20"/>
          <w:lang w:eastAsia="en-US"/>
        </w:rPr>
      </w:pPr>
    </w:p>
    <w:p w14:paraId="6043F88C" w14:textId="77777777" w:rsidR="005E40D8" w:rsidRDefault="005E40D8" w:rsidP="005E40D8">
      <w:pPr>
        <w:spacing w:line="276" w:lineRule="auto"/>
        <w:rPr>
          <w:rFonts w:ascii="Trebuchet MS" w:eastAsia="Calibri" w:hAnsi="Trebuchet MS" w:cs="Tahoma"/>
          <w:sz w:val="20"/>
          <w:szCs w:val="20"/>
          <w:lang w:eastAsia="en-US"/>
        </w:rPr>
      </w:pPr>
      <w:r w:rsidRPr="00687F66">
        <w:rPr>
          <w:rFonts w:ascii="Trebuchet MS" w:eastAsia="Calibri" w:hAnsi="Trebuchet MS" w:cs="Tahoma"/>
          <w:sz w:val="20"/>
          <w:szCs w:val="20"/>
          <w:lang w:eastAsia="en-US"/>
        </w:rPr>
        <w:t>a</w:t>
      </w:r>
    </w:p>
    <w:p w14:paraId="2AA2F0BF" w14:textId="77777777" w:rsidR="005E40D8" w:rsidRPr="00687F66" w:rsidRDefault="005E40D8" w:rsidP="005E40D8">
      <w:pPr>
        <w:spacing w:line="276" w:lineRule="auto"/>
        <w:rPr>
          <w:rFonts w:ascii="Trebuchet MS" w:eastAsia="Calibri" w:hAnsi="Trebuchet MS" w:cs="Tahoma"/>
          <w:sz w:val="20"/>
          <w:szCs w:val="20"/>
          <w:lang w:eastAsia="en-US"/>
        </w:rPr>
      </w:pPr>
    </w:p>
    <w:p w14:paraId="0CCB4D0A" w14:textId="5B45BE83" w:rsidR="007A32B9" w:rsidRPr="00AC3A8F" w:rsidRDefault="005A2A5E" w:rsidP="005E40D8">
      <w:pPr>
        <w:spacing w:line="276" w:lineRule="auto"/>
        <w:jc w:val="both"/>
        <w:rPr>
          <w:rFonts w:ascii="Trebuchet MS" w:eastAsia="Calibri" w:hAnsi="Trebuchet MS" w:cs="Tahoma"/>
          <w:b/>
          <w:bCs/>
          <w:sz w:val="20"/>
          <w:szCs w:val="20"/>
          <w:lang w:eastAsia="en-US"/>
        </w:rPr>
      </w:pPr>
      <w:r>
        <w:rPr>
          <w:rFonts w:ascii="Trebuchet MS" w:eastAsia="Calibri" w:hAnsi="Trebuchet MS" w:cs="Tahoma"/>
          <w:b/>
          <w:bCs/>
          <w:sz w:val="20"/>
          <w:szCs w:val="20"/>
          <w:lang w:eastAsia="en-US"/>
        </w:rPr>
        <w:t>(</w:t>
      </w:r>
      <w:r w:rsidR="00E5776A" w:rsidRPr="00AC3A8F">
        <w:rPr>
          <w:rFonts w:ascii="Trebuchet MS" w:eastAsia="Calibri" w:hAnsi="Trebuchet MS" w:cs="Tahoma"/>
          <w:b/>
          <w:bCs/>
          <w:sz w:val="20"/>
          <w:szCs w:val="20"/>
          <w:lang w:eastAsia="en-US"/>
        </w:rPr>
        <w:t>Imię i nazwisko</w:t>
      </w:r>
      <w:r>
        <w:rPr>
          <w:rFonts w:ascii="Trebuchet MS" w:eastAsia="Calibri" w:hAnsi="Trebuchet MS" w:cs="Tahoma"/>
          <w:b/>
          <w:bCs/>
          <w:sz w:val="20"/>
          <w:szCs w:val="20"/>
          <w:lang w:eastAsia="en-US"/>
        </w:rPr>
        <w:t>)……………………………………………………………………………………………………………………………………………….</w:t>
      </w:r>
      <w:r w:rsidR="00E5776A" w:rsidRPr="00AC3A8F">
        <w:rPr>
          <w:rFonts w:ascii="Trebuchet MS" w:eastAsia="Calibri" w:hAnsi="Trebuchet MS" w:cs="Tahoma"/>
          <w:b/>
          <w:bCs/>
          <w:sz w:val="20"/>
          <w:szCs w:val="20"/>
          <w:lang w:eastAsia="en-US"/>
        </w:rPr>
        <w:t xml:space="preserve"> </w:t>
      </w:r>
    </w:p>
    <w:p w14:paraId="73E7E282" w14:textId="200C3F0C" w:rsidR="005E40D8" w:rsidRPr="00AC3A8F" w:rsidRDefault="005E40D8" w:rsidP="005E40D8">
      <w:pPr>
        <w:spacing w:line="276" w:lineRule="auto"/>
        <w:jc w:val="both"/>
        <w:rPr>
          <w:rFonts w:ascii="Trebuchet MS" w:eastAsia="Calibri" w:hAnsi="Trebuchet MS" w:cs="Arial"/>
          <w:sz w:val="20"/>
          <w:szCs w:val="20"/>
          <w:lang w:eastAsia="en-US"/>
        </w:rPr>
      </w:pPr>
      <w:r w:rsidRPr="00AC3A8F">
        <w:rPr>
          <w:rFonts w:ascii="Trebuchet MS" w:eastAsia="Calibri" w:hAnsi="Trebuchet MS" w:cs="Arial"/>
          <w:sz w:val="20"/>
          <w:szCs w:val="20"/>
          <w:lang w:eastAsia="en-US"/>
        </w:rPr>
        <w:t>Nr PESEL:</w:t>
      </w:r>
      <w:r w:rsidR="00F43338" w:rsidRPr="00AC3A8F">
        <w:rPr>
          <w:rFonts w:ascii="Trebuchet MS" w:eastAsia="Calibri" w:hAnsi="Trebuchet MS" w:cs="Arial"/>
          <w:sz w:val="20"/>
          <w:szCs w:val="20"/>
          <w:lang w:eastAsia="en-US"/>
        </w:rPr>
        <w:t xml:space="preserve"> ……………………………………………………………………………………………………………………………………………………………</w:t>
      </w:r>
      <w:r w:rsidRPr="00AC3A8F">
        <w:rPr>
          <w:rFonts w:ascii="Trebuchet MS" w:eastAsia="Calibri" w:hAnsi="Trebuchet MS" w:cs="Arial"/>
          <w:sz w:val="20"/>
          <w:szCs w:val="20"/>
          <w:lang w:eastAsia="en-US"/>
        </w:rPr>
        <w:t xml:space="preserve"> </w:t>
      </w:r>
    </w:p>
    <w:p w14:paraId="658F8359" w14:textId="4CB4CF64" w:rsidR="009207CE" w:rsidRDefault="005E40D8" w:rsidP="009207CE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 w:rsidRPr="00AC3A8F">
        <w:rPr>
          <w:rFonts w:ascii="Trebuchet MS" w:eastAsia="Calibri" w:hAnsi="Trebuchet MS" w:cs="Arial"/>
          <w:sz w:val="20"/>
          <w:szCs w:val="20"/>
          <w:lang w:eastAsia="en-US"/>
        </w:rPr>
        <w:t>Zam</w:t>
      </w:r>
      <w:r w:rsidR="007A32B9" w:rsidRPr="00AC3A8F">
        <w:rPr>
          <w:rFonts w:ascii="Trebuchet MS" w:eastAsia="Calibri" w:hAnsi="Trebuchet MS" w:cs="Arial"/>
          <w:sz w:val="20"/>
          <w:szCs w:val="20"/>
          <w:lang w:eastAsia="en-US"/>
        </w:rPr>
        <w:t>.</w:t>
      </w:r>
      <w:r w:rsidR="00AF62BF" w:rsidRPr="00AC3A8F">
        <w:rPr>
          <w:rFonts w:ascii="Trebuchet MS" w:eastAsia="Calibri" w:hAnsi="Trebuchet MS" w:cs="Arial"/>
          <w:sz w:val="20"/>
          <w:szCs w:val="20"/>
          <w:lang w:eastAsia="en-US"/>
        </w:rPr>
        <w:t xml:space="preserve"> </w:t>
      </w:r>
      <w:r w:rsidR="005A2A5E">
        <w:rPr>
          <w:rFonts w:ascii="Trebuchet MS" w:eastAsia="Calibri" w:hAnsi="Trebuchet MS" w:cs="Arial"/>
          <w:sz w:val="20"/>
          <w:szCs w:val="20"/>
          <w:lang w:eastAsia="en-US"/>
        </w:rPr>
        <w:t>(</w:t>
      </w:r>
      <w:r w:rsidR="00E5776A" w:rsidRPr="00AC3A8F">
        <w:rPr>
          <w:rFonts w:ascii="Trebuchet MS" w:eastAsia="Calibri" w:hAnsi="Trebuchet MS" w:cs="Arial"/>
          <w:sz w:val="20"/>
          <w:szCs w:val="20"/>
          <w:lang w:eastAsia="en-US"/>
        </w:rPr>
        <w:t>adres zamieszkania</w:t>
      </w:r>
      <w:r w:rsidR="005A2A5E">
        <w:rPr>
          <w:rFonts w:ascii="Trebuchet MS" w:eastAsia="Calibri" w:hAnsi="Trebuchet MS" w:cs="Arial"/>
          <w:sz w:val="20"/>
          <w:szCs w:val="20"/>
          <w:lang w:eastAsia="en-US"/>
        </w:rPr>
        <w:t>)…………………………………………………………………………………………………………………………………</w:t>
      </w:r>
    </w:p>
    <w:p w14:paraId="05F37128" w14:textId="77777777" w:rsidR="00F658A8" w:rsidRPr="00687F66" w:rsidRDefault="00F658A8" w:rsidP="005E40D8">
      <w:pPr>
        <w:spacing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A60FFEA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zwanym w treści Porozumienia 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 xml:space="preserve">Wolontariuszem,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o następującej treści:</w:t>
      </w:r>
    </w:p>
    <w:p w14:paraId="16466769" w14:textId="77777777" w:rsidR="005E40D8" w:rsidRPr="00687F66" w:rsidRDefault="005E40D8" w:rsidP="005E40D8">
      <w:pPr>
        <w:spacing w:after="16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5F9F1DA" w14:textId="77777777" w:rsidR="005E40D8" w:rsidRPr="00687F66" w:rsidRDefault="005E40D8" w:rsidP="005E40D8">
      <w:pPr>
        <w:spacing w:after="160" w:line="276" w:lineRule="auto"/>
        <w:jc w:val="center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  <w:r w:rsidRPr="00687F66">
        <w:rPr>
          <w:rFonts w:ascii="Trebuchet MS" w:eastAsia="Calibri" w:hAnsi="Trebuchet MS"/>
          <w:b/>
          <w:bCs/>
          <w:sz w:val="20"/>
          <w:szCs w:val="20"/>
          <w:lang w:eastAsia="en-US"/>
        </w:rPr>
        <w:t>Wstęp</w:t>
      </w:r>
    </w:p>
    <w:p w14:paraId="00BFEF59" w14:textId="77777777" w:rsidR="005E40D8" w:rsidRPr="00687F66" w:rsidRDefault="005E40D8" w:rsidP="005E40D8">
      <w:pPr>
        <w:spacing w:after="160" w:line="276" w:lineRule="auto"/>
        <w:jc w:val="center"/>
        <w:rPr>
          <w:rFonts w:ascii="Trebuchet MS" w:eastAsia="Calibri" w:hAnsi="Trebuchet MS"/>
          <w:b/>
          <w:bCs/>
          <w:sz w:val="20"/>
          <w:szCs w:val="20"/>
          <w:lang w:eastAsia="en-US"/>
        </w:rPr>
      </w:pPr>
    </w:p>
    <w:p w14:paraId="5E4DD0D1" w14:textId="77777777" w:rsidR="005E40D8" w:rsidRPr="00687F66" w:rsidRDefault="005E40D8" w:rsidP="005E40D8">
      <w:pPr>
        <w:numPr>
          <w:ilvl w:val="0"/>
          <w:numId w:val="17"/>
        </w:numPr>
        <w:spacing w:after="160"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 xml:space="preserve">Korzystający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oświadcza, że jest podmiotem na rzecz którego zgodnie z art. 42 ust. 1 Ustawy o działalności pożytku publicznego i o wolontariacie z dnia 24 kwietnia 2003 r., tj. z dnia 9 lutego 2023 r. (Dz.U. z 2023 r., poz. 571) z </w:t>
      </w:r>
      <w:proofErr w:type="spellStart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późn</w:t>
      </w:r>
      <w:proofErr w:type="spellEnd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. zm. mogą być wykonywane świadczenia przez wolontariuszy. </w:t>
      </w:r>
    </w:p>
    <w:p w14:paraId="6A50D790" w14:textId="77777777" w:rsidR="005E40D8" w:rsidRPr="00687F66" w:rsidRDefault="005E40D8" w:rsidP="005E40D8">
      <w:pPr>
        <w:numPr>
          <w:ilvl w:val="0"/>
          <w:numId w:val="17"/>
        </w:numPr>
        <w:spacing w:after="160"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 xml:space="preserve">Wolontariusz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oświadcza, że posiada kwalifikacje niezbędne do wykonywania powierzonych niżej czynności.</w:t>
      </w:r>
    </w:p>
    <w:p w14:paraId="3A6A9B5C" w14:textId="77777777" w:rsidR="005E40D8" w:rsidRPr="00687F66" w:rsidRDefault="005E40D8" w:rsidP="005E40D8">
      <w:pPr>
        <w:numPr>
          <w:ilvl w:val="0"/>
          <w:numId w:val="17"/>
        </w:numPr>
        <w:spacing w:after="160"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Mając na względzie ideę wolontariatu, u podstaw której stoi 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dobrowolne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, 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bezpłatne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wykonywanie czynności, a także biorąc pod uwagę 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 xml:space="preserve">charytatywny, pomocniczy i uzupełniający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charakter wykonywanych przez wolontariuszy świadczeń Strony niniejszego Porozumienia uzgadniają,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co następuje:</w:t>
      </w:r>
    </w:p>
    <w:p w14:paraId="26D6EF6A" w14:textId="77777777" w:rsidR="005E40D8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26D583CF" w14:textId="77777777" w:rsidR="00784189" w:rsidRPr="00687F66" w:rsidRDefault="00784189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EAB8AEE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1</w:t>
      </w:r>
    </w:p>
    <w:p w14:paraId="35FD82A3" w14:textId="77777777" w:rsidR="005E40D8" w:rsidRPr="00687F66" w:rsidRDefault="005E40D8" w:rsidP="005E40D8">
      <w:pPr>
        <w:numPr>
          <w:ilvl w:val="0"/>
          <w:numId w:val="18"/>
        </w:num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iCs/>
          <w:color w:val="000000"/>
          <w:sz w:val="20"/>
          <w:szCs w:val="20"/>
          <w:lang w:eastAsia="en-US"/>
        </w:rPr>
        <w:t>Zgodnie z indywidualnymi uzgodnieniami pomiędzy Korzystającym a Wolontariuszem</w:t>
      </w:r>
      <w:r w:rsidRPr="00687F66">
        <w:rPr>
          <w:rFonts w:ascii="Trebuchet MS" w:eastAsia="Calibri" w:hAnsi="Trebuchet MS" w:cs="Arial"/>
          <w:i/>
          <w:color w:val="000000"/>
          <w:sz w:val="20"/>
          <w:szCs w:val="20"/>
          <w:lang w:eastAsia="en-US"/>
        </w:rPr>
        <w:t>,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Korzystający powierza wykonanie Wolontariuszowi, a Wolontariusz dobrowolnie zobowiązuje się do wykonywania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na rzecz Korzystającego następujących czynności:</w:t>
      </w:r>
      <w:bookmarkStart w:id="1" w:name="_Hlk33000033"/>
    </w:p>
    <w:p w14:paraId="59896734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sz w:val="20"/>
          <w:szCs w:val="20"/>
          <w:lang w:eastAsia="en-US"/>
        </w:rPr>
      </w:pPr>
    </w:p>
    <w:bookmarkEnd w:id="1"/>
    <w:p w14:paraId="07491461" w14:textId="0FAE3DF0" w:rsidR="005E40D8" w:rsidRPr="00687F66" w:rsidRDefault="00384AC4" w:rsidP="005E40D8">
      <w:pPr>
        <w:pStyle w:val="Akapitzlist"/>
        <w:numPr>
          <w:ilvl w:val="1"/>
          <w:numId w:val="23"/>
        </w:numPr>
        <w:spacing w:before="0" w:after="0" w:line="276" w:lineRule="auto"/>
        <w:jc w:val="both"/>
        <w:rPr>
          <w:rFonts w:ascii="Trebuchet MS" w:hAnsi="Trebuchet MS"/>
          <w:color w:val="auto"/>
          <w:sz w:val="20"/>
        </w:rPr>
      </w:pPr>
      <w:r>
        <w:rPr>
          <w:rFonts w:ascii="Trebuchet MS" w:hAnsi="Trebuchet MS"/>
          <w:color w:val="auto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199F8297" w14:textId="7CFB41B0" w:rsidR="005E40D8" w:rsidRPr="00687F66" w:rsidRDefault="00384AC4" w:rsidP="005E40D8">
      <w:pPr>
        <w:pStyle w:val="Akapitzlist"/>
        <w:numPr>
          <w:ilvl w:val="1"/>
          <w:numId w:val="23"/>
        </w:numPr>
        <w:spacing w:before="0" w:after="0" w:line="276" w:lineRule="auto"/>
        <w:jc w:val="both"/>
        <w:rPr>
          <w:rFonts w:ascii="Trebuchet MS" w:hAnsi="Trebuchet MS"/>
          <w:color w:val="auto"/>
          <w:sz w:val="20"/>
        </w:rPr>
      </w:pPr>
      <w:r>
        <w:rPr>
          <w:rFonts w:ascii="Trebuchet MS" w:hAnsi="Trebuchet MS"/>
          <w:color w:val="auto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17619AEC" w14:textId="53B9588E" w:rsidR="005E40D8" w:rsidRPr="00687F66" w:rsidRDefault="00384AC4" w:rsidP="005E40D8">
      <w:pPr>
        <w:pStyle w:val="Akapitzlist"/>
        <w:numPr>
          <w:ilvl w:val="1"/>
          <w:numId w:val="23"/>
        </w:numPr>
        <w:spacing w:before="0" w:after="0" w:line="276" w:lineRule="auto"/>
        <w:rPr>
          <w:rFonts w:ascii="Trebuchet MS" w:hAnsi="Trebuchet MS"/>
          <w:color w:val="auto"/>
          <w:sz w:val="20"/>
        </w:rPr>
      </w:pPr>
      <w:r>
        <w:rPr>
          <w:rFonts w:ascii="Trebuchet MS" w:hAnsi="Trebuchet MS"/>
          <w:color w:val="auto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16810ED4" w14:textId="62CDC495" w:rsidR="005E40D8" w:rsidRDefault="00384AC4" w:rsidP="005E40D8">
      <w:pPr>
        <w:pStyle w:val="Akapitzlist"/>
        <w:numPr>
          <w:ilvl w:val="1"/>
          <w:numId w:val="23"/>
        </w:numPr>
        <w:spacing w:before="0" w:after="0" w:line="276" w:lineRule="auto"/>
        <w:jc w:val="both"/>
        <w:rPr>
          <w:rFonts w:ascii="Trebuchet MS" w:hAnsi="Trebuchet MS"/>
          <w:color w:val="auto"/>
          <w:sz w:val="20"/>
        </w:rPr>
      </w:pPr>
      <w:r>
        <w:rPr>
          <w:rFonts w:ascii="Trebuchet MS" w:hAnsi="Trebuchet MS"/>
          <w:color w:val="auto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0DDDC7C5" w14:textId="225D1920" w:rsidR="00384AC4" w:rsidRPr="00687F66" w:rsidRDefault="00384AC4" w:rsidP="005E40D8">
      <w:pPr>
        <w:pStyle w:val="Akapitzlist"/>
        <w:numPr>
          <w:ilvl w:val="1"/>
          <w:numId w:val="23"/>
        </w:numPr>
        <w:spacing w:before="0" w:after="0" w:line="276" w:lineRule="auto"/>
        <w:jc w:val="both"/>
        <w:rPr>
          <w:rFonts w:ascii="Trebuchet MS" w:hAnsi="Trebuchet MS"/>
          <w:color w:val="auto"/>
          <w:sz w:val="20"/>
        </w:rPr>
      </w:pPr>
      <w:r>
        <w:rPr>
          <w:rFonts w:ascii="Trebuchet MS" w:hAnsi="Trebuchet MS"/>
          <w:color w:val="auto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3FFB15A8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1E7AB4AF" w14:textId="77777777" w:rsidR="005E40D8" w:rsidRPr="00687F66" w:rsidRDefault="005E40D8" w:rsidP="005E40D8">
      <w:pPr>
        <w:spacing w:after="240" w:line="276" w:lineRule="auto"/>
        <w:ind w:firstLine="12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2</w:t>
      </w:r>
    </w:p>
    <w:p w14:paraId="64727191" w14:textId="21CDCC2B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Niniejsze porozumienie zawarte zostaje na czas</w:t>
      </w:r>
      <w:r w:rsidR="00384AC4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…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miesięcy od ………………………. do ……………………… </w:t>
      </w:r>
    </w:p>
    <w:p w14:paraId="157BB945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467F4DA1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3</w:t>
      </w:r>
    </w:p>
    <w:p w14:paraId="1CD1F0DB" w14:textId="77777777" w:rsidR="005E40D8" w:rsidRPr="00687F66" w:rsidRDefault="005E40D8" w:rsidP="005E40D8">
      <w:pPr>
        <w:numPr>
          <w:ilvl w:val="0"/>
          <w:numId w:val="19"/>
        </w:num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Strony Porozumienia uzgadniają, że czynności określone w § 1 będą wykonywane w obecności koordynatora Wolontariatu lub innych pracowników Muzeum Śląskiego wskazanych przez koordynatora, wyjątek stanowią czynności wykonywane na rzecz Redakcji Wolontariatu o charakterze zdalnym, wtedy Wolontariusz zobowiązany jest informować koordynatora Wolontariatu o wynikach swojej pracy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na bieżąco.</w:t>
      </w:r>
    </w:p>
    <w:p w14:paraId="3D11D375" w14:textId="77777777" w:rsidR="005E40D8" w:rsidRPr="00687F66" w:rsidRDefault="005E40D8" w:rsidP="005E40D8">
      <w:pPr>
        <w:numPr>
          <w:ilvl w:val="0"/>
          <w:numId w:val="19"/>
        </w:numPr>
        <w:spacing w:after="160"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Miejscem wykonywania czynności będzie siedziba Muzeum Śląskiego oraz inne miejsca wskazane przez koordynatora Wolontariatu. </w:t>
      </w:r>
    </w:p>
    <w:p w14:paraId="6FE9F76F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7DC6458C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4</w:t>
      </w:r>
    </w:p>
    <w:p w14:paraId="3A66FF2D" w14:textId="77777777" w:rsidR="005E40D8" w:rsidRPr="00687F66" w:rsidRDefault="005E40D8" w:rsidP="005E40D8">
      <w:pPr>
        <w:numPr>
          <w:ilvl w:val="0"/>
          <w:numId w:val="20"/>
        </w:numPr>
        <w:spacing w:after="160"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Z uwagi na charakter i ideę wolontariatu:</w:t>
      </w:r>
    </w:p>
    <w:p w14:paraId="1C5829CE" w14:textId="77777777" w:rsidR="005E40D8" w:rsidRPr="00687F66" w:rsidRDefault="005E40D8" w:rsidP="005E40D8">
      <w:pPr>
        <w:numPr>
          <w:ilvl w:val="1"/>
          <w:numId w:val="20"/>
        </w:numPr>
        <w:spacing w:after="160"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Wolontariusz jest obowiązany wykonywać uzgodnione czynności osobiście,</w:t>
      </w:r>
    </w:p>
    <w:p w14:paraId="7D48901C" w14:textId="77777777" w:rsidR="005E40D8" w:rsidRPr="00687F66" w:rsidRDefault="005E40D8" w:rsidP="005E40D8">
      <w:pPr>
        <w:numPr>
          <w:ilvl w:val="1"/>
          <w:numId w:val="20"/>
        </w:numPr>
        <w:spacing w:after="160"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Wolontariusz za swoje czynności nie otrzyma wynagrodzenia.</w:t>
      </w:r>
    </w:p>
    <w:p w14:paraId="63CD7EED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5D8B3492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5</w:t>
      </w:r>
    </w:p>
    <w:p w14:paraId="406CA326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b/>
          <w:bCs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Korzystający zobowiązuje się zapewnić Wolontariuszowi bezpieczne i higieniczne warunki wykonywania przez niego świadczeń, wyjątek stanowią czynności wykonywane na rzecz Redakcji Wolontariatu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o charakterze zdalnym, wtedy Wolontariusz zapewnia Korzystającego o bezpiecznych i higienicznych warunkach w miejscu wykonywania przez niego świadczeń oraz bierze za nie pełną odpowiedzialność.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 obu przypadkach Korzystający zapewnia Wolontariuszowi odpowiednie ubezpieczenie. </w:t>
      </w:r>
      <w:bookmarkStart w:id="2" w:name="_Hlk71283737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 zależności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od rodzaju wykonywanych świadczeń i związanych z nimi zagrożeń, Korzystający zobowiązuje się również do zapewnienia Wolontariuszowi odpowiednich środków ochrony indywidualnej.</w:t>
      </w:r>
      <w:bookmarkEnd w:id="2"/>
    </w:p>
    <w:p w14:paraId="22BBC80A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8F5FC4E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6</w:t>
      </w:r>
    </w:p>
    <w:p w14:paraId="2FDCF98E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Na podstawie art. 45 ust. 4 ustawy o działalności pożytku publicznego i o wolontariacie z dnia 24 kwietnia 2003 r. tj. z dnia 9 lutego 2023 r. (Dz.U. z 2023 r., poz. 571) z </w:t>
      </w:r>
      <w:proofErr w:type="spellStart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późn</w:t>
      </w:r>
      <w:proofErr w:type="spellEnd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. zm. Wolontariusz zwalnia w całości 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lastRenderedPageBreak/>
        <w:t xml:space="preserve">Korzystającego ze zwrotu poniesionych wydatków związanych z dojazdem na miejsce wykonywania świadczeń </w:t>
      </w:r>
      <w:proofErr w:type="spellStart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wolontarystycznych</w:t>
      </w:r>
      <w:proofErr w:type="spellEnd"/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 oraz z powrotem.</w:t>
      </w:r>
    </w:p>
    <w:p w14:paraId="4B5E7F6C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034B2CFA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7</w:t>
      </w:r>
    </w:p>
    <w:p w14:paraId="76092505" w14:textId="77777777" w:rsidR="005E40D8" w:rsidRPr="00687F66" w:rsidRDefault="005E40D8" w:rsidP="005E40D8">
      <w:pPr>
        <w:numPr>
          <w:ilvl w:val="0"/>
          <w:numId w:val="21"/>
        </w:numPr>
        <w:spacing w:after="160"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Porozumienie może być rozwiązane przez każdą ze Stron z zachowaniem 7-dniowego okresu wypowiedzenia.</w:t>
      </w:r>
    </w:p>
    <w:p w14:paraId="57DE257B" w14:textId="77777777" w:rsidR="005E40D8" w:rsidRPr="00687F66" w:rsidRDefault="005E40D8" w:rsidP="005E40D8">
      <w:pPr>
        <w:numPr>
          <w:ilvl w:val="0"/>
          <w:numId w:val="21"/>
        </w:numPr>
        <w:spacing w:after="160"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Porozumienie może być rozwiązane przez każdą ze Stron bez wypowiedzenia z ważnych przyczyn, </w:t>
      </w:r>
      <w:r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br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w szczególności z powodu naruszenia jakiegokolwiek postanowienia niniejszego Porozumienia.</w:t>
      </w:r>
    </w:p>
    <w:p w14:paraId="0050C969" w14:textId="77777777" w:rsidR="005E40D8" w:rsidRPr="00687F66" w:rsidRDefault="005E40D8" w:rsidP="005E40D8">
      <w:pPr>
        <w:numPr>
          <w:ilvl w:val="0"/>
          <w:numId w:val="21"/>
        </w:numPr>
        <w:spacing w:after="160" w:line="276" w:lineRule="auto"/>
        <w:ind w:left="357" w:hanging="357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Wszelkie zmiany Porozumienia będą dokonywane w formie pisemnej pod rygorem nieważności.</w:t>
      </w:r>
    </w:p>
    <w:p w14:paraId="364B7FEF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0977D5E9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8</w:t>
      </w:r>
    </w:p>
    <w:p w14:paraId="55560497" w14:textId="77777777" w:rsidR="005E40D8" w:rsidRPr="00687F66" w:rsidRDefault="005E40D8" w:rsidP="005E40D8">
      <w:pPr>
        <w:numPr>
          <w:ilvl w:val="0"/>
          <w:numId w:val="22"/>
        </w:numPr>
        <w:tabs>
          <w:tab w:val="num" w:pos="426"/>
        </w:tabs>
        <w:spacing w:after="160" w:line="276" w:lineRule="auto"/>
        <w:ind w:left="357" w:hanging="357"/>
        <w:contextualSpacing/>
        <w:jc w:val="both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Wolontariusz oświadcza, że zapoznał się z Regulaminem Wolontariatu w Muzeum Śląskim w Katowicach, który ma zastosowanie w sprawach nieuregulowanych niniejszym Porozumieniem. </w:t>
      </w:r>
    </w:p>
    <w:p w14:paraId="5FFAF07E" w14:textId="77777777" w:rsidR="005E40D8" w:rsidRPr="00687F66" w:rsidRDefault="005E40D8" w:rsidP="005E40D8">
      <w:pPr>
        <w:numPr>
          <w:ilvl w:val="0"/>
          <w:numId w:val="22"/>
        </w:numPr>
        <w:tabs>
          <w:tab w:val="num" w:pos="426"/>
        </w:tabs>
        <w:spacing w:after="160"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Wolontariusz zobowiązuje się do zachowania w tajemnicy wszelkich informacji pozyskanych w trakcie realizacji postanowień Porozumienia. </w:t>
      </w:r>
    </w:p>
    <w:p w14:paraId="38E8F13C" w14:textId="77777777" w:rsidR="005E40D8" w:rsidRPr="00687F66" w:rsidRDefault="005E40D8" w:rsidP="005E40D8">
      <w:pPr>
        <w:numPr>
          <w:ilvl w:val="0"/>
          <w:numId w:val="22"/>
        </w:numPr>
        <w:tabs>
          <w:tab w:val="num" w:pos="426"/>
        </w:tabs>
        <w:spacing w:after="160"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Za wyrządzone szkody strony odpowiadają na zasadach określonych w Kodeksie Cywilnym.</w:t>
      </w:r>
    </w:p>
    <w:p w14:paraId="5B7B4E02" w14:textId="77777777" w:rsidR="005E40D8" w:rsidRPr="00687F66" w:rsidRDefault="005E40D8" w:rsidP="005E40D8">
      <w:pPr>
        <w:numPr>
          <w:ilvl w:val="0"/>
          <w:numId w:val="22"/>
        </w:numPr>
        <w:spacing w:after="160" w:line="276" w:lineRule="auto"/>
        <w:ind w:left="357" w:hanging="357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 xml:space="preserve">Wolontariusz może w terminie do 2 lat od wygaśnięcia Porozumienia domagać się wydania przez Korzystającego pisemnego zaświadczenia o wykonaniu świadczeń przez Wolontariusza. Zaświadczenie to na wniosek Wolontariusza zawierać będzie informację o zakresie wykonywanych świadczeń.  </w:t>
      </w:r>
    </w:p>
    <w:p w14:paraId="246C79F2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708EFCDF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9</w:t>
      </w:r>
    </w:p>
    <w:p w14:paraId="3887ED8D" w14:textId="77777777" w:rsidR="005E40D8" w:rsidRPr="00BF5ECC" w:rsidRDefault="005E40D8" w:rsidP="005E40D8">
      <w:pPr>
        <w:pStyle w:val="Akapitzlist"/>
        <w:numPr>
          <w:ilvl w:val="0"/>
          <w:numId w:val="24"/>
        </w:numPr>
        <w:spacing w:line="276" w:lineRule="auto"/>
        <w:rPr>
          <w:rFonts w:ascii="Trebuchet MS" w:eastAsia="Calibri" w:hAnsi="Trebuchet MS" w:cs="Arial"/>
          <w:color w:val="000000"/>
          <w:sz w:val="20"/>
        </w:rPr>
      </w:pPr>
      <w:r w:rsidRPr="00BF5ECC">
        <w:rPr>
          <w:rFonts w:ascii="Trebuchet MS" w:eastAsia="Calibri" w:hAnsi="Trebuchet MS" w:cs="Arial"/>
          <w:color w:val="000000"/>
          <w:sz w:val="20"/>
        </w:rPr>
        <w:t xml:space="preserve">W sprawach nieuregulowanych przepisami Ustawy o działalności pożytku publicznego </w:t>
      </w:r>
      <w:r w:rsidRPr="005E730D">
        <w:rPr>
          <w:rFonts w:ascii="Trebuchet MS" w:eastAsia="Calibri" w:hAnsi="Trebuchet MS" w:cs="Arial"/>
          <w:color w:val="auto"/>
          <w:sz w:val="20"/>
        </w:rPr>
        <w:t xml:space="preserve">i o wolontariacie, niniejszym Porozumieniem </w:t>
      </w:r>
      <w:proofErr w:type="spellStart"/>
      <w:r w:rsidRPr="005E730D">
        <w:rPr>
          <w:rFonts w:ascii="Trebuchet MS" w:eastAsia="Calibri" w:hAnsi="Trebuchet MS" w:cs="Arial"/>
          <w:color w:val="auto"/>
          <w:sz w:val="20"/>
        </w:rPr>
        <w:t>wolontariackim</w:t>
      </w:r>
      <w:proofErr w:type="spellEnd"/>
      <w:r w:rsidRPr="005E730D">
        <w:rPr>
          <w:rFonts w:ascii="Trebuchet MS" w:eastAsia="Calibri" w:hAnsi="Trebuchet MS" w:cs="Arial"/>
          <w:color w:val="auto"/>
          <w:sz w:val="20"/>
        </w:rPr>
        <w:t xml:space="preserve"> lub Regulaminem Wolontariatu w Muzeum Śląskim w Katowicach, o którym mowa w § 8 ust. 1 Porozumienia, zastosowanie będą miały odpowiednie przepisy Kodeksu Cywilnego.</w:t>
      </w:r>
    </w:p>
    <w:p w14:paraId="51B0FB7C" w14:textId="77777777" w:rsidR="005E40D8" w:rsidRPr="002E7EAE" w:rsidRDefault="005E40D8" w:rsidP="005E40D8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eastAsia="Calibri" w:hAnsi="Trebuchet MS" w:cs="Arial"/>
          <w:color w:val="000000"/>
          <w:sz w:val="20"/>
        </w:rPr>
      </w:pPr>
      <w:r w:rsidRPr="002E7EAE">
        <w:rPr>
          <w:rFonts w:ascii="Trebuchet MS" w:eastAsia="Calibri" w:hAnsi="Trebuchet MS" w:cs="Arial"/>
          <w:color w:val="000000"/>
          <w:sz w:val="20"/>
        </w:rPr>
        <w:t xml:space="preserve">Korzystający informuje, że na stronie internetowej: </w:t>
      </w:r>
      <w:bookmarkStart w:id="3" w:name="_Hlk181277734"/>
      <w:r w:rsidRPr="002E7EAE">
        <w:rPr>
          <w:rFonts w:ascii="Trebuchet MS" w:eastAsia="Calibri" w:hAnsi="Trebuchet MS" w:cs="Arial"/>
          <w:color w:val="000000"/>
          <w:sz w:val="20"/>
        </w:rPr>
        <w:t xml:space="preserve">www.muzeumslaskie.pl </w:t>
      </w:r>
      <w:bookmarkEnd w:id="3"/>
      <w:r w:rsidRPr="002E7EAE">
        <w:rPr>
          <w:rFonts w:ascii="Trebuchet MS" w:eastAsia="Calibri" w:hAnsi="Trebuchet MS" w:cs="Arial"/>
          <w:color w:val="000000"/>
          <w:sz w:val="20"/>
        </w:rPr>
        <w:t>dostępna jest Procedura dokonywania wewnętrznych zgłoszeń naruszeń prawa i podejmowania działań następczych w Muzeum Śląskim w Katowicach, która zawiera m.in. informacje dotyczące sposobu zgłaszania naruszeń, zakresu naruszeń oraz zasad ochrony sygnalistów.</w:t>
      </w:r>
    </w:p>
    <w:p w14:paraId="0DACA5E8" w14:textId="77777777" w:rsidR="005E40D8" w:rsidRPr="002E7EAE" w:rsidRDefault="005E40D8" w:rsidP="005E40D8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eastAsia="Calibri" w:hAnsi="Trebuchet MS" w:cs="Arial"/>
          <w:color w:val="000000"/>
          <w:sz w:val="20"/>
        </w:rPr>
      </w:pPr>
      <w:r w:rsidRPr="002E7EAE">
        <w:rPr>
          <w:rFonts w:ascii="Trebuchet MS" w:eastAsia="Calibri" w:hAnsi="Trebuchet MS" w:cs="Arial"/>
          <w:color w:val="000000"/>
          <w:sz w:val="20"/>
        </w:rPr>
        <w:t>Korzystający oświadcza, że wdrożył Standardy Ochrony Małoletnich w Muzeum Śląskim w Katowicach, które są dostępne na stronie internetowej: www.muzeumslaskie.pl.</w:t>
      </w:r>
    </w:p>
    <w:p w14:paraId="3365714D" w14:textId="77777777" w:rsidR="005E40D8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55B85D67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CE42EBB" w14:textId="77777777" w:rsidR="005E40D8" w:rsidRPr="00687F66" w:rsidRDefault="005E40D8" w:rsidP="005E40D8">
      <w:pPr>
        <w:spacing w:after="12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10</w:t>
      </w:r>
    </w:p>
    <w:p w14:paraId="78E18E80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Ewentualne spory mogące wyniknąć z niniejszego Porozumienia podlegają rozpoznaniu przez sąd właściwy dla siedziby Korzystającego.</w:t>
      </w:r>
    </w:p>
    <w:p w14:paraId="0024CB26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1E923405" w14:textId="77777777" w:rsidR="005E40D8" w:rsidRPr="00687F66" w:rsidRDefault="005E40D8" w:rsidP="005E40D8">
      <w:pPr>
        <w:spacing w:after="240" w:line="276" w:lineRule="auto"/>
        <w:jc w:val="center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>§ 11</w:t>
      </w:r>
    </w:p>
    <w:p w14:paraId="69E254AB" w14:textId="77777777" w:rsidR="005E40D8" w:rsidRPr="00687F66" w:rsidRDefault="005E40D8" w:rsidP="005E40D8">
      <w:pPr>
        <w:spacing w:after="160" w:line="276" w:lineRule="auto"/>
        <w:jc w:val="both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Porozumienie sporządzono w dwóch jednobrzmiących egzemplarzach, po jednym dla każdej ze Stron.</w:t>
      </w:r>
    </w:p>
    <w:p w14:paraId="2AD71CD5" w14:textId="77777777" w:rsidR="005E40D8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B8E39E4" w14:textId="77777777" w:rsidR="00054647" w:rsidRPr="00687F66" w:rsidRDefault="00054647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1979E2C2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73FCFBF9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lastRenderedPageBreak/>
        <w:t xml:space="preserve">     Wolontariusz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  <w:t xml:space="preserve">   </w:t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  <w:tab/>
        <w:t>Korzystający</w:t>
      </w:r>
    </w:p>
    <w:p w14:paraId="4B5B74F2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0EA23A90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b/>
          <w:color w:val="000000"/>
          <w:sz w:val="20"/>
          <w:szCs w:val="20"/>
          <w:lang w:eastAsia="en-US"/>
        </w:rPr>
      </w:pPr>
    </w:p>
    <w:p w14:paraId="00AD6734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………………………………………………</w:t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</w: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ab/>
        <w:t>………………………………………………</w:t>
      </w:r>
    </w:p>
    <w:p w14:paraId="175CF4E8" w14:textId="77777777" w:rsidR="005E40D8" w:rsidRPr="00687F66" w:rsidRDefault="005E40D8" w:rsidP="005E40D8">
      <w:pPr>
        <w:spacing w:after="160" w:line="276" w:lineRule="auto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</w:p>
    <w:p w14:paraId="642C38E7" w14:textId="77777777" w:rsidR="005E40D8" w:rsidRPr="00687F66" w:rsidRDefault="005E40D8" w:rsidP="005E40D8">
      <w:pPr>
        <w:spacing w:after="160" w:line="276" w:lineRule="auto"/>
        <w:jc w:val="right"/>
        <w:rPr>
          <w:rFonts w:ascii="Trebuchet MS" w:eastAsia="Calibri" w:hAnsi="Trebuchet MS"/>
          <w:b/>
          <w:bCs/>
          <w:sz w:val="20"/>
          <w:szCs w:val="22"/>
          <w:lang w:eastAsia="en-US"/>
        </w:rPr>
      </w:pPr>
      <w:r w:rsidRPr="00687F66">
        <w:rPr>
          <w:rFonts w:ascii="Trebuchet MS" w:eastAsia="Calibri" w:hAnsi="Trebuchet MS" w:cs="Arial"/>
          <w:b/>
          <w:bCs/>
          <w:color w:val="000000"/>
          <w:sz w:val="20"/>
          <w:szCs w:val="20"/>
          <w:lang w:eastAsia="en-US"/>
        </w:rPr>
        <w:t xml:space="preserve">Przy kontrasygnacie </w:t>
      </w:r>
      <w:r w:rsidRPr="00687F66">
        <w:rPr>
          <w:rFonts w:ascii="Trebuchet MS" w:eastAsia="Calibri" w:hAnsi="Trebuchet MS"/>
          <w:b/>
          <w:bCs/>
          <w:sz w:val="20"/>
          <w:szCs w:val="22"/>
          <w:lang w:eastAsia="en-US"/>
        </w:rPr>
        <w:t>Głównego Księgowego</w:t>
      </w:r>
    </w:p>
    <w:p w14:paraId="0F8FEC58" w14:textId="77777777" w:rsidR="005E40D8" w:rsidRPr="00687F66" w:rsidRDefault="005E40D8" w:rsidP="005E40D8">
      <w:pPr>
        <w:spacing w:after="160" w:line="276" w:lineRule="auto"/>
        <w:jc w:val="right"/>
        <w:rPr>
          <w:rFonts w:ascii="Trebuchet MS" w:eastAsia="Calibri" w:hAnsi="Trebuchet MS"/>
          <w:sz w:val="20"/>
          <w:szCs w:val="22"/>
          <w:lang w:eastAsia="en-US"/>
        </w:rPr>
      </w:pPr>
    </w:p>
    <w:p w14:paraId="1F6AB5DA" w14:textId="77777777" w:rsidR="005E40D8" w:rsidRPr="00687F66" w:rsidRDefault="005E40D8" w:rsidP="005E40D8">
      <w:pPr>
        <w:spacing w:after="160" w:line="276" w:lineRule="auto"/>
        <w:jc w:val="right"/>
        <w:rPr>
          <w:rFonts w:ascii="Trebuchet MS" w:eastAsia="Calibri" w:hAnsi="Trebuchet MS" w:cs="Arial"/>
          <w:color w:val="000000"/>
          <w:sz w:val="20"/>
          <w:szCs w:val="20"/>
          <w:lang w:eastAsia="en-US"/>
        </w:rPr>
      </w:pPr>
      <w:r w:rsidRPr="00687F66">
        <w:rPr>
          <w:rFonts w:ascii="Trebuchet MS" w:eastAsia="Calibri" w:hAnsi="Trebuchet MS" w:cs="Arial"/>
          <w:color w:val="000000"/>
          <w:sz w:val="20"/>
          <w:szCs w:val="20"/>
          <w:lang w:eastAsia="en-US"/>
        </w:rPr>
        <w:t>……………………………………………</w:t>
      </w:r>
    </w:p>
    <w:p w14:paraId="4E262C83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9868332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863D455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6012EA61" w14:textId="77777777" w:rsidR="006B7309" w:rsidRPr="00B413B5" w:rsidRDefault="006B7309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268D2670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sectPr w:rsidR="004954F8" w:rsidRPr="00B413B5" w:rsidSect="003C1CA6">
      <w:headerReference w:type="default" r:id="rId15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6D90E" w14:textId="77777777" w:rsidR="009E28F4" w:rsidRDefault="009E28F4">
      <w:r>
        <w:separator/>
      </w:r>
    </w:p>
  </w:endnote>
  <w:endnote w:type="continuationSeparator" w:id="0">
    <w:p w14:paraId="6D69A0B6" w14:textId="77777777" w:rsidR="009E28F4" w:rsidRDefault="009E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2E419" w14:textId="77777777" w:rsidR="005E40D8" w:rsidRDefault="005E40D8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156E92" w14:textId="77777777" w:rsidR="005E40D8" w:rsidRDefault="005E40D8" w:rsidP="00D74989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267C3" w14:textId="77777777" w:rsidR="005E40D8" w:rsidRPr="000203FD" w:rsidRDefault="005E40D8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7C3A0AB" w14:textId="77777777" w:rsidR="005E40D8" w:rsidRDefault="005E40D8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4DF96" w14:textId="77777777" w:rsidR="009E28F4" w:rsidRDefault="009E28F4">
      <w:r>
        <w:separator/>
      </w:r>
    </w:p>
  </w:footnote>
  <w:footnote w:type="continuationSeparator" w:id="0">
    <w:p w14:paraId="0BF59341" w14:textId="77777777" w:rsidR="009E28F4" w:rsidRDefault="009E2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C1782" w14:textId="5E54B16B" w:rsidR="00C2345C" w:rsidRPr="00AD0E00" w:rsidRDefault="00543919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695A9657" wp14:editId="46B8FFB8">
          <wp:simplePos x="0" y="0"/>
          <wp:positionH relativeFrom="margin">
            <wp:posOffset>-900430</wp:posOffset>
          </wp:positionH>
          <wp:positionV relativeFrom="paragraph">
            <wp:posOffset>-270510</wp:posOffset>
          </wp:positionV>
          <wp:extent cx="7589367" cy="10671175"/>
          <wp:effectExtent l="0" t="0" r="0" b="0"/>
          <wp:wrapNone/>
          <wp:docPr id="16307306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347" cy="1067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E94B1" w14:textId="77777777" w:rsidR="005E40D8" w:rsidRDefault="005E40D8">
    <w:pPr>
      <w:pStyle w:val="Nagwek"/>
    </w:pPr>
    <w:r>
      <w:rPr>
        <w:noProof/>
      </w:rPr>
      <w:drawing>
        <wp:anchor distT="0" distB="0" distL="114300" distR="114300" simplePos="0" relativeHeight="251662336" behindDoc="1" locked="1" layoutInCell="0" allowOverlap="1" wp14:anchorId="69406D7A" wp14:editId="67B4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453471004" name="Obraz 453471004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1" layoutInCell="0" allowOverlap="1" wp14:anchorId="1F14BC2F" wp14:editId="798422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091015716" name="Obraz 1091015716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BCF2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595.2pt;height:841.7pt;z-index:-25165209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69B2C" w14:textId="77777777" w:rsidR="005E40D8" w:rsidRPr="00AD0E00" w:rsidRDefault="005E40D8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63360" behindDoc="1" locked="0" layoutInCell="1" allowOverlap="1" wp14:anchorId="5D1C2C49" wp14:editId="1CDBD040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83782B"/>
    <w:multiLevelType w:val="hybridMultilevel"/>
    <w:tmpl w:val="BA7C9B88"/>
    <w:lvl w:ilvl="0" w:tplc="51D6EB56">
      <w:start w:val="1"/>
      <w:numFmt w:val="decimal"/>
      <w:lvlText w:val="%1."/>
      <w:lvlJc w:val="left"/>
      <w:pPr>
        <w:ind w:left="372" w:hanging="372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360C3F"/>
    <w:multiLevelType w:val="hybridMultilevel"/>
    <w:tmpl w:val="42B8EB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AE2EA86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2A417A"/>
    <w:multiLevelType w:val="hybridMultilevel"/>
    <w:tmpl w:val="67EC4C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C70E0D"/>
    <w:multiLevelType w:val="hybridMultilevel"/>
    <w:tmpl w:val="759087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631B5"/>
    <w:multiLevelType w:val="hybridMultilevel"/>
    <w:tmpl w:val="BF9411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35153"/>
    <w:multiLevelType w:val="hybridMultilevel"/>
    <w:tmpl w:val="A3D6B8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66D44"/>
    <w:multiLevelType w:val="hybridMultilevel"/>
    <w:tmpl w:val="40207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340E9E"/>
    <w:multiLevelType w:val="hybridMultilevel"/>
    <w:tmpl w:val="D366A0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13"/>
  </w:num>
  <w:num w:numId="2" w16cid:durableId="1116414289">
    <w:abstractNumId w:val="7"/>
  </w:num>
  <w:num w:numId="3" w16cid:durableId="1995716740">
    <w:abstractNumId w:val="1"/>
  </w:num>
  <w:num w:numId="4" w16cid:durableId="1956213638">
    <w:abstractNumId w:val="9"/>
  </w:num>
  <w:num w:numId="5" w16cid:durableId="1554662035">
    <w:abstractNumId w:val="4"/>
  </w:num>
  <w:num w:numId="6" w16cid:durableId="46878960">
    <w:abstractNumId w:val="10"/>
  </w:num>
  <w:num w:numId="7" w16cid:durableId="1230457241">
    <w:abstractNumId w:val="0"/>
  </w:num>
  <w:num w:numId="8" w16cid:durableId="1049690415">
    <w:abstractNumId w:val="22"/>
  </w:num>
  <w:num w:numId="9" w16cid:durableId="1869368046">
    <w:abstractNumId w:val="14"/>
  </w:num>
  <w:num w:numId="10" w16cid:durableId="1723140877">
    <w:abstractNumId w:val="3"/>
  </w:num>
  <w:num w:numId="11" w16cid:durableId="273901555">
    <w:abstractNumId w:val="12"/>
  </w:num>
  <w:num w:numId="12" w16cid:durableId="1998343518">
    <w:abstractNumId w:val="18"/>
  </w:num>
  <w:num w:numId="13" w16cid:durableId="266810625">
    <w:abstractNumId w:val="23"/>
  </w:num>
  <w:num w:numId="14" w16cid:durableId="1427919722">
    <w:abstractNumId w:val="6"/>
  </w:num>
  <w:num w:numId="15" w16cid:durableId="497695580">
    <w:abstractNumId w:val="21"/>
  </w:num>
  <w:num w:numId="16" w16cid:durableId="1708413191">
    <w:abstractNumId w:val="16"/>
  </w:num>
  <w:num w:numId="17" w16cid:durableId="17513890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43346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21271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077902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907603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7657269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534957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7482036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12A4"/>
    <w:rsid w:val="00043DC6"/>
    <w:rsid w:val="00046141"/>
    <w:rsid w:val="000461FE"/>
    <w:rsid w:val="0004703B"/>
    <w:rsid w:val="00050F19"/>
    <w:rsid w:val="00054647"/>
    <w:rsid w:val="00054F38"/>
    <w:rsid w:val="000605A3"/>
    <w:rsid w:val="0006681A"/>
    <w:rsid w:val="00071291"/>
    <w:rsid w:val="00073833"/>
    <w:rsid w:val="00075594"/>
    <w:rsid w:val="00077F2B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0BE2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0A97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24DB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7FE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84AC4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C7E30"/>
    <w:rsid w:val="003D6394"/>
    <w:rsid w:val="003E73B2"/>
    <w:rsid w:val="003F2D30"/>
    <w:rsid w:val="003F71A3"/>
    <w:rsid w:val="00401B19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3D8"/>
    <w:rsid w:val="00461619"/>
    <w:rsid w:val="0046366E"/>
    <w:rsid w:val="00464E33"/>
    <w:rsid w:val="00466896"/>
    <w:rsid w:val="00467670"/>
    <w:rsid w:val="004721EC"/>
    <w:rsid w:val="004758E2"/>
    <w:rsid w:val="004761D1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A71BF"/>
    <w:rsid w:val="004A761C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4603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1FF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3919"/>
    <w:rsid w:val="00545B3C"/>
    <w:rsid w:val="00553A22"/>
    <w:rsid w:val="0055440F"/>
    <w:rsid w:val="00554E7B"/>
    <w:rsid w:val="00560000"/>
    <w:rsid w:val="0056428D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2A5E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0D8"/>
    <w:rsid w:val="005E4F63"/>
    <w:rsid w:val="005E67B4"/>
    <w:rsid w:val="005F397E"/>
    <w:rsid w:val="005F6CEF"/>
    <w:rsid w:val="005F6FD9"/>
    <w:rsid w:val="00600881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3A8A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23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4189"/>
    <w:rsid w:val="00785950"/>
    <w:rsid w:val="00794998"/>
    <w:rsid w:val="007A2FBC"/>
    <w:rsid w:val="007A32B9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7F17FC"/>
    <w:rsid w:val="00800075"/>
    <w:rsid w:val="00802A6E"/>
    <w:rsid w:val="00807097"/>
    <w:rsid w:val="00812B8A"/>
    <w:rsid w:val="008168F9"/>
    <w:rsid w:val="00822BE4"/>
    <w:rsid w:val="00822D76"/>
    <w:rsid w:val="0082620F"/>
    <w:rsid w:val="0082634C"/>
    <w:rsid w:val="0082652A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07CE"/>
    <w:rsid w:val="0092195F"/>
    <w:rsid w:val="00922526"/>
    <w:rsid w:val="00922699"/>
    <w:rsid w:val="009238B7"/>
    <w:rsid w:val="00924414"/>
    <w:rsid w:val="00935B31"/>
    <w:rsid w:val="00936E71"/>
    <w:rsid w:val="009371DB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28F4"/>
    <w:rsid w:val="009E74B9"/>
    <w:rsid w:val="009E775D"/>
    <w:rsid w:val="009E79A9"/>
    <w:rsid w:val="009E7A2E"/>
    <w:rsid w:val="009F102E"/>
    <w:rsid w:val="009F2826"/>
    <w:rsid w:val="00A0270B"/>
    <w:rsid w:val="00A02F3E"/>
    <w:rsid w:val="00A04DF8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45906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87548"/>
    <w:rsid w:val="00A9063E"/>
    <w:rsid w:val="00A9443D"/>
    <w:rsid w:val="00A96F6C"/>
    <w:rsid w:val="00AA1594"/>
    <w:rsid w:val="00AA734D"/>
    <w:rsid w:val="00AA7DD9"/>
    <w:rsid w:val="00AB4A6C"/>
    <w:rsid w:val="00AC1EFB"/>
    <w:rsid w:val="00AC313A"/>
    <w:rsid w:val="00AC3A8F"/>
    <w:rsid w:val="00AC549D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2BF"/>
    <w:rsid w:val="00AF6344"/>
    <w:rsid w:val="00AF73C3"/>
    <w:rsid w:val="00B02EFC"/>
    <w:rsid w:val="00B037C8"/>
    <w:rsid w:val="00B07DD7"/>
    <w:rsid w:val="00B14835"/>
    <w:rsid w:val="00B16C57"/>
    <w:rsid w:val="00B21462"/>
    <w:rsid w:val="00B216C0"/>
    <w:rsid w:val="00B22077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2788"/>
    <w:rsid w:val="00B96543"/>
    <w:rsid w:val="00B96F65"/>
    <w:rsid w:val="00B96F88"/>
    <w:rsid w:val="00BA0B52"/>
    <w:rsid w:val="00BA24C0"/>
    <w:rsid w:val="00BD1D39"/>
    <w:rsid w:val="00BD4CC5"/>
    <w:rsid w:val="00BE23BF"/>
    <w:rsid w:val="00BE27E0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E73C2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311E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B513C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709"/>
    <w:rsid w:val="00DF7A9F"/>
    <w:rsid w:val="00E005E5"/>
    <w:rsid w:val="00E028A5"/>
    <w:rsid w:val="00E05A2E"/>
    <w:rsid w:val="00E139D4"/>
    <w:rsid w:val="00E14EF5"/>
    <w:rsid w:val="00E15713"/>
    <w:rsid w:val="00E16E6B"/>
    <w:rsid w:val="00E238F6"/>
    <w:rsid w:val="00E24BDB"/>
    <w:rsid w:val="00E27157"/>
    <w:rsid w:val="00E27AC3"/>
    <w:rsid w:val="00E3193D"/>
    <w:rsid w:val="00E40266"/>
    <w:rsid w:val="00E52F3F"/>
    <w:rsid w:val="00E55979"/>
    <w:rsid w:val="00E5776A"/>
    <w:rsid w:val="00E6543E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1F0"/>
    <w:rsid w:val="00EB245B"/>
    <w:rsid w:val="00EB771C"/>
    <w:rsid w:val="00EC09C8"/>
    <w:rsid w:val="00EC264F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0ACF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3338"/>
    <w:rsid w:val="00F4429C"/>
    <w:rsid w:val="00F476BA"/>
    <w:rsid w:val="00F52914"/>
    <w:rsid w:val="00F53A97"/>
    <w:rsid w:val="00F54A44"/>
    <w:rsid w:val="00F61C1A"/>
    <w:rsid w:val="00F6434D"/>
    <w:rsid w:val="00F658A8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575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5E40D8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5E40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85</TotalTime>
  <Pages>4</Pages>
  <Words>871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32</cp:revision>
  <cp:lastPrinted>2015-01-14T10:23:00Z</cp:lastPrinted>
  <dcterms:created xsi:type="dcterms:W3CDTF">2025-01-21T09:43:00Z</dcterms:created>
  <dcterms:modified xsi:type="dcterms:W3CDTF">2025-07-17T08:54:00Z</dcterms:modified>
</cp:coreProperties>
</file>